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6A41E0" w14:textId="77777777" w:rsidR="00907370" w:rsidRDefault="00D617CD">
      <w:r>
        <w:rPr>
          <w:noProof/>
        </w:rPr>
        <mc:AlternateContent>
          <mc:Choice Requires="wps">
            <w:drawing>
              <wp:anchor distT="0" distB="0" distL="114300" distR="114300" simplePos="0" relativeHeight="251660288" behindDoc="0" locked="0" layoutInCell="1" allowOverlap="1" wp14:anchorId="7A3BBF3E" wp14:editId="6124A149">
                <wp:simplePos x="0" y="0"/>
                <wp:positionH relativeFrom="margin">
                  <wp:posOffset>3980815</wp:posOffset>
                </wp:positionH>
                <wp:positionV relativeFrom="paragraph">
                  <wp:posOffset>5092065</wp:posOffset>
                </wp:positionV>
                <wp:extent cx="2863662" cy="301505"/>
                <wp:effectExtent l="0" t="0" r="0" b="3810"/>
                <wp:wrapNone/>
                <wp:docPr id="47" name="Casella di testo 47"/>
                <wp:cNvGraphicFramePr/>
                <a:graphic xmlns:a="http://schemas.openxmlformats.org/drawingml/2006/main">
                  <a:graphicData uri="http://schemas.microsoft.com/office/word/2010/wordprocessingShape">
                    <wps:wsp>
                      <wps:cNvSpPr txBox="1"/>
                      <wps:spPr>
                        <a:xfrm>
                          <a:off x="0" y="0"/>
                          <a:ext cx="2863662" cy="301505"/>
                        </a:xfrm>
                        <a:prstGeom prst="rect">
                          <a:avLst/>
                        </a:prstGeom>
                        <a:solidFill>
                          <a:schemeClr val="bg1"/>
                        </a:solidFill>
                        <a:ln w="6350">
                          <a:noFill/>
                        </a:ln>
                      </wps:spPr>
                      <wps:txbx>
                        <w:txbxContent>
                          <w:p w14:paraId="79A1BD88" w14:textId="19D1B78B" w:rsidR="00E96825" w:rsidRPr="009323DB" w:rsidRDefault="00E96825" w:rsidP="00D617CD">
                            <w:pPr>
                              <w:ind w:left="284"/>
                              <w:rPr>
                                <w:rFonts w:ascii="Arial Narrow" w:hAnsi="Arial Narrow"/>
                                <w:b/>
                                <w:bCs/>
                                <w:sz w:val="24"/>
                                <w:szCs w:val="24"/>
                                <w:lang w:val="en-GB"/>
                              </w:rPr>
                            </w:pPr>
                            <w:r>
                              <w:rPr>
                                <w:rFonts w:ascii="Arial Narrow" w:hAnsi="Arial Narrow"/>
                                <w:b/>
                                <w:bCs/>
                                <w:sz w:val="24"/>
                                <w:szCs w:val="24"/>
                                <w:lang w:val="en-GB"/>
                              </w:rPr>
                              <w:t>Versione del</w:t>
                            </w:r>
                            <w:r w:rsidRPr="009323DB">
                              <w:rPr>
                                <w:rFonts w:ascii="Arial Narrow" w:hAnsi="Arial Narrow"/>
                                <w:b/>
                                <w:bCs/>
                                <w:sz w:val="24"/>
                                <w:szCs w:val="24"/>
                                <w:lang w:val="en-GB"/>
                              </w:rPr>
                              <w:t xml:space="preserve"> </w:t>
                            </w:r>
                            <w:r w:rsidR="0071026D">
                              <w:rPr>
                                <w:rFonts w:ascii="Arial Narrow" w:hAnsi="Arial Narrow"/>
                                <w:b/>
                                <w:bCs/>
                                <w:sz w:val="24"/>
                                <w:szCs w:val="24"/>
                                <w:lang w:val="en-GB"/>
                              </w:rPr>
                              <w:t>24</w:t>
                            </w:r>
                            <w:r>
                              <w:rPr>
                                <w:rFonts w:ascii="Arial Narrow" w:hAnsi="Arial Narrow"/>
                                <w:b/>
                                <w:bCs/>
                                <w:sz w:val="24"/>
                                <w:szCs w:val="24"/>
                                <w:lang w:val="en-GB"/>
                              </w:rPr>
                              <w:t xml:space="preserve"> luglio </w:t>
                            </w:r>
                            <w:r w:rsidRPr="009323DB">
                              <w:rPr>
                                <w:rFonts w:ascii="Arial Narrow" w:hAnsi="Arial Narrow"/>
                                <w:b/>
                                <w:bCs/>
                                <w:sz w:val="24"/>
                                <w:szCs w:val="24"/>
                                <w:lang w:val="en-GB"/>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3BBF3E" id="_x0000_t202" coordsize="21600,21600" o:spt="202" path="m,l,21600r21600,l21600,xe">
                <v:stroke joinstyle="miter"/>
                <v:path gradientshapeok="t" o:connecttype="rect"/>
              </v:shapetype>
              <v:shape id="Casella di testo 47" o:spid="_x0000_s1026" type="#_x0000_t202" style="position:absolute;margin-left:313.45pt;margin-top:400.95pt;width:225.5pt;height:2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" fillcolor="white [3212]" stroked="f" strokeweight=".5pt">
                <v:textbox>
                  <w:txbxContent>
                    <w:p w14:paraId="79A1BD88" w14:textId="19D1B78B" w:rsidR="00E96825" w:rsidRPr="009323DB" w:rsidRDefault="00E96825" w:rsidP="00D617CD">
                      <w:pPr>
                        <w:ind w:left="284"/>
                        <w:rPr>
                          <w:rFonts w:ascii="Arial Narrow" w:hAnsi="Arial Narrow"/>
                          <w:b/>
                          <w:bCs/>
                          <w:sz w:val="24"/>
                          <w:szCs w:val="24"/>
                          <w:lang w:val="en-GB"/>
                        </w:rPr>
                      </w:pPr>
                      <w:r>
                        <w:rPr>
                          <w:rFonts w:ascii="Arial Narrow" w:hAnsi="Arial Narrow"/>
                          <w:b/>
                          <w:bCs/>
                          <w:sz w:val="24"/>
                          <w:szCs w:val="24"/>
                          <w:lang w:val="en-GB"/>
                        </w:rPr>
                        <w:t>Versione del</w:t>
                      </w:r>
                      <w:r w:rsidRPr="009323DB">
                        <w:rPr>
                          <w:rFonts w:ascii="Arial Narrow" w:hAnsi="Arial Narrow"/>
                          <w:b/>
                          <w:bCs/>
                          <w:sz w:val="24"/>
                          <w:szCs w:val="24"/>
                          <w:lang w:val="en-GB"/>
                        </w:rPr>
                        <w:t xml:space="preserve"> </w:t>
                      </w:r>
                      <w:r w:rsidR="0071026D">
                        <w:rPr>
                          <w:rFonts w:ascii="Arial Narrow" w:hAnsi="Arial Narrow"/>
                          <w:b/>
                          <w:bCs/>
                          <w:sz w:val="24"/>
                          <w:szCs w:val="24"/>
                          <w:lang w:val="en-GB"/>
                        </w:rPr>
                        <w:t>24</w:t>
                      </w:r>
                      <w:r>
                        <w:rPr>
                          <w:rFonts w:ascii="Arial Narrow" w:hAnsi="Arial Narrow"/>
                          <w:b/>
                          <w:bCs/>
                          <w:sz w:val="24"/>
                          <w:szCs w:val="24"/>
                          <w:lang w:val="en-GB"/>
                        </w:rPr>
                        <w:t xml:space="preserve"> luglio </w:t>
                      </w:r>
                      <w:r w:rsidRPr="009323DB">
                        <w:rPr>
                          <w:rFonts w:ascii="Arial Narrow" w:hAnsi="Arial Narrow"/>
                          <w:b/>
                          <w:bCs/>
                          <w:sz w:val="24"/>
                          <w:szCs w:val="24"/>
                          <w:lang w:val="en-GB"/>
                        </w:rPr>
                        <w:t>2020</w:t>
                      </w:r>
                    </w:p>
                  </w:txbxContent>
                </v:textbox>
                <w10:wrap anchorx="margin"/>
              </v:shape>
            </w:pict>
          </mc:Fallback>
        </mc:AlternateContent>
      </w:r>
      <w:r w:rsidR="00130D0B">
        <w:rPr>
          <w:noProof/>
        </w:rPr>
        <mc:AlternateContent>
          <mc:Choice Requires="wps">
            <w:drawing>
              <wp:anchor distT="0" distB="0" distL="114300" distR="114300" simplePos="0" relativeHeight="251663360" behindDoc="0" locked="0" layoutInCell="1" allowOverlap="1" wp14:anchorId="554C5FC9" wp14:editId="6E037BEE">
                <wp:simplePos x="0" y="0"/>
                <wp:positionH relativeFrom="column">
                  <wp:posOffset>908685</wp:posOffset>
                </wp:positionH>
                <wp:positionV relativeFrom="paragraph">
                  <wp:posOffset>1714500</wp:posOffset>
                </wp:positionV>
                <wp:extent cx="3609975" cy="352425"/>
                <wp:effectExtent l="0" t="0" r="9525" b="9525"/>
                <wp:wrapNone/>
                <wp:docPr id="44" name="Rettangolo 44"/>
                <wp:cNvGraphicFramePr/>
                <a:graphic xmlns:a="http://schemas.openxmlformats.org/drawingml/2006/main">
                  <a:graphicData uri="http://schemas.microsoft.com/office/word/2010/wordprocessingShape">
                    <wps:wsp>
                      <wps:cNvSpPr/>
                      <wps:spPr>
                        <a:xfrm>
                          <a:off x="0" y="0"/>
                          <a:ext cx="3609975" cy="35242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230CE1" id="Rettangolo 44" o:spid="_x0000_s1026" style="position:absolute;margin-left:71.55pt;margin-top:135pt;width:284.25pt;height:27.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" fillcolor="#7f7f7f [1612]" stroked="f" strokeweight="1pt"/>
            </w:pict>
          </mc:Fallback>
        </mc:AlternateContent>
      </w:r>
      <w:r w:rsidR="00907370">
        <w:rPr>
          <w:noProof/>
        </w:rPr>
        <mc:AlternateContent>
          <mc:Choice Requires="wps">
            <w:drawing>
              <wp:anchor distT="0" distB="0" distL="114300" distR="114300" simplePos="0" relativeHeight="251659264" behindDoc="0" locked="0" layoutInCell="1" allowOverlap="1" wp14:anchorId="16B65878" wp14:editId="6C6CA292">
                <wp:simplePos x="0" y="0"/>
                <wp:positionH relativeFrom="column">
                  <wp:posOffset>906780</wp:posOffset>
                </wp:positionH>
                <wp:positionV relativeFrom="paragraph">
                  <wp:posOffset>2108835</wp:posOffset>
                </wp:positionV>
                <wp:extent cx="6236970" cy="2874645"/>
                <wp:effectExtent l="0" t="0" r="0" b="1905"/>
                <wp:wrapNone/>
                <wp:docPr id="46" name="Casella di testo 46"/>
                <wp:cNvGraphicFramePr/>
                <a:graphic xmlns:a="http://schemas.openxmlformats.org/drawingml/2006/main">
                  <a:graphicData uri="http://schemas.microsoft.com/office/word/2010/wordprocessingShape">
                    <wps:wsp>
                      <wps:cNvSpPr txBox="1"/>
                      <wps:spPr>
                        <a:xfrm>
                          <a:off x="0" y="0"/>
                          <a:ext cx="6236970" cy="2874645"/>
                        </a:xfrm>
                        <a:prstGeom prst="rect">
                          <a:avLst/>
                        </a:prstGeom>
                        <a:solidFill>
                          <a:schemeClr val="lt1"/>
                        </a:solidFill>
                        <a:ln w="6350">
                          <a:noFill/>
                        </a:ln>
                      </wps:spPr>
                      <wps:txbx>
                        <w:txbxContent>
                          <w:p w14:paraId="546D88CC" w14:textId="688FBF65" w:rsidR="00E96825" w:rsidRPr="009725F3" w:rsidRDefault="00E96825" w:rsidP="001F0D5C">
                            <w:pPr>
                              <w:ind w:left="426" w:right="1020"/>
                              <w:rPr>
                                <w:rFonts w:ascii="Arial Narrow" w:hAnsi="Arial Narrow"/>
                                <w:b/>
                                <w:bCs/>
                                <w:color w:val="A50021"/>
                                <w:sz w:val="56"/>
                                <w:szCs w:val="56"/>
                                <w14:shadow w14:blurRad="50800" w14:dist="50800" w14:dir="5400000" w14:sx="0" w14:sy="0" w14:kx="0" w14:ky="0" w14:algn="ctr">
                                  <w14:srgbClr w14:val="000000"/>
                                </w14:shadow>
                              </w:rPr>
                            </w:pPr>
                            <w:r>
                              <w:rPr>
                                <w:rFonts w:ascii="Arial Narrow" w:hAnsi="Arial Narrow"/>
                                <w:b/>
                                <w:bCs/>
                                <w:color w:val="A50021"/>
                                <w:sz w:val="56"/>
                                <w:szCs w:val="56"/>
                                <w14:shadow w14:blurRad="50800" w14:dist="50800" w14:dir="5400000" w14:sx="0" w14:sy="0" w14:kx="0" w14:ky="0" w14:algn="ctr">
                                  <w14:srgbClr w14:val="000000"/>
                                </w14:shadow>
                              </w:rPr>
                              <w:t>I</w:t>
                            </w:r>
                            <w:r w:rsidRPr="001F0D5C">
                              <w:rPr>
                                <w:rFonts w:ascii="Arial Narrow" w:hAnsi="Arial Narrow"/>
                                <w:b/>
                                <w:bCs/>
                                <w:color w:val="A50021"/>
                                <w:sz w:val="56"/>
                                <w:szCs w:val="56"/>
                                <w14:shadow w14:blurRad="50800" w14:dist="50800" w14:dir="5400000" w14:sx="0" w14:sy="0" w14:kx="0" w14:ky="0" w14:algn="ctr">
                                  <w14:srgbClr w14:val="000000"/>
                                </w14:shadow>
                              </w:rPr>
                              <w:t xml:space="preserve">ndicazioni </w:t>
                            </w:r>
                            <w:r w:rsidRPr="001F0D5C">
                              <w:rPr>
                                <w:rFonts w:ascii="Arial Narrow" w:hAnsi="Arial Narrow"/>
                                <w:b/>
                                <w:bCs/>
                                <w:i/>
                                <w:iCs/>
                                <w:color w:val="A50021"/>
                                <w:sz w:val="56"/>
                                <w:szCs w:val="56"/>
                                <w14:shadow w14:blurRad="50800" w14:dist="50800" w14:dir="5400000" w14:sx="0" w14:sy="0" w14:kx="0" w14:ky="0" w14:algn="ctr">
                                  <w14:srgbClr w14:val="000000"/>
                                </w14:shadow>
                              </w:rPr>
                              <w:t>ad interim</w:t>
                            </w:r>
                            <w:r w:rsidRPr="001F0D5C">
                              <w:rPr>
                                <w:rFonts w:ascii="Arial Narrow" w:hAnsi="Arial Narrow"/>
                                <w:b/>
                                <w:bCs/>
                                <w:color w:val="A50021"/>
                                <w:sz w:val="56"/>
                                <w:szCs w:val="56"/>
                                <w14:shadow w14:blurRad="50800" w14:dist="50800" w14:dir="5400000" w14:sx="0" w14:sy="0" w14:kx="0" w14:ky="0" w14:algn="ctr">
                                  <w14:srgbClr w14:val="000000"/>
                                </w14:shadow>
                              </w:rPr>
                              <w:t xml:space="preserve"> </w:t>
                            </w:r>
                            <w:r>
                              <w:rPr>
                                <w:rFonts w:ascii="Arial Narrow" w:hAnsi="Arial Narrow"/>
                                <w:b/>
                                <w:bCs/>
                                <w:color w:val="A50021"/>
                                <w:sz w:val="56"/>
                                <w:szCs w:val="56"/>
                                <w14:shadow w14:blurRad="50800" w14:dist="50800" w14:dir="5400000" w14:sx="0" w14:sy="0" w14:kx="0" w14:ky="0" w14:algn="ctr">
                                  <w14:srgbClr w14:val="000000"/>
                                </w14:shadow>
                              </w:rPr>
                              <w:br/>
                            </w:r>
                            <w:r w:rsidRPr="001F0D5C">
                              <w:rPr>
                                <w:rFonts w:ascii="Arial Narrow" w:hAnsi="Arial Narrow"/>
                                <w:b/>
                                <w:bCs/>
                                <w:color w:val="A50021"/>
                                <w:sz w:val="56"/>
                                <w:szCs w:val="56"/>
                                <w14:shadow w14:blurRad="50800" w14:dist="50800" w14:dir="5400000" w14:sx="0" w14:sy="0" w14:kx="0" w14:ky="0" w14:algn="ctr">
                                  <w14:srgbClr w14:val="000000"/>
                                </w14:shadow>
                              </w:rPr>
                              <w:t>per l’effettuazione dell’isolamento e della assistenza sanitaria domiciliare nell’attuale contesto COVID-19</w:t>
                            </w:r>
                          </w:p>
                          <w:p w14:paraId="0925DC45" w14:textId="32859AF6" w:rsidR="00E96825" w:rsidRPr="009725F3" w:rsidRDefault="00E96825" w:rsidP="001F0D5C">
                            <w:pPr>
                              <w:ind w:left="426"/>
                              <w:rPr>
                                <w:rFonts w:ascii="Arial Narrow" w:hAnsi="Arial Narrow"/>
                                <w:sz w:val="36"/>
                                <w:szCs w:val="36"/>
                                <w14:shadow w14:blurRad="50800" w14:dist="50800" w14:dir="5400000" w14:sx="0" w14:sy="0" w14:kx="0" w14:ky="0" w14:algn="ctr">
                                  <w14:srgbClr w14:val="000000"/>
                                </w14:shadow>
                              </w:rPr>
                            </w:pPr>
                            <w:r w:rsidRPr="001F0D5C">
                              <w:rPr>
                                <w:rFonts w:ascii="Arial Narrow" w:hAnsi="Arial Narrow"/>
                                <w:sz w:val="36"/>
                                <w:szCs w:val="36"/>
                                <w14:shadow w14:blurRad="50800" w14:dist="50800" w14:dir="5400000" w14:sx="0" w14:sy="0" w14:kx="0" w14:ky="0" w14:algn="ctr">
                                  <w14:srgbClr w14:val="000000"/>
                                </w14:shadow>
                              </w:rPr>
                              <w:t>Gruppo di Lavoro ISS Prevenzione e Controllo delle Infezioni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B65878" id="Casella di testo 46" o:spid="_x0000_s1027" type="#_x0000_t202" style="position:absolute;margin-left:71.4pt;margin-top:166.05pt;width:491.1pt;height:226.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" fillcolor="white [3201]" stroked="f" strokeweight=".5pt">
                <v:textbox>
                  <w:txbxContent>
                    <w:p w14:paraId="546D88CC" w14:textId="688FBF65" w:rsidR="00E96825" w:rsidRPr="009725F3" w:rsidRDefault="00E96825" w:rsidP="001F0D5C">
                      <w:pPr>
                        <w:ind w:left="426" w:right="1020"/>
                        <w:rPr>
                          <w:rFonts w:ascii="Arial Narrow" w:hAnsi="Arial Narrow"/>
                          <w:b/>
                          <w:bCs/>
                          <w:color w:val="A50021"/>
                          <w:sz w:val="56"/>
                          <w:szCs w:val="56"/>
                          <w14:shadow w14:blurRad="50800" w14:dist="50800" w14:dir="5400000" w14:sx="0" w14:sy="0" w14:kx="0" w14:ky="0" w14:algn="ctr">
                            <w14:srgbClr w14:val="000000"/>
                          </w14:shadow>
                        </w:rPr>
                      </w:pPr>
                      <w:r>
                        <w:rPr>
                          <w:rFonts w:ascii="Arial Narrow" w:hAnsi="Arial Narrow"/>
                          <w:b/>
                          <w:bCs/>
                          <w:color w:val="A50021"/>
                          <w:sz w:val="56"/>
                          <w:szCs w:val="56"/>
                          <w14:shadow w14:blurRad="50800" w14:dist="50800" w14:dir="5400000" w14:sx="0" w14:sy="0" w14:kx="0" w14:ky="0" w14:algn="ctr">
                            <w14:srgbClr w14:val="000000"/>
                          </w14:shadow>
                        </w:rPr>
                        <w:t>I</w:t>
                      </w:r>
                      <w:r w:rsidRPr="001F0D5C">
                        <w:rPr>
                          <w:rFonts w:ascii="Arial Narrow" w:hAnsi="Arial Narrow"/>
                          <w:b/>
                          <w:bCs/>
                          <w:color w:val="A50021"/>
                          <w:sz w:val="56"/>
                          <w:szCs w:val="56"/>
                          <w14:shadow w14:blurRad="50800" w14:dist="50800" w14:dir="5400000" w14:sx="0" w14:sy="0" w14:kx="0" w14:ky="0" w14:algn="ctr">
                            <w14:srgbClr w14:val="000000"/>
                          </w14:shadow>
                        </w:rPr>
                        <w:t xml:space="preserve">ndicazioni </w:t>
                      </w:r>
                      <w:r w:rsidRPr="001F0D5C">
                        <w:rPr>
                          <w:rFonts w:ascii="Arial Narrow" w:hAnsi="Arial Narrow"/>
                          <w:b/>
                          <w:bCs/>
                          <w:i/>
                          <w:iCs/>
                          <w:color w:val="A50021"/>
                          <w:sz w:val="56"/>
                          <w:szCs w:val="56"/>
                          <w14:shadow w14:blurRad="50800" w14:dist="50800" w14:dir="5400000" w14:sx="0" w14:sy="0" w14:kx="0" w14:ky="0" w14:algn="ctr">
                            <w14:srgbClr w14:val="000000"/>
                          </w14:shadow>
                        </w:rPr>
                        <w:t>ad interim</w:t>
                      </w:r>
                      <w:r w:rsidRPr="001F0D5C">
                        <w:rPr>
                          <w:rFonts w:ascii="Arial Narrow" w:hAnsi="Arial Narrow"/>
                          <w:b/>
                          <w:bCs/>
                          <w:color w:val="A50021"/>
                          <w:sz w:val="56"/>
                          <w:szCs w:val="56"/>
                          <w14:shadow w14:blurRad="50800" w14:dist="50800" w14:dir="5400000" w14:sx="0" w14:sy="0" w14:kx="0" w14:ky="0" w14:algn="ctr">
                            <w14:srgbClr w14:val="000000"/>
                          </w14:shadow>
                        </w:rPr>
                        <w:t xml:space="preserve"> </w:t>
                      </w:r>
                      <w:r>
                        <w:rPr>
                          <w:rFonts w:ascii="Arial Narrow" w:hAnsi="Arial Narrow"/>
                          <w:b/>
                          <w:bCs/>
                          <w:color w:val="A50021"/>
                          <w:sz w:val="56"/>
                          <w:szCs w:val="56"/>
                          <w14:shadow w14:blurRad="50800" w14:dist="50800" w14:dir="5400000" w14:sx="0" w14:sy="0" w14:kx="0" w14:ky="0" w14:algn="ctr">
                            <w14:srgbClr w14:val="000000"/>
                          </w14:shadow>
                        </w:rPr>
                        <w:br/>
                      </w:r>
                      <w:r w:rsidRPr="001F0D5C">
                        <w:rPr>
                          <w:rFonts w:ascii="Arial Narrow" w:hAnsi="Arial Narrow"/>
                          <w:b/>
                          <w:bCs/>
                          <w:color w:val="A50021"/>
                          <w:sz w:val="56"/>
                          <w:szCs w:val="56"/>
                          <w14:shadow w14:blurRad="50800" w14:dist="50800" w14:dir="5400000" w14:sx="0" w14:sy="0" w14:kx="0" w14:ky="0" w14:algn="ctr">
                            <w14:srgbClr w14:val="000000"/>
                          </w14:shadow>
                        </w:rPr>
                        <w:t>per l’effettuazione dell’isolamento e della assistenza sanitaria domiciliare nell’attuale contesto COVID-19</w:t>
                      </w:r>
                    </w:p>
                    <w:p w14:paraId="0925DC45" w14:textId="32859AF6" w:rsidR="00E96825" w:rsidRPr="009725F3" w:rsidRDefault="00E96825" w:rsidP="001F0D5C">
                      <w:pPr>
                        <w:ind w:left="426"/>
                        <w:rPr>
                          <w:rFonts w:ascii="Arial Narrow" w:hAnsi="Arial Narrow"/>
                          <w:sz w:val="36"/>
                          <w:szCs w:val="36"/>
                          <w14:shadow w14:blurRad="50800" w14:dist="50800" w14:dir="5400000" w14:sx="0" w14:sy="0" w14:kx="0" w14:ky="0" w14:algn="ctr">
                            <w14:srgbClr w14:val="000000"/>
                          </w14:shadow>
                        </w:rPr>
                      </w:pPr>
                      <w:r w:rsidRPr="001F0D5C">
                        <w:rPr>
                          <w:rFonts w:ascii="Arial Narrow" w:hAnsi="Arial Narrow"/>
                          <w:sz w:val="36"/>
                          <w:szCs w:val="36"/>
                          <w14:shadow w14:blurRad="50800" w14:dist="50800" w14:dir="5400000" w14:sx="0" w14:sy="0" w14:kx="0" w14:ky="0" w14:algn="ctr">
                            <w14:srgbClr w14:val="000000"/>
                          </w14:shadow>
                        </w:rPr>
                        <w:t>Gruppo di Lavoro ISS Prevenzione e Controllo delle Infezioni</w:t>
                      </w:r>
                    </w:p>
                  </w:txbxContent>
                </v:textbox>
              </v:shape>
            </w:pict>
          </mc:Fallback>
        </mc:AlternateContent>
      </w:r>
      <w:r w:rsidR="00907370">
        <w:rPr>
          <w:noProof/>
        </w:rPr>
        <mc:AlternateContent>
          <mc:Choice Requires="wps">
            <w:drawing>
              <wp:anchor distT="0" distB="0" distL="114300" distR="114300" simplePos="0" relativeHeight="251664384" behindDoc="0" locked="0" layoutInCell="1" allowOverlap="1" wp14:anchorId="1EA5B6F9" wp14:editId="566932B7">
                <wp:simplePos x="0" y="0"/>
                <wp:positionH relativeFrom="margin">
                  <wp:posOffset>1085215</wp:posOffset>
                </wp:positionH>
                <wp:positionV relativeFrom="paragraph">
                  <wp:posOffset>1705610</wp:posOffset>
                </wp:positionV>
                <wp:extent cx="4106545" cy="348615"/>
                <wp:effectExtent l="0" t="0" r="0" b="0"/>
                <wp:wrapNone/>
                <wp:docPr id="48" name="Casella di testo 48"/>
                <wp:cNvGraphicFramePr/>
                <a:graphic xmlns:a="http://schemas.openxmlformats.org/drawingml/2006/main">
                  <a:graphicData uri="http://schemas.microsoft.com/office/word/2010/wordprocessingShape">
                    <wps:wsp>
                      <wps:cNvSpPr txBox="1"/>
                      <wps:spPr>
                        <a:xfrm>
                          <a:off x="0" y="0"/>
                          <a:ext cx="4106545" cy="348615"/>
                        </a:xfrm>
                        <a:prstGeom prst="rect">
                          <a:avLst/>
                        </a:prstGeom>
                        <a:noFill/>
                        <a:ln w="6350">
                          <a:noFill/>
                        </a:ln>
                      </wps:spPr>
                      <wps:txbx>
                        <w:txbxContent>
                          <w:p w14:paraId="23D74788" w14:textId="7B470CFC" w:rsidR="00E96825" w:rsidRPr="00E55028" w:rsidRDefault="00E96825" w:rsidP="009725F3">
                            <w:pPr>
                              <w:rPr>
                                <w:rFonts w:ascii="Arial Narrow" w:hAnsi="Arial Narrow"/>
                                <w:b/>
                                <w:bCs/>
                                <w:color w:val="FFFFFF" w:themeColor="background1"/>
                                <w:sz w:val="32"/>
                                <w:szCs w:val="32"/>
                                <w:lang w:val="en-GB"/>
                                <w14:shadow w14:blurRad="50800" w14:dist="38100" w14:dir="2700000" w14:sx="100000" w14:sy="100000" w14:kx="0" w14:ky="0" w14:algn="tl">
                                  <w14:srgbClr w14:val="000000">
                                    <w14:alpha w14:val="60000"/>
                                  </w14:srgbClr>
                                </w14:shadow>
                              </w:rPr>
                            </w:pPr>
                            <w:r>
                              <w:rPr>
                                <w:rFonts w:ascii="Arial Narrow" w:hAnsi="Arial Narrow"/>
                                <w:b/>
                                <w:bCs/>
                                <w:color w:val="FFFFFF" w:themeColor="background1"/>
                                <w:sz w:val="32"/>
                                <w:szCs w:val="32"/>
                                <w:lang w:val="en-GB"/>
                                <w14:shadow w14:blurRad="50800" w14:dist="38100" w14:dir="2700000" w14:sx="100000" w14:sy="100000" w14:kx="0" w14:ky="0" w14:algn="tl">
                                  <w14:srgbClr w14:val="000000">
                                    <w14:alpha w14:val="60000"/>
                                  </w14:srgbClr>
                                </w14:shadow>
                              </w:rPr>
                              <w:t>Rapporto ISS C</w:t>
                            </w:r>
                            <w:r w:rsidRPr="00E55028">
                              <w:rPr>
                                <w:rFonts w:ascii="Arial Narrow" w:hAnsi="Arial Narrow"/>
                                <w:b/>
                                <w:bCs/>
                                <w:color w:val="FFFFFF" w:themeColor="background1"/>
                                <w:sz w:val="32"/>
                                <w:szCs w:val="32"/>
                                <w:lang w:val="en-GB"/>
                                <w14:shadow w14:blurRad="50800" w14:dist="38100" w14:dir="2700000" w14:sx="100000" w14:sy="100000" w14:kx="0" w14:ky="0" w14:algn="tl">
                                  <w14:srgbClr w14:val="000000">
                                    <w14:alpha w14:val="60000"/>
                                  </w14:srgbClr>
                                </w14:shadow>
                              </w:rPr>
                              <w:t xml:space="preserve">OVID-19 </w:t>
                            </w:r>
                            <w:r>
                              <w:rPr>
                                <w:rFonts w:ascii="Arial Narrow" w:hAnsi="Arial Narrow"/>
                                <w:b/>
                                <w:bCs/>
                                <w:color w:val="FFFFFF" w:themeColor="background1"/>
                                <w:sz w:val="32"/>
                                <w:szCs w:val="32"/>
                                <w:lang w:val="en-GB"/>
                                <w14:shadow w14:blurRad="50800" w14:dist="38100" w14:dir="2700000" w14:sx="100000" w14:sy="100000" w14:kx="0" w14:ky="0" w14:algn="tl">
                                  <w14:srgbClr w14:val="000000">
                                    <w14:alpha w14:val="60000"/>
                                  </w14:srgbClr>
                                </w14:shadow>
                              </w:rPr>
                              <w:sym w:font="Symbol" w:char="F0B7"/>
                            </w:r>
                            <w:r>
                              <w:rPr>
                                <w:rFonts w:ascii="Arial Narrow" w:hAnsi="Arial Narrow"/>
                                <w:b/>
                                <w:bCs/>
                                <w:color w:val="FFFFFF" w:themeColor="background1"/>
                                <w:sz w:val="32"/>
                                <w:szCs w:val="32"/>
                                <w:lang w:val="en-GB"/>
                                <w14:shadow w14:blurRad="50800" w14:dist="38100" w14:dir="2700000" w14:sx="100000" w14:sy="100000" w14:kx="0" w14:ky="0" w14:algn="tl">
                                  <w14:srgbClr w14:val="000000">
                                    <w14:alpha w14:val="60000"/>
                                  </w14:srgbClr>
                                </w14:shadow>
                              </w:rPr>
                              <w:t xml:space="preserve"> n. 1</w:t>
                            </w:r>
                            <w:r w:rsidRPr="00E55028">
                              <w:rPr>
                                <w:rFonts w:ascii="Arial Narrow" w:hAnsi="Arial Narrow"/>
                                <w:b/>
                                <w:bCs/>
                                <w:color w:val="FFFFFF" w:themeColor="background1"/>
                                <w:sz w:val="32"/>
                                <w:szCs w:val="32"/>
                                <w:lang w:val="en-GB"/>
                                <w14:shadow w14:blurRad="50800" w14:dist="38100" w14:dir="2700000" w14:sx="100000" w14:sy="100000" w14:kx="0" w14:ky="0" w14:algn="tl">
                                  <w14:srgbClr w14:val="000000">
                                    <w14:alpha w14:val="60000"/>
                                  </w14:srgbClr>
                                </w14:shadow>
                              </w:rPr>
                              <w:t xml:space="preserve">/2020 </w:t>
                            </w:r>
                            <w:r>
                              <w:rPr>
                                <w:rFonts w:ascii="Arial Narrow" w:hAnsi="Arial Narrow"/>
                                <w:b/>
                                <w:bCs/>
                                <w:color w:val="FFFFFF" w:themeColor="background1"/>
                                <w:sz w:val="32"/>
                                <w:szCs w:val="32"/>
                                <w:lang w:val="en-GB"/>
                                <w14:shadow w14:blurRad="50800" w14:dist="38100" w14:dir="2700000" w14:sx="100000" w14:sy="100000" w14:kx="0" w14:ky="0" w14:algn="tl">
                                  <w14:srgbClr w14:val="000000">
                                    <w14:alpha w14:val="60000"/>
                                  </w14:srgbClr>
                                </w14:shadow>
                              </w:rPr>
                              <w:t>Rev.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5B6F9" id="Casella di testo 48" o:spid="_x0000_s1028" type="#_x0000_t202" style="position:absolute;margin-left:85.45pt;margin-top:134.3pt;width:323.35pt;height:27.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" filled="f" stroked="f" strokeweight=".5pt">
                <v:textbox>
                  <w:txbxContent>
                    <w:p w14:paraId="23D74788" w14:textId="7B470CFC" w:rsidR="00E96825" w:rsidRPr="00E55028" w:rsidRDefault="00E96825" w:rsidP="009725F3">
                      <w:pPr>
                        <w:rPr>
                          <w:rFonts w:ascii="Arial Narrow" w:hAnsi="Arial Narrow"/>
                          <w:b/>
                          <w:bCs/>
                          <w:color w:val="FFFFFF" w:themeColor="background1"/>
                          <w:sz w:val="32"/>
                          <w:szCs w:val="32"/>
                          <w:lang w:val="en-GB"/>
                          <w14:shadow w14:blurRad="50800" w14:dist="38100" w14:dir="2700000" w14:sx="100000" w14:sy="100000" w14:kx="0" w14:ky="0" w14:algn="tl">
                            <w14:srgbClr w14:val="000000">
                              <w14:alpha w14:val="60000"/>
                            </w14:srgbClr>
                          </w14:shadow>
                        </w:rPr>
                      </w:pPr>
                      <w:r>
                        <w:rPr>
                          <w:rFonts w:ascii="Arial Narrow" w:hAnsi="Arial Narrow"/>
                          <w:b/>
                          <w:bCs/>
                          <w:color w:val="FFFFFF" w:themeColor="background1"/>
                          <w:sz w:val="32"/>
                          <w:szCs w:val="32"/>
                          <w:lang w:val="en-GB"/>
                          <w14:shadow w14:blurRad="50800" w14:dist="38100" w14:dir="2700000" w14:sx="100000" w14:sy="100000" w14:kx="0" w14:ky="0" w14:algn="tl">
                            <w14:srgbClr w14:val="000000">
                              <w14:alpha w14:val="60000"/>
                            </w14:srgbClr>
                          </w14:shadow>
                        </w:rPr>
                        <w:t>Rapporto ISS C</w:t>
                      </w:r>
                      <w:r w:rsidRPr="00E55028">
                        <w:rPr>
                          <w:rFonts w:ascii="Arial Narrow" w:hAnsi="Arial Narrow"/>
                          <w:b/>
                          <w:bCs/>
                          <w:color w:val="FFFFFF" w:themeColor="background1"/>
                          <w:sz w:val="32"/>
                          <w:szCs w:val="32"/>
                          <w:lang w:val="en-GB"/>
                          <w14:shadow w14:blurRad="50800" w14:dist="38100" w14:dir="2700000" w14:sx="100000" w14:sy="100000" w14:kx="0" w14:ky="0" w14:algn="tl">
                            <w14:srgbClr w14:val="000000">
                              <w14:alpha w14:val="60000"/>
                            </w14:srgbClr>
                          </w14:shadow>
                        </w:rPr>
                        <w:t xml:space="preserve">OVID-19 </w:t>
                      </w:r>
                      <w:r>
                        <w:rPr>
                          <w:rFonts w:ascii="Arial Narrow" w:hAnsi="Arial Narrow"/>
                          <w:b/>
                          <w:bCs/>
                          <w:color w:val="FFFFFF" w:themeColor="background1"/>
                          <w:sz w:val="32"/>
                          <w:szCs w:val="32"/>
                          <w:lang w:val="en-GB"/>
                          <w14:shadow w14:blurRad="50800" w14:dist="38100" w14:dir="2700000" w14:sx="100000" w14:sy="100000" w14:kx="0" w14:ky="0" w14:algn="tl">
                            <w14:srgbClr w14:val="000000">
                              <w14:alpha w14:val="60000"/>
                            </w14:srgbClr>
                          </w14:shadow>
                        </w:rPr>
                        <w:sym w:font="Symbol" w:char="F0B7"/>
                      </w:r>
                      <w:r>
                        <w:rPr>
                          <w:rFonts w:ascii="Arial Narrow" w:hAnsi="Arial Narrow"/>
                          <w:b/>
                          <w:bCs/>
                          <w:color w:val="FFFFFF" w:themeColor="background1"/>
                          <w:sz w:val="32"/>
                          <w:szCs w:val="32"/>
                          <w:lang w:val="en-GB"/>
                          <w14:shadow w14:blurRad="50800" w14:dist="38100" w14:dir="2700000" w14:sx="100000" w14:sy="100000" w14:kx="0" w14:ky="0" w14:algn="tl">
                            <w14:srgbClr w14:val="000000">
                              <w14:alpha w14:val="60000"/>
                            </w14:srgbClr>
                          </w14:shadow>
                        </w:rPr>
                        <w:t xml:space="preserve"> n. 1</w:t>
                      </w:r>
                      <w:r w:rsidRPr="00E55028">
                        <w:rPr>
                          <w:rFonts w:ascii="Arial Narrow" w:hAnsi="Arial Narrow"/>
                          <w:b/>
                          <w:bCs/>
                          <w:color w:val="FFFFFF" w:themeColor="background1"/>
                          <w:sz w:val="32"/>
                          <w:szCs w:val="32"/>
                          <w:lang w:val="en-GB"/>
                          <w14:shadow w14:blurRad="50800" w14:dist="38100" w14:dir="2700000" w14:sx="100000" w14:sy="100000" w14:kx="0" w14:ky="0" w14:algn="tl">
                            <w14:srgbClr w14:val="000000">
                              <w14:alpha w14:val="60000"/>
                            </w14:srgbClr>
                          </w14:shadow>
                        </w:rPr>
                        <w:t xml:space="preserve">/2020 </w:t>
                      </w:r>
                      <w:r>
                        <w:rPr>
                          <w:rFonts w:ascii="Arial Narrow" w:hAnsi="Arial Narrow"/>
                          <w:b/>
                          <w:bCs/>
                          <w:color w:val="FFFFFF" w:themeColor="background1"/>
                          <w:sz w:val="32"/>
                          <w:szCs w:val="32"/>
                          <w:lang w:val="en-GB"/>
                          <w14:shadow w14:blurRad="50800" w14:dist="38100" w14:dir="2700000" w14:sx="100000" w14:sy="100000" w14:kx="0" w14:ky="0" w14:algn="tl">
                            <w14:srgbClr w14:val="000000">
                              <w14:alpha w14:val="60000"/>
                            </w14:srgbClr>
                          </w14:shadow>
                        </w:rPr>
                        <w:t>Rev.</w:t>
                      </w:r>
                    </w:p>
                  </w:txbxContent>
                </v:textbox>
                <w10:wrap anchorx="margin"/>
              </v:shape>
            </w:pict>
          </mc:Fallback>
        </mc:AlternateContent>
      </w:r>
      <w:r w:rsidR="00907370">
        <w:br w:type="page"/>
      </w:r>
    </w:p>
    <w:p w14:paraId="0F6DE7EC" w14:textId="77777777" w:rsidR="00907370" w:rsidRDefault="00907370">
      <w:pPr>
        <w:sectPr w:rsidR="00907370" w:rsidSect="00907370">
          <w:headerReference w:type="even" r:id="rId11"/>
          <w:headerReference w:type="default" r:id="rId12"/>
          <w:footerReference w:type="even" r:id="rId13"/>
          <w:footerReference w:type="default" r:id="rId14"/>
          <w:headerReference w:type="first" r:id="rId15"/>
          <w:footerReference w:type="first" r:id="rId16"/>
          <w:pgSz w:w="11906" w:h="16838" w:code="9"/>
          <w:pgMar w:top="2835" w:right="1134" w:bottom="1134" w:left="1134" w:header="709" w:footer="709" w:gutter="0"/>
          <w:cols w:space="708"/>
          <w:titlePg/>
          <w:docGrid w:linePitch="360"/>
        </w:sectPr>
      </w:pPr>
    </w:p>
    <w:p w14:paraId="06670F65" w14:textId="77777777" w:rsidR="009B6027" w:rsidRDefault="009B6027">
      <w:pPr>
        <w:rPr>
          <w:rFonts w:ascii="Arial Narrow" w:hAnsi="Arial Narrow"/>
          <w:sz w:val="20"/>
          <w:szCs w:val="24"/>
        </w:rPr>
      </w:pPr>
    </w:p>
    <w:p w14:paraId="3AC6542F" w14:textId="77777777" w:rsidR="009B6027" w:rsidRDefault="009B6027">
      <w:pPr>
        <w:rPr>
          <w:rFonts w:ascii="Arial Narrow" w:hAnsi="Arial Narrow"/>
          <w:sz w:val="20"/>
          <w:szCs w:val="24"/>
        </w:rPr>
      </w:pPr>
    </w:p>
    <w:p w14:paraId="200C8C91" w14:textId="5759E1A5" w:rsidR="009B6027" w:rsidRDefault="009B6027" w:rsidP="009B6027">
      <w:pPr>
        <w:jc w:val="center"/>
        <w:rPr>
          <w:rFonts w:ascii="Arial Narrow" w:hAnsi="Arial Narrow"/>
          <w:b/>
          <w:bCs/>
          <w:sz w:val="32"/>
          <w:szCs w:val="40"/>
        </w:rPr>
      </w:pPr>
    </w:p>
    <w:p w14:paraId="1C794F40" w14:textId="77777777" w:rsidR="009B6027" w:rsidRDefault="009B6027" w:rsidP="009B6027">
      <w:pPr>
        <w:jc w:val="center"/>
        <w:rPr>
          <w:rFonts w:ascii="Arial Narrow" w:hAnsi="Arial Narrow"/>
          <w:b/>
          <w:bCs/>
          <w:sz w:val="32"/>
          <w:szCs w:val="40"/>
        </w:rPr>
      </w:pPr>
    </w:p>
    <w:p w14:paraId="74E2030B" w14:textId="77777777" w:rsidR="009B6027" w:rsidRPr="009B6027" w:rsidRDefault="009B6027" w:rsidP="009B6027">
      <w:pPr>
        <w:jc w:val="center"/>
        <w:rPr>
          <w:rFonts w:ascii="Arial Narrow" w:hAnsi="Arial Narrow"/>
          <w:b/>
          <w:bCs/>
          <w:sz w:val="32"/>
          <w:szCs w:val="40"/>
        </w:rPr>
      </w:pPr>
    </w:p>
    <w:p w14:paraId="1D9BB110" w14:textId="77777777" w:rsidR="009B6027" w:rsidRDefault="009B6027">
      <w:pPr>
        <w:rPr>
          <w:rFonts w:ascii="Arial Narrow" w:hAnsi="Arial Narrow"/>
          <w:sz w:val="20"/>
          <w:szCs w:val="24"/>
        </w:rPr>
        <w:sectPr w:rsidR="009B6027" w:rsidSect="002D0594">
          <w:headerReference w:type="first" r:id="rId17"/>
          <w:footerReference w:type="first" r:id="rId18"/>
          <w:pgSz w:w="11906" w:h="16838" w:code="9"/>
          <w:pgMar w:top="1701" w:right="1701" w:bottom="1701" w:left="1701" w:header="709" w:footer="1134" w:gutter="0"/>
          <w:pgNumType w:start="1"/>
          <w:cols w:space="708"/>
          <w:titlePg/>
          <w:docGrid w:linePitch="360"/>
        </w:sectPr>
      </w:pPr>
    </w:p>
    <w:p w14:paraId="07656F17" w14:textId="77777777" w:rsidR="002646CA" w:rsidRDefault="002646CA" w:rsidP="001F0D5C">
      <w:pPr>
        <w:spacing w:after="400"/>
        <w:rPr>
          <w:rFonts w:ascii="Arial Narrow" w:hAnsi="Arial Narrow"/>
          <w:b/>
          <w:bCs/>
          <w:color w:val="A50021"/>
          <w:sz w:val="56"/>
          <w:szCs w:val="56"/>
        </w:rPr>
      </w:pPr>
    </w:p>
    <w:p w14:paraId="5602ED5D" w14:textId="77777777" w:rsidR="002646CA" w:rsidRDefault="002646CA" w:rsidP="001F0D5C">
      <w:pPr>
        <w:spacing w:after="400"/>
        <w:rPr>
          <w:rFonts w:ascii="Arial Narrow" w:hAnsi="Arial Narrow"/>
          <w:b/>
          <w:bCs/>
          <w:color w:val="A50021"/>
          <w:sz w:val="56"/>
          <w:szCs w:val="56"/>
        </w:rPr>
      </w:pPr>
    </w:p>
    <w:p w14:paraId="1B7F9122" w14:textId="59636ABE" w:rsidR="001F0D5C" w:rsidRPr="009725F3" w:rsidRDefault="001F0D5C" w:rsidP="001F0D5C">
      <w:pPr>
        <w:spacing w:after="400"/>
        <w:rPr>
          <w:rFonts w:ascii="Arial Narrow" w:hAnsi="Arial Narrow"/>
          <w:b/>
          <w:bCs/>
          <w:color w:val="A50021"/>
          <w:sz w:val="56"/>
          <w:szCs w:val="56"/>
          <w14:shadow w14:blurRad="50800" w14:dist="50800" w14:dir="5400000" w14:sx="0" w14:sy="0" w14:kx="0" w14:ky="0" w14:algn="ctr">
            <w14:srgbClr w14:val="000000"/>
          </w14:shadow>
        </w:rPr>
      </w:pPr>
      <w:r w:rsidRPr="001F0D5C">
        <w:rPr>
          <w:rFonts w:ascii="Arial Narrow" w:hAnsi="Arial Narrow"/>
          <w:b/>
          <w:bCs/>
          <w:color w:val="A50021"/>
          <w:sz w:val="56"/>
          <w:szCs w:val="56"/>
        </w:rPr>
        <w:t>Indicazioni</w:t>
      </w:r>
      <w:r w:rsidRPr="001F0D5C">
        <w:rPr>
          <w:rFonts w:ascii="Arial Narrow" w:hAnsi="Arial Narrow"/>
          <w:b/>
          <w:bCs/>
          <w:color w:val="A50021"/>
          <w:sz w:val="56"/>
          <w:szCs w:val="56"/>
          <w14:shadow w14:blurRad="50800" w14:dist="50800" w14:dir="5400000" w14:sx="0" w14:sy="0" w14:kx="0" w14:ky="0" w14:algn="ctr">
            <w14:srgbClr w14:val="000000"/>
          </w14:shadow>
        </w:rPr>
        <w:t xml:space="preserve"> </w:t>
      </w:r>
      <w:r w:rsidRPr="001F0D5C">
        <w:rPr>
          <w:rFonts w:ascii="Arial Narrow" w:hAnsi="Arial Narrow"/>
          <w:b/>
          <w:bCs/>
          <w:i/>
          <w:iCs/>
          <w:color w:val="A50021"/>
          <w:sz w:val="56"/>
          <w:szCs w:val="56"/>
          <w14:shadow w14:blurRad="50800" w14:dist="50800" w14:dir="5400000" w14:sx="0" w14:sy="0" w14:kx="0" w14:ky="0" w14:algn="ctr">
            <w14:srgbClr w14:val="000000"/>
          </w14:shadow>
        </w:rPr>
        <w:t>ad interim</w:t>
      </w:r>
      <w:r w:rsidRPr="001F0D5C">
        <w:rPr>
          <w:rFonts w:ascii="Arial Narrow" w:hAnsi="Arial Narrow"/>
          <w:b/>
          <w:bCs/>
          <w:color w:val="A50021"/>
          <w:sz w:val="56"/>
          <w:szCs w:val="56"/>
          <w14:shadow w14:blurRad="50800" w14:dist="50800" w14:dir="5400000" w14:sx="0" w14:sy="0" w14:kx="0" w14:ky="0" w14:algn="ctr">
            <w14:srgbClr w14:val="000000"/>
          </w14:shadow>
        </w:rPr>
        <w:t xml:space="preserve"> </w:t>
      </w:r>
      <w:r>
        <w:rPr>
          <w:rFonts w:ascii="Arial Narrow" w:hAnsi="Arial Narrow"/>
          <w:b/>
          <w:bCs/>
          <w:color w:val="A50021"/>
          <w:sz w:val="56"/>
          <w:szCs w:val="56"/>
          <w14:shadow w14:blurRad="50800" w14:dist="50800" w14:dir="5400000" w14:sx="0" w14:sy="0" w14:kx="0" w14:ky="0" w14:algn="ctr">
            <w14:srgbClr w14:val="000000"/>
          </w14:shadow>
        </w:rPr>
        <w:br/>
      </w:r>
      <w:r w:rsidRPr="001F0D5C">
        <w:rPr>
          <w:rFonts w:ascii="Arial Narrow" w:hAnsi="Arial Narrow"/>
          <w:b/>
          <w:bCs/>
          <w:color w:val="A50021"/>
          <w:sz w:val="56"/>
          <w:szCs w:val="56"/>
          <w14:shadow w14:blurRad="50800" w14:dist="50800" w14:dir="5400000" w14:sx="0" w14:sy="0" w14:kx="0" w14:ky="0" w14:algn="ctr">
            <w14:srgbClr w14:val="000000"/>
          </w14:shadow>
        </w:rPr>
        <w:t>per l</w:t>
      </w:r>
      <w:r w:rsidR="00E53461">
        <w:rPr>
          <w:rFonts w:ascii="Arial Narrow" w:hAnsi="Arial Narrow"/>
          <w:b/>
          <w:bCs/>
          <w:color w:val="A50021"/>
          <w:sz w:val="56"/>
          <w:szCs w:val="56"/>
          <w14:shadow w14:blurRad="50800" w14:dist="50800" w14:dir="5400000" w14:sx="0" w14:sy="0" w14:kx="0" w14:ky="0" w14:algn="ctr">
            <w14:srgbClr w14:val="000000"/>
          </w14:shadow>
        </w:rPr>
        <w:t>’</w:t>
      </w:r>
      <w:r w:rsidRPr="001F0D5C">
        <w:rPr>
          <w:rFonts w:ascii="Arial Narrow" w:hAnsi="Arial Narrow"/>
          <w:b/>
          <w:bCs/>
          <w:color w:val="A50021"/>
          <w:sz w:val="56"/>
          <w:szCs w:val="56"/>
          <w14:shadow w14:blurRad="50800" w14:dist="50800" w14:dir="5400000" w14:sx="0" w14:sy="0" w14:kx="0" w14:ky="0" w14:algn="ctr">
            <w14:srgbClr w14:val="000000"/>
          </w14:shadow>
        </w:rPr>
        <w:t>effettuazione dell</w:t>
      </w:r>
      <w:r w:rsidR="00E53461">
        <w:rPr>
          <w:rFonts w:ascii="Arial Narrow" w:hAnsi="Arial Narrow"/>
          <w:b/>
          <w:bCs/>
          <w:color w:val="A50021"/>
          <w:sz w:val="56"/>
          <w:szCs w:val="56"/>
          <w14:shadow w14:blurRad="50800" w14:dist="50800" w14:dir="5400000" w14:sx="0" w14:sy="0" w14:kx="0" w14:ky="0" w14:algn="ctr">
            <w14:srgbClr w14:val="000000"/>
          </w14:shadow>
        </w:rPr>
        <w:t>’</w:t>
      </w:r>
      <w:r w:rsidRPr="001F0D5C">
        <w:rPr>
          <w:rFonts w:ascii="Arial Narrow" w:hAnsi="Arial Narrow"/>
          <w:b/>
          <w:bCs/>
          <w:color w:val="A50021"/>
          <w:sz w:val="56"/>
          <w:szCs w:val="56"/>
          <w14:shadow w14:blurRad="50800" w14:dist="50800" w14:dir="5400000" w14:sx="0" w14:sy="0" w14:kx="0" w14:ky="0" w14:algn="ctr">
            <w14:srgbClr w14:val="000000"/>
          </w14:shadow>
        </w:rPr>
        <w:t>isolamento e della assistenza sanitaria domiciliare nell</w:t>
      </w:r>
      <w:r w:rsidR="00E53461">
        <w:rPr>
          <w:rFonts w:ascii="Arial Narrow" w:hAnsi="Arial Narrow"/>
          <w:b/>
          <w:bCs/>
          <w:color w:val="A50021"/>
          <w:sz w:val="56"/>
          <w:szCs w:val="56"/>
          <w14:shadow w14:blurRad="50800" w14:dist="50800" w14:dir="5400000" w14:sx="0" w14:sy="0" w14:kx="0" w14:ky="0" w14:algn="ctr">
            <w14:srgbClr w14:val="000000"/>
          </w14:shadow>
        </w:rPr>
        <w:t>’</w:t>
      </w:r>
      <w:r w:rsidRPr="001F0D5C">
        <w:rPr>
          <w:rFonts w:ascii="Arial Narrow" w:hAnsi="Arial Narrow"/>
          <w:b/>
          <w:bCs/>
          <w:color w:val="A50021"/>
          <w:sz w:val="56"/>
          <w:szCs w:val="56"/>
          <w14:shadow w14:blurRad="50800" w14:dist="50800" w14:dir="5400000" w14:sx="0" w14:sy="0" w14:kx="0" w14:ky="0" w14:algn="ctr">
            <w14:srgbClr w14:val="000000"/>
          </w14:shadow>
        </w:rPr>
        <w:t>attuale contesto COVID-19</w:t>
      </w:r>
    </w:p>
    <w:p w14:paraId="5CCC0600" w14:textId="15252116" w:rsidR="00A10BA8" w:rsidRPr="00050A87" w:rsidRDefault="00A10BA8" w:rsidP="001F0D5C">
      <w:pPr>
        <w:spacing w:after="400"/>
        <w:rPr>
          <w:rFonts w:ascii="Arial Narrow" w:hAnsi="Arial Narrow"/>
          <w:sz w:val="28"/>
          <w:szCs w:val="28"/>
        </w:rPr>
      </w:pPr>
      <w:r w:rsidRPr="00050A87">
        <w:rPr>
          <w:rFonts w:ascii="Arial Narrow" w:hAnsi="Arial Narrow"/>
          <w:sz w:val="28"/>
          <w:szCs w:val="28"/>
        </w:rPr>
        <w:t xml:space="preserve">Versione del </w:t>
      </w:r>
      <w:r w:rsidR="0071026D">
        <w:rPr>
          <w:rFonts w:ascii="Arial Narrow" w:hAnsi="Arial Narrow"/>
          <w:sz w:val="28"/>
          <w:szCs w:val="28"/>
        </w:rPr>
        <w:t>24</w:t>
      </w:r>
      <w:r w:rsidR="001F0D5C">
        <w:rPr>
          <w:rFonts w:ascii="Arial Narrow" w:hAnsi="Arial Narrow"/>
          <w:sz w:val="28"/>
          <w:szCs w:val="28"/>
        </w:rPr>
        <w:t xml:space="preserve"> luglio</w:t>
      </w:r>
      <w:r w:rsidRPr="00050A87">
        <w:rPr>
          <w:rFonts w:ascii="Arial Narrow" w:hAnsi="Arial Narrow"/>
          <w:sz w:val="28"/>
          <w:szCs w:val="28"/>
        </w:rPr>
        <w:t xml:space="preserve"> 2020</w:t>
      </w:r>
    </w:p>
    <w:p w14:paraId="1B675780" w14:textId="180B1CF7" w:rsidR="001F0D5C" w:rsidRDefault="001F0D5C" w:rsidP="001F0D5C">
      <w:pPr>
        <w:spacing w:after="400"/>
        <w:rPr>
          <w:rFonts w:ascii="Arial Narrow" w:hAnsi="Arial Narrow"/>
          <w:b/>
          <w:bCs/>
          <w:sz w:val="28"/>
          <w:szCs w:val="28"/>
        </w:rPr>
      </w:pPr>
      <w:r w:rsidRPr="001F0D5C">
        <w:rPr>
          <w:rFonts w:ascii="Arial Narrow" w:hAnsi="Arial Narrow"/>
          <w:b/>
          <w:bCs/>
          <w:sz w:val="28"/>
          <w:szCs w:val="28"/>
        </w:rPr>
        <w:t>Gruppo di Lavoro ISS Prevenzione e Controllo delle Infezioni</w:t>
      </w:r>
    </w:p>
    <w:p w14:paraId="59F1C90A" w14:textId="0EF45DDB" w:rsidR="001F0D5C" w:rsidRPr="009765E0" w:rsidRDefault="001F0D5C" w:rsidP="001F0D5C">
      <w:pPr>
        <w:spacing w:after="60" w:line="240" w:lineRule="auto"/>
        <w:rPr>
          <w:rFonts w:ascii="Arial Narrow" w:hAnsi="Arial Narrow" w:cstheme="minorHAnsi"/>
        </w:rPr>
      </w:pPr>
      <w:r w:rsidRPr="009765E0">
        <w:rPr>
          <w:rFonts w:ascii="Arial Narrow" w:hAnsi="Arial Narrow" w:cstheme="minorHAnsi"/>
        </w:rPr>
        <w:t>Fortunato “Paolo” D</w:t>
      </w:r>
      <w:r w:rsidR="00E53461">
        <w:rPr>
          <w:rFonts w:ascii="Arial Narrow" w:hAnsi="Arial Narrow" w:cstheme="minorHAnsi"/>
        </w:rPr>
        <w:t>’</w:t>
      </w:r>
      <w:r w:rsidRPr="009765E0">
        <w:rPr>
          <w:rFonts w:ascii="Arial Narrow" w:hAnsi="Arial Narrow" w:cstheme="minorHAnsi"/>
        </w:rPr>
        <w:t>Ancona, Istituto Superiore di Sanità, Roma</w:t>
      </w:r>
    </w:p>
    <w:p w14:paraId="2BBA6D29" w14:textId="77777777" w:rsidR="001F0D5C" w:rsidRPr="009765E0" w:rsidRDefault="001F0D5C" w:rsidP="001F0D5C">
      <w:pPr>
        <w:spacing w:after="60" w:line="240" w:lineRule="auto"/>
        <w:rPr>
          <w:rFonts w:ascii="Arial Narrow" w:hAnsi="Arial Narrow" w:cstheme="minorHAnsi"/>
        </w:rPr>
      </w:pPr>
      <w:r w:rsidRPr="009765E0">
        <w:rPr>
          <w:rFonts w:ascii="Arial Narrow" w:hAnsi="Arial Narrow" w:cstheme="minorHAnsi"/>
        </w:rPr>
        <w:t>Antonella Agodi, Università d</w:t>
      </w:r>
      <w:r>
        <w:rPr>
          <w:rFonts w:ascii="Arial Narrow" w:hAnsi="Arial Narrow" w:cstheme="minorHAnsi"/>
        </w:rPr>
        <w:t>egli</w:t>
      </w:r>
      <w:r w:rsidRPr="009765E0">
        <w:rPr>
          <w:rFonts w:ascii="Arial Narrow" w:hAnsi="Arial Narrow" w:cstheme="minorHAnsi"/>
        </w:rPr>
        <w:t xml:space="preserve"> </w:t>
      </w:r>
      <w:r>
        <w:rPr>
          <w:rFonts w:ascii="Arial Narrow" w:hAnsi="Arial Narrow" w:cstheme="minorHAnsi"/>
        </w:rPr>
        <w:t xml:space="preserve">studi </w:t>
      </w:r>
      <w:r w:rsidRPr="009765E0">
        <w:rPr>
          <w:rFonts w:ascii="Arial Narrow" w:hAnsi="Arial Narrow" w:cstheme="minorHAnsi"/>
        </w:rPr>
        <w:t>di Catania, Catania</w:t>
      </w:r>
    </w:p>
    <w:p w14:paraId="29FA8048" w14:textId="77777777" w:rsidR="001F0D5C" w:rsidRPr="009765E0" w:rsidRDefault="001F0D5C" w:rsidP="001F0D5C">
      <w:pPr>
        <w:spacing w:after="60" w:line="240" w:lineRule="auto"/>
        <w:rPr>
          <w:rFonts w:ascii="Arial Narrow" w:hAnsi="Arial Narrow" w:cstheme="minorHAnsi"/>
        </w:rPr>
      </w:pPr>
      <w:r w:rsidRPr="009765E0">
        <w:rPr>
          <w:rFonts w:ascii="Arial Narrow" w:hAnsi="Arial Narrow" w:cstheme="minorHAnsi"/>
        </w:rPr>
        <w:t>Luigi Bertinato, Istituto Superiore di Sanità, Roma</w:t>
      </w:r>
    </w:p>
    <w:p w14:paraId="0A182174" w14:textId="77777777" w:rsidR="001F0D5C" w:rsidRDefault="001F0D5C" w:rsidP="001F0D5C">
      <w:pPr>
        <w:spacing w:after="60" w:line="240" w:lineRule="auto"/>
        <w:rPr>
          <w:rFonts w:ascii="Arial Narrow" w:hAnsi="Arial Narrow" w:cstheme="minorHAnsi"/>
        </w:rPr>
      </w:pPr>
      <w:r w:rsidRPr="009765E0">
        <w:rPr>
          <w:rFonts w:ascii="Arial Narrow" w:hAnsi="Arial Narrow" w:cstheme="minorHAnsi"/>
        </w:rPr>
        <w:t>Paolo Durando, Università d</w:t>
      </w:r>
      <w:r>
        <w:rPr>
          <w:rFonts w:ascii="Arial Narrow" w:hAnsi="Arial Narrow" w:cstheme="minorHAnsi"/>
        </w:rPr>
        <w:t>egl</w:t>
      </w:r>
      <w:r w:rsidRPr="009765E0">
        <w:rPr>
          <w:rFonts w:ascii="Arial Narrow" w:hAnsi="Arial Narrow" w:cstheme="minorHAnsi"/>
        </w:rPr>
        <w:t>i</w:t>
      </w:r>
      <w:r>
        <w:rPr>
          <w:rFonts w:ascii="Arial Narrow" w:hAnsi="Arial Narrow" w:cstheme="minorHAnsi"/>
        </w:rPr>
        <w:t xml:space="preserve"> Studi </w:t>
      </w:r>
      <w:r w:rsidRPr="009765E0">
        <w:rPr>
          <w:rFonts w:ascii="Arial Narrow" w:hAnsi="Arial Narrow" w:cstheme="minorHAnsi"/>
        </w:rPr>
        <w:t>di Genova, Genova</w:t>
      </w:r>
    </w:p>
    <w:p w14:paraId="5AC803B4" w14:textId="77777777" w:rsidR="001F0D5C" w:rsidRPr="009765E0" w:rsidRDefault="001F0D5C" w:rsidP="001F0D5C">
      <w:pPr>
        <w:spacing w:after="60" w:line="240" w:lineRule="auto"/>
        <w:rPr>
          <w:rFonts w:ascii="Arial Narrow" w:hAnsi="Arial Narrow" w:cstheme="minorHAnsi"/>
        </w:rPr>
      </w:pPr>
      <w:r>
        <w:rPr>
          <w:rFonts w:ascii="Arial Narrow" w:hAnsi="Arial Narrow" w:cstheme="minorHAnsi"/>
        </w:rPr>
        <w:t>Roberto Monaco, FNOMCEO</w:t>
      </w:r>
    </w:p>
    <w:p w14:paraId="464302CE" w14:textId="77777777" w:rsidR="001F0D5C" w:rsidRPr="009765E0" w:rsidRDefault="001F0D5C" w:rsidP="001F0D5C">
      <w:pPr>
        <w:spacing w:after="60" w:line="240" w:lineRule="auto"/>
        <w:rPr>
          <w:rFonts w:ascii="Arial Narrow" w:hAnsi="Arial Narrow" w:cstheme="minorHAnsi"/>
        </w:rPr>
      </w:pPr>
      <w:r w:rsidRPr="009765E0">
        <w:rPr>
          <w:rFonts w:ascii="Arial Narrow" w:hAnsi="Arial Narrow" w:cstheme="minorHAnsi"/>
        </w:rPr>
        <w:t xml:space="preserve">Maria Mongardi, </w:t>
      </w:r>
      <w:r w:rsidRPr="00B1615C">
        <w:rPr>
          <w:rFonts w:ascii="Arial Narrow" w:hAnsi="Arial Narrow" w:cstheme="minorHAnsi"/>
        </w:rPr>
        <w:t>Università degli Studi di Verona, Verona</w:t>
      </w:r>
    </w:p>
    <w:p w14:paraId="13CF80B1" w14:textId="77777777" w:rsidR="001F0D5C" w:rsidRDefault="001F0D5C" w:rsidP="001F0D5C">
      <w:pPr>
        <w:spacing w:after="60" w:line="240" w:lineRule="auto"/>
        <w:rPr>
          <w:rFonts w:ascii="Arial Narrow" w:hAnsi="Arial Narrow" w:cstheme="minorHAnsi"/>
        </w:rPr>
      </w:pPr>
      <w:r w:rsidRPr="00197357">
        <w:rPr>
          <w:rFonts w:ascii="Arial Narrow" w:hAnsi="Arial Narrow" w:cstheme="minorHAnsi"/>
        </w:rPr>
        <w:t>Maria Luisa Moro, Agenzia sanitaria e sociale regionale Emilia-Romagna, Bologna</w:t>
      </w:r>
    </w:p>
    <w:p w14:paraId="1A88B057" w14:textId="77777777" w:rsidR="001F0D5C" w:rsidRPr="009765E0" w:rsidRDefault="001F0D5C" w:rsidP="001F0D5C">
      <w:pPr>
        <w:spacing w:after="60" w:line="240" w:lineRule="auto"/>
        <w:rPr>
          <w:rFonts w:ascii="Arial Narrow" w:hAnsi="Arial Narrow" w:cstheme="minorHAnsi"/>
        </w:rPr>
      </w:pPr>
      <w:r w:rsidRPr="009765E0">
        <w:rPr>
          <w:rFonts w:ascii="Arial Narrow" w:hAnsi="Arial Narrow" w:cstheme="minorHAnsi"/>
        </w:rPr>
        <w:t xml:space="preserve">Ottavio Nicastro, </w:t>
      </w:r>
      <w:r w:rsidRPr="006971FA">
        <w:rPr>
          <w:rFonts w:ascii="Arial Narrow" w:hAnsi="Arial Narrow" w:cstheme="minorHAnsi"/>
        </w:rPr>
        <w:t>Coordinamento Rischio Clinico – Commissione Salute”, Bologna</w:t>
      </w:r>
    </w:p>
    <w:p w14:paraId="08E1A943" w14:textId="77777777" w:rsidR="001F0D5C" w:rsidRPr="009765E0" w:rsidRDefault="001F0D5C" w:rsidP="001F0D5C">
      <w:pPr>
        <w:spacing w:after="60" w:line="240" w:lineRule="auto"/>
        <w:rPr>
          <w:rFonts w:ascii="Arial Narrow" w:hAnsi="Arial Narrow" w:cstheme="minorHAnsi"/>
        </w:rPr>
      </w:pPr>
      <w:r w:rsidRPr="009765E0">
        <w:rPr>
          <w:rFonts w:ascii="Arial Narrow" w:hAnsi="Arial Narrow" w:cstheme="minorHAnsi"/>
        </w:rPr>
        <w:t>Angelo Pan, ASST Cremona, Cremona</w:t>
      </w:r>
    </w:p>
    <w:p w14:paraId="542736E5" w14:textId="77777777" w:rsidR="001F0D5C" w:rsidRPr="009765E0" w:rsidRDefault="001F0D5C" w:rsidP="001F0D5C">
      <w:pPr>
        <w:spacing w:after="60" w:line="240" w:lineRule="auto"/>
        <w:rPr>
          <w:rFonts w:ascii="Arial Narrow" w:hAnsi="Arial Narrow" w:cstheme="minorHAnsi"/>
        </w:rPr>
      </w:pPr>
      <w:r w:rsidRPr="009765E0">
        <w:rPr>
          <w:rFonts w:ascii="Arial Narrow" w:hAnsi="Arial Narrow" w:cstheme="minorHAnsi"/>
        </w:rPr>
        <w:t>Annalisa Pantosti, Istituto Superiore di Sanità, Roma</w:t>
      </w:r>
    </w:p>
    <w:p w14:paraId="7F71DAEF" w14:textId="77777777" w:rsidR="001F0D5C" w:rsidRPr="009765E0" w:rsidRDefault="001F0D5C" w:rsidP="001F0D5C">
      <w:pPr>
        <w:spacing w:after="60" w:line="240" w:lineRule="auto"/>
        <w:rPr>
          <w:rFonts w:ascii="Arial Narrow" w:hAnsi="Arial Narrow" w:cstheme="minorHAnsi"/>
        </w:rPr>
      </w:pPr>
      <w:r w:rsidRPr="009765E0">
        <w:rPr>
          <w:rFonts w:ascii="Arial Narrow" w:hAnsi="Arial Narrow" w:cstheme="minorHAnsi"/>
        </w:rPr>
        <w:t>Nicola Petrosillo, Istituto Nazionale per le Malattie Infettive</w:t>
      </w:r>
      <w:r>
        <w:rPr>
          <w:rFonts w:ascii="Arial Narrow" w:hAnsi="Arial Narrow" w:cstheme="minorHAnsi"/>
        </w:rPr>
        <w:t>, Roma</w:t>
      </w:r>
    </w:p>
    <w:p w14:paraId="4DE90AAB" w14:textId="33526CDA" w:rsidR="001F0D5C" w:rsidRDefault="001F0D5C" w:rsidP="001F0D5C">
      <w:pPr>
        <w:spacing w:after="60" w:line="240" w:lineRule="auto"/>
        <w:rPr>
          <w:rFonts w:ascii="Arial Narrow" w:hAnsi="Arial Narrow" w:cstheme="minorHAnsi"/>
        </w:rPr>
      </w:pPr>
      <w:r w:rsidRPr="009765E0">
        <w:rPr>
          <w:rFonts w:ascii="Arial Narrow" w:hAnsi="Arial Narrow" w:cstheme="minorHAnsi"/>
        </w:rPr>
        <w:t>Gaetano Privitera, Università di Pisa, Pisa</w:t>
      </w:r>
    </w:p>
    <w:p w14:paraId="7C26A382" w14:textId="77777777" w:rsidR="001F0D5C" w:rsidRPr="009765E0" w:rsidRDefault="001F0D5C" w:rsidP="001F0D5C">
      <w:pPr>
        <w:spacing w:after="60" w:line="240" w:lineRule="auto"/>
        <w:rPr>
          <w:rFonts w:ascii="Arial Narrow" w:hAnsi="Arial Narrow" w:cstheme="minorHAnsi"/>
        </w:rPr>
      </w:pPr>
    </w:p>
    <w:p w14:paraId="004B281A" w14:textId="77777777" w:rsidR="001F0D5C" w:rsidRPr="001F0D5C" w:rsidRDefault="001F0D5C" w:rsidP="001F0D5C">
      <w:pPr>
        <w:spacing w:after="60" w:line="240" w:lineRule="auto"/>
        <w:rPr>
          <w:rFonts w:ascii="Arial Narrow" w:hAnsi="Arial Narrow" w:cstheme="minorHAnsi"/>
          <w:i/>
          <w:iCs/>
        </w:rPr>
      </w:pPr>
      <w:r w:rsidRPr="001F0D5C">
        <w:rPr>
          <w:rFonts w:ascii="Arial Narrow" w:hAnsi="Arial Narrow" w:cstheme="minorHAnsi"/>
          <w:i/>
          <w:iCs/>
        </w:rPr>
        <w:t xml:space="preserve">con la collaborazione di </w:t>
      </w:r>
    </w:p>
    <w:p w14:paraId="5E4E2916" w14:textId="77777777" w:rsidR="001F0D5C" w:rsidRDefault="001F0D5C" w:rsidP="001F0D5C">
      <w:pPr>
        <w:spacing w:after="60" w:line="240" w:lineRule="auto"/>
        <w:ind w:left="284"/>
        <w:rPr>
          <w:rFonts w:ascii="Arial Narrow" w:hAnsi="Arial Narrow" w:cstheme="minorHAnsi"/>
        </w:rPr>
      </w:pPr>
      <w:r w:rsidRPr="009765E0">
        <w:rPr>
          <w:rFonts w:ascii="Arial Narrow" w:hAnsi="Arial Narrow" w:cstheme="minorHAnsi"/>
        </w:rPr>
        <w:t>Benedetta Allegranzi, Organizzazione Mondiale della Sanità</w:t>
      </w:r>
      <w:r>
        <w:rPr>
          <w:rFonts w:ascii="Arial Narrow" w:hAnsi="Arial Narrow" w:cstheme="minorHAnsi"/>
        </w:rPr>
        <w:t>, Ginevra, Svizzera</w:t>
      </w:r>
    </w:p>
    <w:p w14:paraId="778B214F" w14:textId="77777777" w:rsidR="001F0D5C" w:rsidRPr="007A4367" w:rsidRDefault="001F0D5C" w:rsidP="001F0D5C">
      <w:pPr>
        <w:spacing w:after="60" w:line="240" w:lineRule="auto"/>
        <w:ind w:left="284"/>
        <w:rPr>
          <w:rFonts w:ascii="Arial Narrow" w:hAnsi="Arial Narrow"/>
        </w:rPr>
      </w:pPr>
      <w:r w:rsidRPr="007A4367">
        <w:rPr>
          <w:rFonts w:ascii="Arial Narrow" w:hAnsi="Arial Narrow"/>
        </w:rPr>
        <w:t>Anna Caraglia, Ministero della Salute</w:t>
      </w:r>
    </w:p>
    <w:p w14:paraId="2F89C6A4" w14:textId="77777777" w:rsidR="001F0D5C" w:rsidRPr="009765E0" w:rsidRDefault="001F0D5C" w:rsidP="001F0D5C">
      <w:pPr>
        <w:spacing w:after="60" w:line="240" w:lineRule="auto"/>
        <w:ind w:left="284"/>
        <w:rPr>
          <w:rFonts w:ascii="Arial Narrow" w:hAnsi="Arial Narrow"/>
        </w:rPr>
      </w:pPr>
      <w:r w:rsidRPr="007A4367">
        <w:rPr>
          <w:rFonts w:ascii="Arial Narrow" w:hAnsi="Arial Narrow"/>
        </w:rPr>
        <w:t>Jessica Iera, Ministero della Salute</w:t>
      </w:r>
    </w:p>
    <w:p w14:paraId="53964DA1" w14:textId="77777777" w:rsidR="001F0D5C" w:rsidRDefault="001F0D5C" w:rsidP="001F0D5C">
      <w:pPr>
        <w:spacing w:after="60" w:line="240" w:lineRule="auto"/>
        <w:ind w:left="284"/>
        <w:rPr>
          <w:rFonts w:ascii="Arial Narrow" w:hAnsi="Arial Narrow"/>
        </w:rPr>
      </w:pPr>
      <w:r w:rsidRPr="08EB8D7C">
        <w:rPr>
          <w:rFonts w:ascii="Arial Narrow" w:hAnsi="Arial Narrow"/>
        </w:rPr>
        <w:t>Gianluca Pucciarelli, Università degli Studi di Roma Tor Vergata, Roma</w:t>
      </w:r>
    </w:p>
    <w:p w14:paraId="7D62FF87" w14:textId="77777777" w:rsidR="001F0D5C" w:rsidRPr="001F0D5C" w:rsidRDefault="001F0D5C" w:rsidP="001F0D5C">
      <w:pPr>
        <w:ind w:left="284"/>
        <w:rPr>
          <w:rFonts w:ascii="Arial Narrow" w:hAnsi="Arial Narrow"/>
          <w:b/>
          <w:bCs/>
          <w:sz w:val="28"/>
          <w:szCs w:val="28"/>
        </w:rPr>
      </w:pPr>
    </w:p>
    <w:p w14:paraId="71D58763" w14:textId="77777777" w:rsidR="00BA7F2F" w:rsidRDefault="00BA7F2F">
      <w:r>
        <w:br w:type="page"/>
      </w:r>
    </w:p>
    <w:p w14:paraId="27B7D541" w14:textId="77777777" w:rsidR="009B6027" w:rsidRPr="00BA7F2F" w:rsidRDefault="009B6027" w:rsidP="009B6027">
      <w:pPr>
        <w:spacing w:after="0" w:line="240" w:lineRule="auto"/>
        <w:rPr>
          <w:rFonts w:ascii="Arial Narrow" w:hAnsi="Arial Narrow"/>
          <w:sz w:val="20"/>
          <w:szCs w:val="24"/>
        </w:rPr>
      </w:pPr>
      <w:r w:rsidRPr="00BA7F2F">
        <w:rPr>
          <w:rFonts w:ascii="Arial Narrow" w:hAnsi="Arial Narrow"/>
          <w:sz w:val="20"/>
          <w:szCs w:val="24"/>
        </w:rPr>
        <w:lastRenderedPageBreak/>
        <w:t>Istituto Superiore di Sanità</w:t>
      </w:r>
    </w:p>
    <w:p w14:paraId="5ADD711E" w14:textId="2F90DE7E" w:rsidR="001F0D5C" w:rsidRDefault="001F0D5C" w:rsidP="00556858">
      <w:pPr>
        <w:spacing w:after="0" w:line="240" w:lineRule="auto"/>
        <w:jc w:val="both"/>
        <w:rPr>
          <w:rFonts w:ascii="Arial Narrow" w:hAnsi="Arial Narrow"/>
          <w:b/>
          <w:sz w:val="20"/>
          <w:szCs w:val="24"/>
        </w:rPr>
      </w:pPr>
      <w:r w:rsidRPr="001F0D5C">
        <w:rPr>
          <w:rFonts w:ascii="Arial Narrow" w:hAnsi="Arial Narrow"/>
          <w:b/>
          <w:sz w:val="20"/>
          <w:szCs w:val="24"/>
        </w:rPr>
        <w:t xml:space="preserve">Indicazioni </w:t>
      </w:r>
      <w:r w:rsidRPr="002646CA">
        <w:rPr>
          <w:rFonts w:ascii="Arial Narrow" w:hAnsi="Arial Narrow"/>
          <w:b/>
          <w:i/>
          <w:iCs/>
          <w:sz w:val="20"/>
          <w:szCs w:val="24"/>
        </w:rPr>
        <w:t>ad interim</w:t>
      </w:r>
      <w:r w:rsidRPr="001F0D5C">
        <w:rPr>
          <w:rFonts w:ascii="Arial Narrow" w:hAnsi="Arial Narrow"/>
          <w:b/>
          <w:sz w:val="20"/>
          <w:szCs w:val="24"/>
        </w:rPr>
        <w:t xml:space="preserve"> per l</w:t>
      </w:r>
      <w:r w:rsidR="00E53461">
        <w:rPr>
          <w:rFonts w:ascii="Arial Narrow" w:hAnsi="Arial Narrow"/>
          <w:b/>
          <w:sz w:val="20"/>
          <w:szCs w:val="24"/>
        </w:rPr>
        <w:t>’</w:t>
      </w:r>
      <w:r w:rsidRPr="001F0D5C">
        <w:rPr>
          <w:rFonts w:ascii="Arial Narrow" w:hAnsi="Arial Narrow"/>
          <w:b/>
          <w:sz w:val="20"/>
          <w:szCs w:val="24"/>
        </w:rPr>
        <w:t>effettuazione dell</w:t>
      </w:r>
      <w:r w:rsidR="00E53461">
        <w:rPr>
          <w:rFonts w:ascii="Arial Narrow" w:hAnsi="Arial Narrow"/>
          <w:b/>
          <w:sz w:val="20"/>
          <w:szCs w:val="24"/>
        </w:rPr>
        <w:t>’</w:t>
      </w:r>
      <w:r w:rsidRPr="001F0D5C">
        <w:rPr>
          <w:rFonts w:ascii="Arial Narrow" w:hAnsi="Arial Narrow"/>
          <w:b/>
          <w:sz w:val="20"/>
          <w:szCs w:val="24"/>
        </w:rPr>
        <w:t>isolamento e della assistenza sanitaria domiciliare nell</w:t>
      </w:r>
      <w:r w:rsidR="00E53461">
        <w:rPr>
          <w:rFonts w:ascii="Arial Narrow" w:hAnsi="Arial Narrow"/>
          <w:b/>
          <w:sz w:val="20"/>
          <w:szCs w:val="24"/>
        </w:rPr>
        <w:t>’</w:t>
      </w:r>
      <w:r w:rsidRPr="001F0D5C">
        <w:rPr>
          <w:rFonts w:ascii="Arial Narrow" w:hAnsi="Arial Narrow"/>
          <w:b/>
          <w:sz w:val="20"/>
          <w:szCs w:val="24"/>
        </w:rPr>
        <w:t>attuale contesto COVID-19</w:t>
      </w:r>
      <w:r>
        <w:rPr>
          <w:rFonts w:ascii="Arial Narrow" w:hAnsi="Arial Narrow"/>
          <w:b/>
          <w:sz w:val="20"/>
          <w:szCs w:val="24"/>
        </w:rPr>
        <w:t xml:space="preserve">. </w:t>
      </w:r>
      <w:r w:rsidRPr="001F0D5C">
        <w:rPr>
          <w:rFonts w:ascii="Arial Narrow" w:hAnsi="Arial Narrow"/>
          <w:b/>
          <w:sz w:val="20"/>
          <w:szCs w:val="24"/>
        </w:rPr>
        <w:t xml:space="preserve">Versione del </w:t>
      </w:r>
      <w:r w:rsidR="0071026D">
        <w:rPr>
          <w:rFonts w:ascii="Arial Narrow" w:hAnsi="Arial Narrow"/>
          <w:b/>
          <w:sz w:val="20"/>
          <w:szCs w:val="24"/>
        </w:rPr>
        <w:t>24</w:t>
      </w:r>
      <w:r w:rsidRPr="001F0D5C">
        <w:rPr>
          <w:rFonts w:ascii="Arial Narrow" w:hAnsi="Arial Narrow"/>
          <w:b/>
          <w:sz w:val="20"/>
          <w:szCs w:val="24"/>
        </w:rPr>
        <w:t xml:space="preserve"> luglio 2020</w:t>
      </w:r>
      <w:r w:rsidR="00556858">
        <w:rPr>
          <w:rFonts w:ascii="Arial Narrow" w:hAnsi="Arial Narrow"/>
          <w:b/>
          <w:sz w:val="20"/>
          <w:szCs w:val="24"/>
        </w:rPr>
        <w:t>.</w:t>
      </w:r>
    </w:p>
    <w:p w14:paraId="4486D63E" w14:textId="77777777" w:rsidR="001F0D5C" w:rsidRDefault="001F0D5C" w:rsidP="009B6027">
      <w:pPr>
        <w:spacing w:after="0" w:line="240" w:lineRule="auto"/>
        <w:rPr>
          <w:rFonts w:ascii="Arial Narrow" w:hAnsi="Arial Narrow"/>
          <w:bCs/>
          <w:sz w:val="20"/>
          <w:szCs w:val="24"/>
        </w:rPr>
      </w:pPr>
      <w:r w:rsidRPr="001F0D5C">
        <w:rPr>
          <w:rFonts w:ascii="Arial Narrow" w:hAnsi="Arial Narrow"/>
          <w:bCs/>
          <w:sz w:val="20"/>
          <w:szCs w:val="24"/>
        </w:rPr>
        <w:t>Gruppo di Lavoro ISS Prevenzione e Controllo delle Infezioni</w:t>
      </w:r>
    </w:p>
    <w:p w14:paraId="52B96933" w14:textId="2C38759C" w:rsidR="009B6027" w:rsidRPr="00050A87" w:rsidRDefault="009B6027" w:rsidP="009B6027">
      <w:pPr>
        <w:spacing w:after="0" w:line="240" w:lineRule="auto"/>
        <w:rPr>
          <w:rFonts w:ascii="Arial Narrow" w:hAnsi="Arial Narrow"/>
          <w:sz w:val="20"/>
          <w:szCs w:val="24"/>
          <w:lang w:val="en-US"/>
        </w:rPr>
      </w:pPr>
      <w:r w:rsidRPr="00050A87">
        <w:rPr>
          <w:rFonts w:ascii="Arial Narrow" w:hAnsi="Arial Narrow"/>
          <w:sz w:val="20"/>
          <w:szCs w:val="24"/>
          <w:lang w:val="en-US"/>
        </w:rPr>
        <w:t xml:space="preserve">2020, </w:t>
      </w:r>
      <w:r w:rsidR="002646CA">
        <w:rPr>
          <w:rFonts w:ascii="Arial Narrow" w:hAnsi="Arial Narrow"/>
          <w:sz w:val="20"/>
          <w:szCs w:val="24"/>
          <w:lang w:val="en-US"/>
        </w:rPr>
        <w:t>ii, 8</w:t>
      </w:r>
      <w:r w:rsidRPr="00050A87">
        <w:rPr>
          <w:rFonts w:ascii="Arial Narrow" w:hAnsi="Arial Narrow"/>
          <w:sz w:val="20"/>
          <w:szCs w:val="24"/>
          <w:lang w:val="en-US"/>
        </w:rPr>
        <w:t xml:space="preserve"> p. Rapport</w:t>
      </w:r>
      <w:r w:rsidR="00D617CD" w:rsidRPr="00050A87">
        <w:rPr>
          <w:rFonts w:ascii="Arial Narrow" w:hAnsi="Arial Narrow"/>
          <w:sz w:val="20"/>
          <w:szCs w:val="24"/>
          <w:lang w:val="en-US"/>
        </w:rPr>
        <w:t>o</w:t>
      </w:r>
      <w:r w:rsidRPr="00050A87">
        <w:rPr>
          <w:rFonts w:ascii="Arial Narrow" w:hAnsi="Arial Narrow"/>
          <w:sz w:val="20"/>
          <w:szCs w:val="24"/>
          <w:lang w:val="en-US"/>
        </w:rPr>
        <w:t xml:space="preserve"> ISS COVID-19 </w:t>
      </w:r>
      <w:r w:rsidR="00050A87" w:rsidRPr="00050A87">
        <w:rPr>
          <w:rFonts w:ascii="Arial Narrow" w:hAnsi="Arial Narrow"/>
          <w:sz w:val="20"/>
          <w:szCs w:val="24"/>
          <w:lang w:val="en-US"/>
        </w:rPr>
        <w:t xml:space="preserve">n. </w:t>
      </w:r>
      <w:r w:rsidR="001F0D5C">
        <w:rPr>
          <w:rFonts w:ascii="Arial Narrow" w:hAnsi="Arial Narrow"/>
          <w:sz w:val="20"/>
          <w:szCs w:val="24"/>
          <w:lang w:val="en-US"/>
        </w:rPr>
        <w:t>1</w:t>
      </w:r>
      <w:r w:rsidRPr="00050A87">
        <w:rPr>
          <w:rFonts w:ascii="Arial Narrow" w:hAnsi="Arial Narrow"/>
          <w:sz w:val="20"/>
          <w:szCs w:val="24"/>
          <w:lang w:val="en-US"/>
        </w:rPr>
        <w:t>/2020</w:t>
      </w:r>
      <w:r w:rsidR="001F0D5C">
        <w:rPr>
          <w:rFonts w:ascii="Arial Narrow" w:hAnsi="Arial Narrow"/>
          <w:sz w:val="20"/>
          <w:szCs w:val="24"/>
          <w:lang w:val="en-US"/>
        </w:rPr>
        <w:t xml:space="preserve"> Rev.</w:t>
      </w:r>
    </w:p>
    <w:p w14:paraId="2E05AC22" w14:textId="77777777" w:rsidR="009B6027" w:rsidRPr="00050A87" w:rsidRDefault="009B6027" w:rsidP="009B6027">
      <w:pPr>
        <w:spacing w:after="0" w:line="240" w:lineRule="auto"/>
        <w:ind w:firstLine="284"/>
        <w:rPr>
          <w:rFonts w:ascii="Arial Narrow" w:hAnsi="Arial Narrow"/>
          <w:sz w:val="20"/>
          <w:szCs w:val="24"/>
          <w:lang w:val="en-US"/>
        </w:rPr>
      </w:pPr>
    </w:p>
    <w:p w14:paraId="236CD742" w14:textId="59B4CAFE" w:rsidR="001F0D5C" w:rsidRPr="001F0D5C" w:rsidRDefault="001F0D5C" w:rsidP="001F0D5C">
      <w:pPr>
        <w:spacing w:after="0" w:line="240" w:lineRule="auto"/>
        <w:ind w:firstLine="284"/>
        <w:jc w:val="both"/>
        <w:rPr>
          <w:rFonts w:ascii="Arial Narrow" w:hAnsi="Arial Narrow"/>
          <w:sz w:val="20"/>
          <w:szCs w:val="24"/>
        </w:rPr>
      </w:pPr>
      <w:r w:rsidRPr="001F0D5C">
        <w:rPr>
          <w:rFonts w:ascii="Arial Narrow" w:hAnsi="Arial Narrow"/>
          <w:sz w:val="20"/>
          <w:szCs w:val="24"/>
        </w:rPr>
        <w:t>Questo documento tratta la gestione dei soggetti affetti da COVID-19 che necessitano l</w:t>
      </w:r>
      <w:r w:rsidR="00E53461">
        <w:rPr>
          <w:rFonts w:ascii="Arial Narrow" w:hAnsi="Arial Narrow"/>
          <w:sz w:val="20"/>
          <w:szCs w:val="24"/>
        </w:rPr>
        <w:t>’</w:t>
      </w:r>
      <w:r w:rsidRPr="001F0D5C">
        <w:rPr>
          <w:rFonts w:ascii="Arial Narrow" w:hAnsi="Arial Narrow"/>
          <w:sz w:val="20"/>
          <w:szCs w:val="24"/>
        </w:rPr>
        <w:t>implementazione di misure precauzionali per evitare la trasmissione del virus ad altre persone. L</w:t>
      </w:r>
      <w:r w:rsidR="00E53461">
        <w:rPr>
          <w:rFonts w:ascii="Arial Narrow" w:hAnsi="Arial Narrow"/>
          <w:sz w:val="20"/>
          <w:szCs w:val="24"/>
        </w:rPr>
        <w:t>’</w:t>
      </w:r>
      <w:r w:rsidRPr="001F0D5C">
        <w:rPr>
          <w:rFonts w:ascii="Arial Narrow" w:hAnsi="Arial Narrow"/>
          <w:sz w:val="20"/>
          <w:szCs w:val="24"/>
        </w:rPr>
        <w:t xml:space="preserve">isolamento fiduciario di casi di COVID-19 e </w:t>
      </w:r>
      <w:r w:rsidR="003569C3">
        <w:rPr>
          <w:rFonts w:ascii="Arial Narrow" w:hAnsi="Arial Narrow"/>
          <w:sz w:val="20"/>
          <w:szCs w:val="24"/>
        </w:rPr>
        <w:t xml:space="preserve">la quarantena dei </w:t>
      </w:r>
      <w:r w:rsidRPr="001F0D5C">
        <w:rPr>
          <w:rFonts w:ascii="Arial Narrow" w:hAnsi="Arial Narrow"/>
          <w:sz w:val="20"/>
          <w:szCs w:val="24"/>
        </w:rPr>
        <w:t xml:space="preserve">contatti </w:t>
      </w:r>
      <w:r w:rsidR="00424886">
        <w:rPr>
          <w:rFonts w:ascii="Arial Narrow" w:hAnsi="Arial Narrow"/>
          <w:sz w:val="20"/>
          <w:szCs w:val="24"/>
        </w:rPr>
        <w:t>sono</w:t>
      </w:r>
      <w:r w:rsidRPr="001F0D5C">
        <w:rPr>
          <w:rFonts w:ascii="Arial Narrow" w:hAnsi="Arial Narrow"/>
          <w:sz w:val="20"/>
          <w:szCs w:val="24"/>
        </w:rPr>
        <w:t>, infatti, una misura di salute pubblica molto importante che viene effettuata per evitare l</w:t>
      </w:r>
      <w:r w:rsidR="00E53461">
        <w:rPr>
          <w:rFonts w:ascii="Arial Narrow" w:hAnsi="Arial Narrow"/>
          <w:sz w:val="20"/>
          <w:szCs w:val="24"/>
        </w:rPr>
        <w:t>’</w:t>
      </w:r>
      <w:r w:rsidRPr="001F0D5C">
        <w:rPr>
          <w:rFonts w:ascii="Arial Narrow" w:hAnsi="Arial Narrow"/>
          <w:sz w:val="20"/>
          <w:szCs w:val="24"/>
        </w:rPr>
        <w:t>insorgenza di ulteriori casi secondari dovuti a trasmissione del virus SARS-CoV-2 e per evitare di sovraccaricare il sistema ospedaliero.</w:t>
      </w:r>
    </w:p>
    <w:p w14:paraId="218AB1DB" w14:textId="77777777" w:rsidR="001F0D5C" w:rsidRPr="001F0D5C" w:rsidRDefault="001F0D5C" w:rsidP="001F0D5C">
      <w:pPr>
        <w:spacing w:after="0" w:line="240" w:lineRule="auto"/>
        <w:ind w:firstLine="284"/>
        <w:jc w:val="both"/>
        <w:rPr>
          <w:rFonts w:ascii="Arial Narrow" w:hAnsi="Arial Narrow"/>
          <w:sz w:val="20"/>
          <w:szCs w:val="24"/>
        </w:rPr>
      </w:pPr>
    </w:p>
    <w:p w14:paraId="68FA9E1E" w14:textId="77777777" w:rsidR="009B6027" w:rsidRPr="00BA7F2F" w:rsidRDefault="009B6027" w:rsidP="009B6027">
      <w:pPr>
        <w:spacing w:after="0" w:line="240" w:lineRule="auto"/>
        <w:jc w:val="both"/>
        <w:rPr>
          <w:rFonts w:ascii="Arial Narrow" w:hAnsi="Arial Narrow"/>
          <w:sz w:val="20"/>
          <w:szCs w:val="24"/>
        </w:rPr>
      </w:pPr>
    </w:p>
    <w:p w14:paraId="7190D8E2" w14:textId="77777777" w:rsidR="009B6027" w:rsidRPr="00BA7F2F" w:rsidRDefault="009B6027" w:rsidP="009B6027">
      <w:pPr>
        <w:spacing w:after="0" w:line="240" w:lineRule="auto"/>
        <w:rPr>
          <w:rFonts w:ascii="Arial Narrow" w:hAnsi="Arial Narrow"/>
          <w:sz w:val="20"/>
          <w:szCs w:val="24"/>
        </w:rPr>
      </w:pPr>
    </w:p>
    <w:p w14:paraId="5CDD5D32" w14:textId="77777777" w:rsidR="009B6027" w:rsidRPr="00AF6F04" w:rsidRDefault="009B6027" w:rsidP="009B6027">
      <w:pPr>
        <w:spacing w:after="0" w:line="240" w:lineRule="auto"/>
        <w:rPr>
          <w:rFonts w:ascii="Arial Narrow" w:hAnsi="Arial Narrow"/>
          <w:sz w:val="20"/>
          <w:szCs w:val="20"/>
          <w:lang w:val="en-GB"/>
        </w:rPr>
      </w:pPr>
      <w:r w:rsidRPr="00AF6F04">
        <w:rPr>
          <w:rFonts w:ascii="Arial Narrow" w:hAnsi="Arial Narrow"/>
          <w:sz w:val="20"/>
          <w:szCs w:val="20"/>
          <w:lang w:val="en-GB"/>
        </w:rPr>
        <w:t>Istituto Superiore di Sanità</w:t>
      </w:r>
    </w:p>
    <w:p w14:paraId="5D4C8764" w14:textId="161AB7BF" w:rsidR="001F0D5C" w:rsidRPr="00AF6F04" w:rsidRDefault="001F0D5C" w:rsidP="00556858">
      <w:pPr>
        <w:spacing w:after="0" w:line="240" w:lineRule="auto"/>
        <w:rPr>
          <w:rFonts w:ascii="Arial Narrow" w:hAnsi="Arial Narrow"/>
          <w:b/>
          <w:bCs/>
          <w:sz w:val="20"/>
          <w:szCs w:val="20"/>
          <w:lang w:val="en-GB"/>
        </w:rPr>
      </w:pPr>
      <w:r w:rsidRPr="001F0D5C">
        <w:rPr>
          <w:rFonts w:ascii="Arial Narrow" w:hAnsi="Arial Narrow"/>
          <w:b/>
          <w:sz w:val="20"/>
          <w:szCs w:val="20"/>
          <w:lang w:val="en"/>
        </w:rPr>
        <w:t>Interim guidance for the implementation of isolation and home health care in the current COVID-19 context.</w:t>
      </w:r>
      <w:r w:rsidRPr="001F0D5C">
        <w:rPr>
          <w:rFonts w:ascii="Arial Narrow" w:hAnsi="Arial Narrow"/>
          <w:sz w:val="20"/>
          <w:szCs w:val="20"/>
          <w:lang w:val="en"/>
        </w:rPr>
        <w:t xml:space="preserve"> </w:t>
      </w:r>
      <w:r w:rsidRPr="001F0D5C">
        <w:rPr>
          <w:rFonts w:ascii="Arial Narrow" w:hAnsi="Arial Narrow"/>
          <w:b/>
          <w:bCs/>
          <w:sz w:val="20"/>
          <w:szCs w:val="20"/>
          <w:lang w:val="en"/>
        </w:rPr>
        <w:t xml:space="preserve">Version of July </w:t>
      </w:r>
      <w:r w:rsidR="0071026D">
        <w:rPr>
          <w:rFonts w:ascii="Arial Narrow" w:hAnsi="Arial Narrow"/>
          <w:b/>
          <w:bCs/>
          <w:sz w:val="20"/>
          <w:szCs w:val="20"/>
          <w:lang w:val="en"/>
        </w:rPr>
        <w:t>24</w:t>
      </w:r>
      <w:r w:rsidRPr="001F0D5C">
        <w:rPr>
          <w:rFonts w:ascii="Arial Narrow" w:hAnsi="Arial Narrow"/>
          <w:b/>
          <w:bCs/>
          <w:sz w:val="20"/>
          <w:szCs w:val="20"/>
          <w:lang w:val="en"/>
        </w:rPr>
        <w:t>, 2020.</w:t>
      </w:r>
    </w:p>
    <w:p w14:paraId="5BF2E583" w14:textId="77777777" w:rsidR="001F0D5C" w:rsidRPr="00AF6F04" w:rsidRDefault="001F0D5C" w:rsidP="00D848E3">
      <w:pPr>
        <w:spacing w:after="0" w:line="240" w:lineRule="auto"/>
        <w:rPr>
          <w:rFonts w:ascii="Arial Narrow" w:hAnsi="Arial Narrow"/>
          <w:bCs/>
          <w:sz w:val="20"/>
          <w:szCs w:val="20"/>
          <w:lang w:val="en-GB"/>
        </w:rPr>
      </w:pPr>
      <w:r w:rsidRPr="001F0D5C">
        <w:rPr>
          <w:rFonts w:ascii="Arial Narrow" w:hAnsi="Arial Narrow"/>
          <w:bCs/>
          <w:sz w:val="20"/>
          <w:szCs w:val="20"/>
          <w:lang w:val="en"/>
        </w:rPr>
        <w:t>ISS Infection Prevention and Control Working Group</w:t>
      </w:r>
    </w:p>
    <w:p w14:paraId="79EA17AA" w14:textId="710944C6" w:rsidR="009B6027" w:rsidRPr="001F0D5C" w:rsidRDefault="009B6027" w:rsidP="009B6027">
      <w:pPr>
        <w:spacing w:after="0" w:line="240" w:lineRule="auto"/>
        <w:rPr>
          <w:rFonts w:ascii="Arial Narrow" w:hAnsi="Arial Narrow"/>
          <w:sz w:val="20"/>
          <w:szCs w:val="24"/>
          <w:lang w:val="en-US"/>
        </w:rPr>
      </w:pPr>
      <w:r w:rsidRPr="001F0D5C">
        <w:rPr>
          <w:rFonts w:ascii="Arial Narrow" w:hAnsi="Arial Narrow"/>
          <w:sz w:val="20"/>
          <w:szCs w:val="24"/>
          <w:lang w:val="en-US"/>
        </w:rPr>
        <w:t xml:space="preserve">2020, </w:t>
      </w:r>
      <w:r w:rsidR="002646CA">
        <w:rPr>
          <w:rFonts w:ascii="Arial Narrow" w:hAnsi="Arial Narrow"/>
          <w:sz w:val="20"/>
          <w:szCs w:val="24"/>
          <w:lang w:val="en-US"/>
        </w:rPr>
        <w:t>ii, 8</w:t>
      </w:r>
      <w:r w:rsidRPr="001F0D5C">
        <w:rPr>
          <w:rFonts w:ascii="Arial Narrow" w:hAnsi="Arial Narrow"/>
          <w:sz w:val="20"/>
          <w:szCs w:val="24"/>
          <w:lang w:val="en-US"/>
        </w:rPr>
        <w:t xml:space="preserve"> p. Rapport</w:t>
      </w:r>
      <w:r w:rsidR="00D617CD" w:rsidRPr="001F0D5C">
        <w:rPr>
          <w:rFonts w:ascii="Arial Narrow" w:hAnsi="Arial Narrow"/>
          <w:sz w:val="20"/>
          <w:szCs w:val="24"/>
          <w:lang w:val="en-US"/>
        </w:rPr>
        <w:t>o</w:t>
      </w:r>
      <w:r w:rsidRPr="001F0D5C">
        <w:rPr>
          <w:rFonts w:ascii="Arial Narrow" w:hAnsi="Arial Narrow"/>
          <w:sz w:val="20"/>
          <w:szCs w:val="24"/>
          <w:lang w:val="en-US"/>
        </w:rPr>
        <w:t xml:space="preserve"> ISS COVID-19 </w:t>
      </w:r>
      <w:r w:rsidR="00050A87" w:rsidRPr="001F0D5C">
        <w:rPr>
          <w:rFonts w:ascii="Arial Narrow" w:hAnsi="Arial Narrow"/>
          <w:sz w:val="20"/>
          <w:szCs w:val="24"/>
          <w:lang w:val="en-US"/>
        </w:rPr>
        <w:t xml:space="preserve">n. </w:t>
      </w:r>
      <w:r w:rsidR="001F0D5C">
        <w:rPr>
          <w:rFonts w:ascii="Arial Narrow" w:hAnsi="Arial Narrow"/>
          <w:sz w:val="20"/>
          <w:szCs w:val="24"/>
          <w:lang w:val="en-US"/>
        </w:rPr>
        <w:t>1</w:t>
      </w:r>
      <w:r w:rsidRPr="001F0D5C">
        <w:rPr>
          <w:rFonts w:ascii="Arial Narrow" w:hAnsi="Arial Narrow"/>
          <w:sz w:val="20"/>
          <w:szCs w:val="24"/>
          <w:lang w:val="en-US"/>
        </w:rPr>
        <w:t xml:space="preserve">/2020 </w:t>
      </w:r>
      <w:r w:rsidR="001F0D5C">
        <w:rPr>
          <w:rFonts w:ascii="Arial Narrow" w:hAnsi="Arial Narrow"/>
          <w:sz w:val="20"/>
          <w:szCs w:val="24"/>
          <w:lang w:val="en-US"/>
        </w:rPr>
        <w:t xml:space="preserve">Rev. </w:t>
      </w:r>
      <w:r w:rsidRPr="001F0D5C">
        <w:rPr>
          <w:rFonts w:ascii="Arial Narrow" w:hAnsi="Arial Narrow"/>
          <w:sz w:val="20"/>
          <w:szCs w:val="24"/>
          <w:lang w:val="en-US"/>
        </w:rPr>
        <w:t>(in Italian)</w:t>
      </w:r>
    </w:p>
    <w:p w14:paraId="249ADC88" w14:textId="77777777" w:rsidR="009B6027" w:rsidRPr="001F0D5C" w:rsidRDefault="009B6027" w:rsidP="009B6027">
      <w:pPr>
        <w:spacing w:after="0" w:line="240" w:lineRule="auto"/>
        <w:rPr>
          <w:rFonts w:ascii="Arial Narrow" w:hAnsi="Arial Narrow"/>
          <w:sz w:val="20"/>
          <w:szCs w:val="24"/>
          <w:lang w:val="en-US"/>
        </w:rPr>
      </w:pPr>
    </w:p>
    <w:p w14:paraId="2128C723" w14:textId="07DC49F1" w:rsidR="001F0D5C" w:rsidRPr="001F0D5C" w:rsidRDefault="001F0D5C" w:rsidP="001F0D5C">
      <w:pPr>
        <w:spacing w:after="0" w:line="240" w:lineRule="auto"/>
        <w:ind w:firstLine="284"/>
        <w:jc w:val="both"/>
        <w:rPr>
          <w:rFonts w:ascii="Arial Narrow" w:hAnsi="Arial Narrow"/>
          <w:sz w:val="20"/>
          <w:szCs w:val="24"/>
          <w:lang w:val="en-GB"/>
        </w:rPr>
      </w:pPr>
      <w:r w:rsidRPr="001F0D5C">
        <w:rPr>
          <w:rFonts w:ascii="Arial Narrow" w:hAnsi="Arial Narrow"/>
          <w:sz w:val="20"/>
          <w:szCs w:val="24"/>
          <w:lang w:val="en-GB"/>
        </w:rPr>
        <w:t xml:space="preserve">This document is about the management of subjects affected by COVID-19 that need the implementation of precautionary measures to avoid the virus transmission to other people. The solitary confinement of COVID-19 cases and </w:t>
      </w:r>
      <w:r w:rsidR="00424886">
        <w:rPr>
          <w:rFonts w:ascii="Arial Narrow" w:hAnsi="Arial Narrow"/>
          <w:sz w:val="20"/>
          <w:szCs w:val="24"/>
          <w:lang w:val="en-GB"/>
        </w:rPr>
        <w:t xml:space="preserve">quarantine of the </w:t>
      </w:r>
      <w:r w:rsidRPr="001F0D5C">
        <w:rPr>
          <w:rFonts w:ascii="Arial Narrow" w:hAnsi="Arial Narrow"/>
          <w:sz w:val="20"/>
          <w:szCs w:val="24"/>
          <w:lang w:val="en-GB"/>
        </w:rPr>
        <w:t xml:space="preserve">contacts </w:t>
      </w:r>
      <w:r w:rsidR="00424886">
        <w:rPr>
          <w:rFonts w:ascii="Arial Narrow" w:hAnsi="Arial Narrow"/>
          <w:sz w:val="20"/>
          <w:szCs w:val="24"/>
          <w:lang w:val="en-GB"/>
        </w:rPr>
        <w:t xml:space="preserve">are </w:t>
      </w:r>
      <w:r w:rsidRPr="001F0D5C">
        <w:rPr>
          <w:rFonts w:ascii="Arial Narrow" w:hAnsi="Arial Narrow"/>
          <w:sz w:val="20"/>
          <w:szCs w:val="24"/>
          <w:lang w:val="en-GB"/>
        </w:rPr>
        <w:t>a very important measure of public health to adopt in order to avoid the outbreak of new secondary cases due to SARS-Co</w:t>
      </w:r>
      <w:r>
        <w:rPr>
          <w:rFonts w:ascii="Arial Narrow" w:hAnsi="Arial Narrow"/>
          <w:sz w:val="20"/>
          <w:szCs w:val="24"/>
          <w:lang w:val="en-GB"/>
        </w:rPr>
        <w:t>V</w:t>
      </w:r>
      <w:r w:rsidRPr="001F0D5C">
        <w:rPr>
          <w:rFonts w:ascii="Arial Narrow" w:hAnsi="Arial Narrow"/>
          <w:sz w:val="20"/>
          <w:szCs w:val="24"/>
          <w:lang w:val="en-GB"/>
        </w:rPr>
        <w:t>-2 virus and the overload of the hospital system.</w:t>
      </w:r>
    </w:p>
    <w:p w14:paraId="208AC8D2" w14:textId="77777777" w:rsidR="009B6027" w:rsidRPr="00AF6F04" w:rsidRDefault="009B6027" w:rsidP="009B6027">
      <w:pPr>
        <w:spacing w:after="0" w:line="240" w:lineRule="auto"/>
        <w:rPr>
          <w:rFonts w:ascii="Arial Narrow" w:hAnsi="Arial Narrow"/>
          <w:i/>
          <w:sz w:val="20"/>
          <w:szCs w:val="24"/>
          <w:lang w:val="en-GB"/>
        </w:rPr>
      </w:pPr>
    </w:p>
    <w:p w14:paraId="0746ECB8" w14:textId="77777777" w:rsidR="009B6027" w:rsidRPr="00AF6F04" w:rsidRDefault="009B6027" w:rsidP="009B6027">
      <w:pPr>
        <w:spacing w:after="0" w:line="240" w:lineRule="auto"/>
        <w:rPr>
          <w:rFonts w:ascii="Arial Narrow" w:hAnsi="Arial Narrow"/>
          <w:sz w:val="20"/>
          <w:szCs w:val="24"/>
          <w:lang w:val="en-GB"/>
        </w:rPr>
      </w:pPr>
    </w:p>
    <w:p w14:paraId="46F40CCF" w14:textId="77777777" w:rsidR="009B6027" w:rsidRPr="00AF6F04" w:rsidRDefault="009B6027" w:rsidP="009B6027">
      <w:pPr>
        <w:spacing w:after="0" w:line="240" w:lineRule="auto"/>
        <w:rPr>
          <w:rFonts w:ascii="Arial Narrow" w:hAnsi="Arial Narrow"/>
          <w:sz w:val="20"/>
          <w:szCs w:val="24"/>
          <w:lang w:val="en-GB"/>
        </w:rPr>
      </w:pPr>
    </w:p>
    <w:p w14:paraId="1B9C435C" w14:textId="77777777" w:rsidR="009B6027" w:rsidRPr="00AF6F04" w:rsidRDefault="009B6027" w:rsidP="009B6027">
      <w:pPr>
        <w:spacing w:after="0" w:line="240" w:lineRule="auto"/>
        <w:rPr>
          <w:rFonts w:ascii="Arial Narrow" w:hAnsi="Arial Narrow"/>
          <w:sz w:val="20"/>
          <w:szCs w:val="24"/>
          <w:lang w:val="en-GB"/>
        </w:rPr>
      </w:pPr>
    </w:p>
    <w:p w14:paraId="54D0D1F3" w14:textId="01BDA896" w:rsidR="009B6027" w:rsidRDefault="009B6027" w:rsidP="009B6027">
      <w:pPr>
        <w:spacing w:after="0" w:line="240" w:lineRule="auto"/>
        <w:rPr>
          <w:rFonts w:ascii="Arial Narrow" w:hAnsi="Arial Narrow"/>
          <w:sz w:val="20"/>
          <w:szCs w:val="24"/>
        </w:rPr>
      </w:pPr>
      <w:r w:rsidRPr="00BA7F2F">
        <w:rPr>
          <w:rFonts w:ascii="Arial Narrow" w:hAnsi="Arial Narrow"/>
          <w:sz w:val="20"/>
          <w:szCs w:val="24"/>
        </w:rPr>
        <w:t xml:space="preserve">Per informazioni su questo documento scrivere a: </w:t>
      </w:r>
      <w:r w:rsidR="001F0D5C">
        <w:rPr>
          <w:rFonts w:ascii="Arial Narrow" w:hAnsi="Arial Narrow"/>
          <w:sz w:val="20"/>
          <w:szCs w:val="24"/>
        </w:rPr>
        <w:t>paolo.dancona@iss.it</w:t>
      </w:r>
    </w:p>
    <w:p w14:paraId="6A133396" w14:textId="77777777" w:rsidR="009B6027" w:rsidRDefault="009B6027" w:rsidP="002646CA">
      <w:pPr>
        <w:spacing w:after="0"/>
        <w:rPr>
          <w:rFonts w:ascii="Arial Narrow" w:hAnsi="Arial Narrow" w:cs="Arial"/>
          <w:sz w:val="20"/>
          <w:szCs w:val="20"/>
        </w:rPr>
      </w:pPr>
    </w:p>
    <w:p w14:paraId="7DAEF94D" w14:textId="59D39604" w:rsidR="009B6027" w:rsidRDefault="009B6027" w:rsidP="002646CA">
      <w:pPr>
        <w:spacing w:after="0"/>
        <w:rPr>
          <w:rFonts w:ascii="Arial Narrow" w:hAnsi="Arial Narrow" w:cs="Arial"/>
          <w:sz w:val="20"/>
          <w:szCs w:val="20"/>
        </w:rPr>
      </w:pPr>
    </w:p>
    <w:p w14:paraId="252EFA6F" w14:textId="164A4C25" w:rsidR="002646CA" w:rsidRDefault="002646CA" w:rsidP="002646CA">
      <w:pPr>
        <w:spacing w:after="0"/>
        <w:rPr>
          <w:rFonts w:ascii="Arial Narrow" w:hAnsi="Arial Narrow" w:cs="Arial"/>
          <w:sz w:val="20"/>
          <w:szCs w:val="20"/>
        </w:rPr>
      </w:pPr>
    </w:p>
    <w:p w14:paraId="3B57D66C" w14:textId="33C9C2CE" w:rsidR="002646CA" w:rsidRDefault="002646CA" w:rsidP="002646CA">
      <w:pPr>
        <w:spacing w:after="0"/>
        <w:rPr>
          <w:rFonts w:ascii="Arial Narrow" w:hAnsi="Arial Narrow" w:cs="Arial"/>
          <w:sz w:val="20"/>
          <w:szCs w:val="20"/>
        </w:rPr>
      </w:pPr>
    </w:p>
    <w:p w14:paraId="5E431CF2" w14:textId="4FBA4E06" w:rsidR="002646CA" w:rsidRDefault="002646CA" w:rsidP="002646CA">
      <w:pPr>
        <w:spacing w:after="0"/>
        <w:rPr>
          <w:rFonts w:ascii="Arial Narrow" w:hAnsi="Arial Narrow" w:cs="Arial"/>
          <w:sz w:val="20"/>
          <w:szCs w:val="20"/>
        </w:rPr>
      </w:pPr>
    </w:p>
    <w:p w14:paraId="39501B6A" w14:textId="5138862D" w:rsidR="002646CA" w:rsidRDefault="002646CA" w:rsidP="002646CA">
      <w:pPr>
        <w:spacing w:after="0"/>
        <w:rPr>
          <w:rFonts w:ascii="Arial Narrow" w:hAnsi="Arial Narrow" w:cs="Arial"/>
          <w:sz w:val="20"/>
          <w:szCs w:val="20"/>
        </w:rPr>
      </w:pPr>
    </w:p>
    <w:p w14:paraId="00804FEE" w14:textId="5587204C" w:rsidR="002646CA" w:rsidRDefault="002646CA" w:rsidP="002646CA">
      <w:pPr>
        <w:spacing w:after="0"/>
        <w:rPr>
          <w:rFonts w:ascii="Arial Narrow" w:hAnsi="Arial Narrow" w:cs="Arial"/>
          <w:sz w:val="20"/>
          <w:szCs w:val="20"/>
        </w:rPr>
      </w:pPr>
    </w:p>
    <w:p w14:paraId="3BEEDE59" w14:textId="55D4E05C" w:rsidR="002646CA" w:rsidRDefault="002646CA" w:rsidP="002646CA">
      <w:pPr>
        <w:spacing w:after="0"/>
        <w:rPr>
          <w:rFonts w:ascii="Arial Narrow" w:hAnsi="Arial Narrow" w:cs="Arial"/>
          <w:sz w:val="20"/>
          <w:szCs w:val="20"/>
        </w:rPr>
      </w:pPr>
    </w:p>
    <w:p w14:paraId="62B01611" w14:textId="184B728E" w:rsidR="002646CA" w:rsidRDefault="002646CA" w:rsidP="002646CA">
      <w:pPr>
        <w:spacing w:after="0"/>
        <w:rPr>
          <w:rFonts w:ascii="Arial Narrow" w:hAnsi="Arial Narrow" w:cs="Arial"/>
          <w:sz w:val="20"/>
          <w:szCs w:val="20"/>
        </w:rPr>
      </w:pPr>
    </w:p>
    <w:p w14:paraId="2176660A" w14:textId="563546CD" w:rsidR="002646CA" w:rsidRDefault="002646CA" w:rsidP="002646CA">
      <w:pPr>
        <w:spacing w:after="0"/>
        <w:rPr>
          <w:rFonts w:ascii="Arial Narrow" w:hAnsi="Arial Narrow" w:cs="Arial"/>
          <w:sz w:val="20"/>
          <w:szCs w:val="20"/>
        </w:rPr>
      </w:pPr>
    </w:p>
    <w:p w14:paraId="54EA1704" w14:textId="77777777" w:rsidR="002646CA" w:rsidRDefault="002646CA" w:rsidP="002646CA">
      <w:pPr>
        <w:spacing w:after="0"/>
        <w:rPr>
          <w:rFonts w:ascii="Arial Narrow" w:hAnsi="Arial Narrow" w:cs="Arial"/>
          <w:sz w:val="20"/>
          <w:szCs w:val="20"/>
        </w:rPr>
      </w:pPr>
    </w:p>
    <w:p w14:paraId="3C9EE9D2" w14:textId="77777777" w:rsidR="009B6027" w:rsidRDefault="009B6027" w:rsidP="002646CA">
      <w:pPr>
        <w:spacing w:after="0"/>
        <w:rPr>
          <w:rFonts w:ascii="Arial Narrow" w:hAnsi="Arial Narrow" w:cs="Arial"/>
          <w:sz w:val="20"/>
          <w:szCs w:val="20"/>
        </w:rPr>
      </w:pPr>
    </w:p>
    <w:p w14:paraId="377CF807" w14:textId="77777777" w:rsidR="009B6027" w:rsidRDefault="009B6027" w:rsidP="009B6027">
      <w:pPr>
        <w:rPr>
          <w:rFonts w:ascii="Arial Narrow" w:hAnsi="Arial Narrow" w:cs="Arial"/>
          <w:sz w:val="20"/>
          <w:szCs w:val="20"/>
        </w:rPr>
      </w:pPr>
      <w:r w:rsidRPr="009765E0">
        <w:rPr>
          <w:rFonts w:ascii="Arial Narrow" w:hAnsi="Arial Narrow" w:cs="Arial"/>
          <w:sz w:val="20"/>
          <w:szCs w:val="20"/>
        </w:rPr>
        <w:t>Citare questo documento come segue:</w:t>
      </w:r>
    </w:p>
    <w:p w14:paraId="6D0AE093" w14:textId="66241BB7" w:rsidR="001F0D5C" w:rsidRDefault="001F0D5C" w:rsidP="001F0D5C">
      <w:pPr>
        <w:ind w:left="284"/>
        <w:jc w:val="both"/>
        <w:rPr>
          <w:rFonts w:ascii="Arial Narrow" w:hAnsi="Arial Narrow" w:cs="Arial"/>
          <w:sz w:val="20"/>
          <w:szCs w:val="20"/>
        </w:rPr>
      </w:pPr>
      <w:r w:rsidRPr="009765E0">
        <w:rPr>
          <w:rFonts w:ascii="Arial Narrow" w:hAnsi="Arial Narrow" w:cs="Arial"/>
          <w:sz w:val="20"/>
          <w:szCs w:val="20"/>
        </w:rPr>
        <w:t xml:space="preserve">Gruppo di lavoro ISS Prevenzione e controllo delle Infezioni. </w:t>
      </w:r>
      <w:r w:rsidRPr="009765E0">
        <w:rPr>
          <w:rFonts w:ascii="Arial Narrow" w:hAnsi="Arial Narrow" w:cs="Arial"/>
          <w:i/>
          <w:sz w:val="20"/>
          <w:szCs w:val="20"/>
        </w:rPr>
        <w:t>Indicazioni ad interim per l</w:t>
      </w:r>
      <w:r w:rsidR="00E53461">
        <w:rPr>
          <w:rFonts w:ascii="Arial Narrow" w:hAnsi="Arial Narrow" w:cs="Arial"/>
          <w:i/>
          <w:sz w:val="20"/>
          <w:szCs w:val="20"/>
        </w:rPr>
        <w:t>’</w:t>
      </w:r>
      <w:r w:rsidRPr="009765E0">
        <w:rPr>
          <w:rFonts w:ascii="Arial Narrow" w:hAnsi="Arial Narrow" w:cs="Arial"/>
          <w:i/>
          <w:sz w:val="20"/>
          <w:szCs w:val="20"/>
        </w:rPr>
        <w:t>effettuazione dell</w:t>
      </w:r>
      <w:r w:rsidR="00E53461">
        <w:rPr>
          <w:rFonts w:ascii="Arial Narrow" w:hAnsi="Arial Narrow" w:cs="Arial"/>
          <w:i/>
          <w:sz w:val="20"/>
          <w:szCs w:val="20"/>
        </w:rPr>
        <w:t>’</w:t>
      </w:r>
      <w:r w:rsidRPr="009765E0">
        <w:rPr>
          <w:rFonts w:ascii="Arial Narrow" w:hAnsi="Arial Narrow" w:cs="Arial"/>
          <w:i/>
          <w:sz w:val="20"/>
          <w:szCs w:val="20"/>
        </w:rPr>
        <w:t>isolamento e della assistenza sanitaria domiciliare nell</w:t>
      </w:r>
      <w:r w:rsidR="00E53461">
        <w:rPr>
          <w:rFonts w:ascii="Arial Narrow" w:hAnsi="Arial Narrow" w:cs="Arial"/>
          <w:i/>
          <w:sz w:val="20"/>
          <w:szCs w:val="20"/>
        </w:rPr>
        <w:t>’</w:t>
      </w:r>
      <w:r w:rsidRPr="009765E0">
        <w:rPr>
          <w:rFonts w:ascii="Arial Narrow" w:hAnsi="Arial Narrow" w:cs="Arial"/>
          <w:i/>
          <w:sz w:val="20"/>
          <w:szCs w:val="20"/>
        </w:rPr>
        <w:t>attuale contesto COVID-19.</w:t>
      </w:r>
      <w:r w:rsidRPr="001F0D5C">
        <w:rPr>
          <w:rFonts w:ascii="Arial Narrow" w:hAnsi="Arial Narrow" w:cs="Arial"/>
          <w:i/>
          <w:iCs/>
          <w:sz w:val="20"/>
          <w:szCs w:val="20"/>
        </w:rPr>
        <w:t xml:space="preserve"> Versione del </w:t>
      </w:r>
      <w:r w:rsidR="00FC78C9">
        <w:rPr>
          <w:rFonts w:ascii="Arial Narrow" w:hAnsi="Arial Narrow" w:cs="Arial"/>
          <w:i/>
          <w:iCs/>
          <w:sz w:val="20"/>
          <w:szCs w:val="20"/>
        </w:rPr>
        <w:t>24</w:t>
      </w:r>
      <w:r w:rsidRPr="001F0D5C">
        <w:rPr>
          <w:rFonts w:ascii="Arial Narrow" w:hAnsi="Arial Narrow" w:cs="Arial"/>
          <w:i/>
          <w:iCs/>
          <w:sz w:val="20"/>
          <w:szCs w:val="20"/>
        </w:rPr>
        <w:t xml:space="preserve"> luglio 2020. </w:t>
      </w:r>
      <w:r w:rsidRPr="009765E0">
        <w:rPr>
          <w:rFonts w:ascii="Arial Narrow" w:hAnsi="Arial Narrow" w:cs="Arial"/>
          <w:sz w:val="20"/>
          <w:szCs w:val="20"/>
        </w:rPr>
        <w:t>Roma: Istituto Superiore di Sanità; 2020 (Rapporto ISS COVID-19, n.1/ 2020</w:t>
      </w:r>
      <w:r>
        <w:rPr>
          <w:rFonts w:ascii="Arial Narrow" w:hAnsi="Arial Narrow" w:cs="Arial"/>
          <w:sz w:val="20"/>
          <w:szCs w:val="20"/>
        </w:rPr>
        <w:t xml:space="preserve"> Rev.</w:t>
      </w:r>
      <w:r w:rsidRPr="009765E0">
        <w:rPr>
          <w:rFonts w:ascii="Arial Narrow" w:hAnsi="Arial Narrow" w:cs="Arial"/>
          <w:sz w:val="20"/>
          <w:szCs w:val="20"/>
        </w:rPr>
        <w:t>)</w:t>
      </w:r>
    </w:p>
    <w:p w14:paraId="3FC21D82" w14:textId="77777777" w:rsidR="00BA7F2F" w:rsidRDefault="00BA7F2F">
      <w:pPr>
        <w:rPr>
          <w:rStyle w:val="Titolo1Carattere"/>
          <w:b w:val="0"/>
          <w:bCs w:val="0"/>
        </w:rPr>
      </w:pPr>
    </w:p>
    <w:p w14:paraId="14F2DC32" w14:textId="77777777" w:rsidR="009B6027" w:rsidRDefault="009B6027">
      <w:pPr>
        <w:rPr>
          <w:rStyle w:val="Titolo1Carattere"/>
          <w:b w:val="0"/>
          <w:bCs w:val="0"/>
        </w:rPr>
        <w:sectPr w:rsidR="009B6027" w:rsidSect="002D0594">
          <w:footerReference w:type="default" r:id="rId19"/>
          <w:footerReference w:type="first" r:id="rId20"/>
          <w:pgSz w:w="11906" w:h="16838" w:code="9"/>
          <w:pgMar w:top="1701" w:right="1701" w:bottom="1701" w:left="1701" w:header="709" w:footer="1134" w:gutter="0"/>
          <w:pgNumType w:start="1"/>
          <w:cols w:space="708"/>
          <w:titlePg/>
          <w:docGrid w:linePitch="360"/>
        </w:sectPr>
      </w:pPr>
    </w:p>
    <w:p w14:paraId="43F62715" w14:textId="6F53F3A3" w:rsidR="00BA7F2F" w:rsidRDefault="00BA7F2F" w:rsidP="00907370">
      <w:pPr>
        <w:pStyle w:val="Titolo1"/>
        <w:rPr>
          <w:rStyle w:val="Titolo1Carattere"/>
          <w:b/>
          <w:bCs/>
        </w:rPr>
      </w:pPr>
      <w:bookmarkStart w:id="0" w:name="_Toc44924705"/>
      <w:bookmarkStart w:id="1" w:name="_Toc45358361"/>
      <w:bookmarkStart w:id="2" w:name="_Toc46730937"/>
      <w:r>
        <w:rPr>
          <w:rStyle w:val="Titolo1Carattere"/>
          <w:b/>
          <w:bCs/>
        </w:rPr>
        <w:lastRenderedPageBreak/>
        <w:t>Indice</w:t>
      </w:r>
      <w:bookmarkEnd w:id="0"/>
      <w:bookmarkEnd w:id="1"/>
      <w:bookmarkEnd w:id="2"/>
    </w:p>
    <w:p w14:paraId="3C07CF00" w14:textId="2F59B2A3" w:rsidR="00313B1F" w:rsidRPr="00313B1F" w:rsidRDefault="00D848E3">
      <w:pPr>
        <w:pStyle w:val="Sommario1"/>
        <w:tabs>
          <w:tab w:val="right" w:leader="dot" w:pos="8494"/>
        </w:tabs>
        <w:rPr>
          <w:rFonts w:ascii="Arial Narrow" w:eastAsiaTheme="minorEastAsia" w:hAnsi="Arial Narrow"/>
          <w:noProof/>
          <w:lang w:eastAsia="it-IT"/>
        </w:rPr>
      </w:pPr>
      <w:r w:rsidRPr="00313B1F">
        <w:rPr>
          <w:rFonts w:ascii="Arial Narrow" w:hAnsi="Arial Narrow"/>
        </w:rPr>
        <w:fldChar w:fldCharType="begin"/>
      </w:r>
      <w:r w:rsidRPr="00313B1F">
        <w:rPr>
          <w:rFonts w:ascii="Arial Narrow" w:hAnsi="Arial Narrow"/>
        </w:rPr>
        <w:instrText xml:space="preserve"> TOC \o "1-3" \h \z \u </w:instrText>
      </w:r>
      <w:r w:rsidRPr="00313B1F">
        <w:rPr>
          <w:rFonts w:ascii="Arial Narrow" w:hAnsi="Arial Narrow"/>
        </w:rPr>
        <w:fldChar w:fldCharType="separate"/>
      </w:r>
    </w:p>
    <w:p w14:paraId="129D0799" w14:textId="2AF3A010" w:rsidR="00313B1F" w:rsidRPr="00313B1F" w:rsidRDefault="00817126" w:rsidP="00313B1F">
      <w:pPr>
        <w:pStyle w:val="Sommario2"/>
        <w:tabs>
          <w:tab w:val="right" w:leader="dot" w:pos="8494"/>
        </w:tabs>
        <w:ind w:left="0"/>
        <w:rPr>
          <w:rFonts w:ascii="Arial Narrow" w:eastAsiaTheme="minorEastAsia" w:hAnsi="Arial Narrow"/>
          <w:noProof/>
          <w:lang w:eastAsia="it-IT"/>
        </w:rPr>
      </w:pPr>
      <w:hyperlink w:anchor="_Toc46730938" w:history="1">
        <w:r w:rsidR="00313B1F" w:rsidRPr="00313B1F">
          <w:rPr>
            <w:rStyle w:val="Collegamentoipertestuale"/>
            <w:rFonts w:ascii="Arial Narrow" w:hAnsi="Arial Narrow"/>
            <w:noProof/>
          </w:rPr>
          <w:t>Acronimi</w:t>
        </w:r>
        <w:r w:rsidR="00313B1F" w:rsidRPr="00313B1F">
          <w:rPr>
            <w:rFonts w:ascii="Arial Narrow" w:hAnsi="Arial Narrow"/>
            <w:noProof/>
            <w:webHidden/>
          </w:rPr>
          <w:tab/>
        </w:r>
        <w:r w:rsidR="00313B1F" w:rsidRPr="00313B1F">
          <w:rPr>
            <w:rFonts w:ascii="Arial Narrow" w:hAnsi="Arial Narrow"/>
            <w:noProof/>
            <w:webHidden/>
          </w:rPr>
          <w:fldChar w:fldCharType="begin"/>
        </w:r>
        <w:r w:rsidR="00313B1F" w:rsidRPr="00313B1F">
          <w:rPr>
            <w:rFonts w:ascii="Arial Narrow" w:hAnsi="Arial Narrow"/>
            <w:noProof/>
            <w:webHidden/>
          </w:rPr>
          <w:instrText xml:space="preserve"> PAGEREF _Toc46730938 \h </w:instrText>
        </w:r>
        <w:r w:rsidR="00313B1F" w:rsidRPr="00313B1F">
          <w:rPr>
            <w:rFonts w:ascii="Arial Narrow" w:hAnsi="Arial Narrow"/>
            <w:noProof/>
            <w:webHidden/>
          </w:rPr>
        </w:r>
        <w:r w:rsidR="00313B1F" w:rsidRPr="00313B1F">
          <w:rPr>
            <w:rFonts w:ascii="Arial Narrow" w:hAnsi="Arial Narrow"/>
            <w:noProof/>
            <w:webHidden/>
          </w:rPr>
          <w:fldChar w:fldCharType="separate"/>
        </w:r>
        <w:r w:rsidR="00313B1F" w:rsidRPr="00313B1F">
          <w:rPr>
            <w:rFonts w:ascii="Arial Narrow" w:hAnsi="Arial Narrow"/>
            <w:noProof/>
            <w:webHidden/>
          </w:rPr>
          <w:t>ii</w:t>
        </w:r>
        <w:r w:rsidR="00313B1F" w:rsidRPr="00313B1F">
          <w:rPr>
            <w:rFonts w:ascii="Arial Narrow" w:hAnsi="Arial Narrow"/>
            <w:noProof/>
            <w:webHidden/>
          </w:rPr>
          <w:fldChar w:fldCharType="end"/>
        </w:r>
      </w:hyperlink>
    </w:p>
    <w:p w14:paraId="2D392ED5" w14:textId="192B3196" w:rsidR="00313B1F" w:rsidRPr="00313B1F" w:rsidRDefault="00817126" w:rsidP="00313B1F">
      <w:pPr>
        <w:pStyle w:val="Sommario2"/>
        <w:tabs>
          <w:tab w:val="right" w:leader="dot" w:pos="8494"/>
        </w:tabs>
        <w:ind w:left="0"/>
        <w:rPr>
          <w:rFonts w:ascii="Arial Narrow" w:eastAsiaTheme="minorEastAsia" w:hAnsi="Arial Narrow"/>
          <w:noProof/>
          <w:lang w:eastAsia="it-IT"/>
        </w:rPr>
      </w:pPr>
      <w:hyperlink w:anchor="_Toc46730939" w:history="1">
        <w:r w:rsidR="00313B1F" w:rsidRPr="00313B1F">
          <w:rPr>
            <w:rStyle w:val="Collegamentoipertestuale"/>
            <w:rFonts w:ascii="Arial Narrow" w:hAnsi="Arial Narrow"/>
            <w:noProof/>
          </w:rPr>
          <w:t>Aggiornamento</w:t>
        </w:r>
        <w:r w:rsidR="00313B1F" w:rsidRPr="00313B1F">
          <w:rPr>
            <w:rFonts w:ascii="Arial Narrow" w:hAnsi="Arial Narrow"/>
            <w:noProof/>
            <w:webHidden/>
          </w:rPr>
          <w:tab/>
        </w:r>
        <w:r w:rsidR="00313B1F" w:rsidRPr="00313B1F">
          <w:rPr>
            <w:rFonts w:ascii="Arial Narrow" w:hAnsi="Arial Narrow"/>
            <w:noProof/>
            <w:webHidden/>
          </w:rPr>
          <w:fldChar w:fldCharType="begin"/>
        </w:r>
        <w:r w:rsidR="00313B1F" w:rsidRPr="00313B1F">
          <w:rPr>
            <w:rFonts w:ascii="Arial Narrow" w:hAnsi="Arial Narrow"/>
            <w:noProof/>
            <w:webHidden/>
          </w:rPr>
          <w:instrText xml:space="preserve"> PAGEREF _Toc46730939 \h </w:instrText>
        </w:r>
        <w:r w:rsidR="00313B1F" w:rsidRPr="00313B1F">
          <w:rPr>
            <w:rFonts w:ascii="Arial Narrow" w:hAnsi="Arial Narrow"/>
            <w:noProof/>
            <w:webHidden/>
          </w:rPr>
        </w:r>
        <w:r w:rsidR="00313B1F" w:rsidRPr="00313B1F">
          <w:rPr>
            <w:rFonts w:ascii="Arial Narrow" w:hAnsi="Arial Narrow"/>
            <w:noProof/>
            <w:webHidden/>
          </w:rPr>
          <w:fldChar w:fldCharType="separate"/>
        </w:r>
        <w:r w:rsidR="00313B1F" w:rsidRPr="00313B1F">
          <w:rPr>
            <w:rFonts w:ascii="Arial Narrow" w:hAnsi="Arial Narrow"/>
            <w:noProof/>
            <w:webHidden/>
          </w:rPr>
          <w:t>ii</w:t>
        </w:r>
        <w:r w:rsidR="00313B1F" w:rsidRPr="00313B1F">
          <w:rPr>
            <w:rFonts w:ascii="Arial Narrow" w:hAnsi="Arial Narrow"/>
            <w:noProof/>
            <w:webHidden/>
          </w:rPr>
          <w:fldChar w:fldCharType="end"/>
        </w:r>
      </w:hyperlink>
    </w:p>
    <w:p w14:paraId="05C66857" w14:textId="3CC65962" w:rsidR="00313B1F" w:rsidRPr="00313B1F" w:rsidRDefault="00817126">
      <w:pPr>
        <w:pStyle w:val="Sommario1"/>
        <w:tabs>
          <w:tab w:val="right" w:leader="dot" w:pos="8494"/>
        </w:tabs>
        <w:rPr>
          <w:rFonts w:ascii="Arial Narrow" w:eastAsiaTheme="minorEastAsia" w:hAnsi="Arial Narrow"/>
          <w:noProof/>
          <w:lang w:eastAsia="it-IT"/>
        </w:rPr>
      </w:pPr>
      <w:hyperlink w:anchor="_Toc46730940" w:history="1">
        <w:r w:rsidR="00313B1F" w:rsidRPr="00313B1F">
          <w:rPr>
            <w:rStyle w:val="Collegamentoipertestuale"/>
            <w:rFonts w:ascii="Arial Narrow" w:hAnsi="Arial Narrow"/>
            <w:noProof/>
          </w:rPr>
          <w:t>Introduzione</w:t>
        </w:r>
        <w:r w:rsidR="00313B1F" w:rsidRPr="00313B1F">
          <w:rPr>
            <w:rFonts w:ascii="Arial Narrow" w:hAnsi="Arial Narrow"/>
            <w:noProof/>
            <w:webHidden/>
          </w:rPr>
          <w:tab/>
        </w:r>
        <w:r w:rsidR="00313B1F" w:rsidRPr="00313B1F">
          <w:rPr>
            <w:rFonts w:ascii="Arial Narrow" w:hAnsi="Arial Narrow"/>
            <w:noProof/>
            <w:webHidden/>
          </w:rPr>
          <w:fldChar w:fldCharType="begin"/>
        </w:r>
        <w:r w:rsidR="00313B1F" w:rsidRPr="00313B1F">
          <w:rPr>
            <w:rFonts w:ascii="Arial Narrow" w:hAnsi="Arial Narrow"/>
            <w:noProof/>
            <w:webHidden/>
          </w:rPr>
          <w:instrText xml:space="preserve"> PAGEREF _Toc46730940 \h </w:instrText>
        </w:r>
        <w:r w:rsidR="00313B1F" w:rsidRPr="00313B1F">
          <w:rPr>
            <w:rFonts w:ascii="Arial Narrow" w:hAnsi="Arial Narrow"/>
            <w:noProof/>
            <w:webHidden/>
          </w:rPr>
        </w:r>
        <w:r w:rsidR="00313B1F" w:rsidRPr="00313B1F">
          <w:rPr>
            <w:rFonts w:ascii="Arial Narrow" w:hAnsi="Arial Narrow"/>
            <w:noProof/>
            <w:webHidden/>
          </w:rPr>
          <w:fldChar w:fldCharType="separate"/>
        </w:r>
        <w:r w:rsidR="00313B1F" w:rsidRPr="00313B1F">
          <w:rPr>
            <w:rFonts w:ascii="Arial Narrow" w:hAnsi="Arial Narrow"/>
            <w:noProof/>
            <w:webHidden/>
          </w:rPr>
          <w:t>1</w:t>
        </w:r>
        <w:r w:rsidR="00313B1F" w:rsidRPr="00313B1F">
          <w:rPr>
            <w:rFonts w:ascii="Arial Narrow" w:hAnsi="Arial Narrow"/>
            <w:noProof/>
            <w:webHidden/>
          </w:rPr>
          <w:fldChar w:fldCharType="end"/>
        </w:r>
      </w:hyperlink>
    </w:p>
    <w:p w14:paraId="279D859C" w14:textId="7B106DA3" w:rsidR="00313B1F" w:rsidRPr="00313B1F" w:rsidRDefault="00817126">
      <w:pPr>
        <w:pStyle w:val="Sommario1"/>
        <w:tabs>
          <w:tab w:val="right" w:leader="dot" w:pos="8494"/>
        </w:tabs>
        <w:rPr>
          <w:rFonts w:ascii="Arial Narrow" w:eastAsiaTheme="minorEastAsia" w:hAnsi="Arial Narrow"/>
          <w:noProof/>
          <w:lang w:eastAsia="it-IT"/>
        </w:rPr>
      </w:pPr>
      <w:hyperlink w:anchor="_Toc46730941" w:history="1">
        <w:r w:rsidR="00313B1F" w:rsidRPr="00313B1F">
          <w:rPr>
            <w:rStyle w:val="Collegamentoipertestuale"/>
            <w:rFonts w:ascii="Arial Narrow" w:hAnsi="Arial Narrow"/>
            <w:noProof/>
          </w:rPr>
          <w:t xml:space="preserve">Assistenza sanitaria del soggetto in isolamento domiciliare/quarantena – </w:t>
        </w:r>
        <w:r w:rsidR="00313B1F">
          <w:rPr>
            <w:rStyle w:val="Collegamentoipertestuale"/>
            <w:rFonts w:ascii="Arial Narrow" w:hAnsi="Arial Narrow"/>
            <w:noProof/>
          </w:rPr>
          <w:br/>
        </w:r>
        <w:r w:rsidR="00313B1F" w:rsidRPr="00313B1F">
          <w:rPr>
            <w:rStyle w:val="Collegamentoipertestuale"/>
            <w:rFonts w:ascii="Arial Narrow" w:hAnsi="Arial Narrow"/>
            <w:noProof/>
          </w:rPr>
          <w:t>Compiti dell’operatore  di sanità pubblica</w:t>
        </w:r>
        <w:r w:rsidR="00313B1F" w:rsidRPr="00313B1F">
          <w:rPr>
            <w:rFonts w:ascii="Arial Narrow" w:hAnsi="Arial Narrow"/>
            <w:noProof/>
            <w:webHidden/>
          </w:rPr>
          <w:tab/>
        </w:r>
        <w:r w:rsidR="00313B1F" w:rsidRPr="00313B1F">
          <w:rPr>
            <w:rFonts w:ascii="Arial Narrow" w:hAnsi="Arial Narrow"/>
            <w:noProof/>
            <w:webHidden/>
          </w:rPr>
          <w:fldChar w:fldCharType="begin"/>
        </w:r>
        <w:r w:rsidR="00313B1F" w:rsidRPr="00313B1F">
          <w:rPr>
            <w:rFonts w:ascii="Arial Narrow" w:hAnsi="Arial Narrow"/>
            <w:noProof/>
            <w:webHidden/>
          </w:rPr>
          <w:instrText xml:space="preserve"> PAGEREF _Toc46730941 \h </w:instrText>
        </w:r>
        <w:r w:rsidR="00313B1F" w:rsidRPr="00313B1F">
          <w:rPr>
            <w:rFonts w:ascii="Arial Narrow" w:hAnsi="Arial Narrow"/>
            <w:noProof/>
            <w:webHidden/>
          </w:rPr>
        </w:r>
        <w:r w:rsidR="00313B1F" w:rsidRPr="00313B1F">
          <w:rPr>
            <w:rFonts w:ascii="Arial Narrow" w:hAnsi="Arial Narrow"/>
            <w:noProof/>
            <w:webHidden/>
          </w:rPr>
          <w:fldChar w:fldCharType="separate"/>
        </w:r>
        <w:r w:rsidR="00313B1F" w:rsidRPr="00313B1F">
          <w:rPr>
            <w:rFonts w:ascii="Arial Narrow" w:hAnsi="Arial Narrow"/>
            <w:noProof/>
            <w:webHidden/>
          </w:rPr>
          <w:t>2</w:t>
        </w:r>
        <w:r w:rsidR="00313B1F" w:rsidRPr="00313B1F">
          <w:rPr>
            <w:rFonts w:ascii="Arial Narrow" w:hAnsi="Arial Narrow"/>
            <w:noProof/>
            <w:webHidden/>
          </w:rPr>
          <w:fldChar w:fldCharType="end"/>
        </w:r>
      </w:hyperlink>
    </w:p>
    <w:p w14:paraId="611B6765" w14:textId="4DE7148D" w:rsidR="00313B1F" w:rsidRPr="00313B1F" w:rsidRDefault="00817126">
      <w:pPr>
        <w:pStyle w:val="Sommario1"/>
        <w:tabs>
          <w:tab w:val="right" w:leader="dot" w:pos="8494"/>
        </w:tabs>
        <w:rPr>
          <w:rFonts w:ascii="Arial Narrow" w:eastAsiaTheme="minorEastAsia" w:hAnsi="Arial Narrow"/>
          <w:noProof/>
          <w:lang w:eastAsia="it-IT"/>
        </w:rPr>
      </w:pPr>
      <w:hyperlink w:anchor="_Toc46730942" w:history="1">
        <w:r w:rsidR="00313B1F" w:rsidRPr="00313B1F">
          <w:rPr>
            <w:rStyle w:val="Collegamentoipertestuale"/>
            <w:rFonts w:ascii="Arial Narrow" w:hAnsi="Arial Narrow"/>
            <w:noProof/>
          </w:rPr>
          <w:t>Raccomandazioni per i soggetti in quarantena e in isolamento domiciliare</w:t>
        </w:r>
        <w:r w:rsidR="00313B1F" w:rsidRPr="00313B1F">
          <w:rPr>
            <w:rFonts w:ascii="Arial Narrow" w:hAnsi="Arial Narrow"/>
            <w:noProof/>
            <w:webHidden/>
          </w:rPr>
          <w:tab/>
        </w:r>
        <w:r w:rsidR="00313B1F" w:rsidRPr="00313B1F">
          <w:rPr>
            <w:rFonts w:ascii="Arial Narrow" w:hAnsi="Arial Narrow"/>
            <w:noProof/>
            <w:webHidden/>
          </w:rPr>
          <w:fldChar w:fldCharType="begin"/>
        </w:r>
        <w:r w:rsidR="00313B1F" w:rsidRPr="00313B1F">
          <w:rPr>
            <w:rFonts w:ascii="Arial Narrow" w:hAnsi="Arial Narrow"/>
            <w:noProof/>
            <w:webHidden/>
          </w:rPr>
          <w:instrText xml:space="preserve"> PAGEREF _Toc46730942 \h </w:instrText>
        </w:r>
        <w:r w:rsidR="00313B1F" w:rsidRPr="00313B1F">
          <w:rPr>
            <w:rFonts w:ascii="Arial Narrow" w:hAnsi="Arial Narrow"/>
            <w:noProof/>
            <w:webHidden/>
          </w:rPr>
        </w:r>
        <w:r w:rsidR="00313B1F" w:rsidRPr="00313B1F">
          <w:rPr>
            <w:rFonts w:ascii="Arial Narrow" w:hAnsi="Arial Narrow"/>
            <w:noProof/>
            <w:webHidden/>
          </w:rPr>
          <w:fldChar w:fldCharType="separate"/>
        </w:r>
        <w:r w:rsidR="00313B1F" w:rsidRPr="00313B1F">
          <w:rPr>
            <w:rFonts w:ascii="Arial Narrow" w:hAnsi="Arial Narrow"/>
            <w:noProof/>
            <w:webHidden/>
          </w:rPr>
          <w:t>3</w:t>
        </w:r>
        <w:r w:rsidR="00313B1F" w:rsidRPr="00313B1F">
          <w:rPr>
            <w:rFonts w:ascii="Arial Narrow" w:hAnsi="Arial Narrow"/>
            <w:noProof/>
            <w:webHidden/>
          </w:rPr>
          <w:fldChar w:fldCharType="end"/>
        </w:r>
      </w:hyperlink>
    </w:p>
    <w:p w14:paraId="735A7098" w14:textId="0C42D5CA" w:rsidR="00313B1F" w:rsidRPr="00313B1F" w:rsidRDefault="00817126">
      <w:pPr>
        <w:pStyle w:val="Sommario2"/>
        <w:tabs>
          <w:tab w:val="right" w:leader="dot" w:pos="8494"/>
        </w:tabs>
        <w:rPr>
          <w:rFonts w:ascii="Arial Narrow" w:eastAsiaTheme="minorEastAsia" w:hAnsi="Arial Narrow"/>
          <w:noProof/>
          <w:lang w:eastAsia="it-IT"/>
        </w:rPr>
      </w:pPr>
      <w:hyperlink w:anchor="_Toc46730943" w:history="1">
        <w:r w:rsidR="00313B1F" w:rsidRPr="00313B1F">
          <w:rPr>
            <w:rStyle w:val="Collegamentoipertestuale"/>
            <w:rFonts w:ascii="Arial Narrow" w:hAnsi="Arial Narrow"/>
            <w:noProof/>
          </w:rPr>
          <w:t xml:space="preserve">Misure di prevenzione da adottare in quarantena o in isolamento domiciliare </w:t>
        </w:r>
        <w:r w:rsidR="00313B1F">
          <w:rPr>
            <w:rStyle w:val="Collegamentoipertestuale"/>
            <w:rFonts w:ascii="Arial Narrow" w:hAnsi="Arial Narrow"/>
            <w:noProof/>
          </w:rPr>
          <w:br/>
        </w:r>
        <w:r w:rsidR="00313B1F" w:rsidRPr="00313B1F">
          <w:rPr>
            <w:rStyle w:val="Collegamentoipertestuale"/>
            <w:rFonts w:ascii="Arial Narrow" w:hAnsi="Arial Narrow"/>
            <w:noProof/>
          </w:rPr>
          <w:t>e assistenza al soggetto in isolamento domiciliare</w:t>
        </w:r>
        <w:r w:rsidR="00313B1F" w:rsidRPr="00313B1F">
          <w:rPr>
            <w:rFonts w:ascii="Arial Narrow" w:hAnsi="Arial Narrow"/>
            <w:noProof/>
            <w:webHidden/>
          </w:rPr>
          <w:tab/>
        </w:r>
        <w:r w:rsidR="00313B1F" w:rsidRPr="00313B1F">
          <w:rPr>
            <w:rFonts w:ascii="Arial Narrow" w:hAnsi="Arial Narrow"/>
            <w:noProof/>
            <w:webHidden/>
          </w:rPr>
          <w:fldChar w:fldCharType="begin"/>
        </w:r>
        <w:r w:rsidR="00313B1F" w:rsidRPr="00313B1F">
          <w:rPr>
            <w:rFonts w:ascii="Arial Narrow" w:hAnsi="Arial Narrow"/>
            <w:noProof/>
            <w:webHidden/>
          </w:rPr>
          <w:instrText xml:space="preserve"> PAGEREF _Toc46730943 \h </w:instrText>
        </w:r>
        <w:r w:rsidR="00313B1F" w:rsidRPr="00313B1F">
          <w:rPr>
            <w:rFonts w:ascii="Arial Narrow" w:hAnsi="Arial Narrow"/>
            <w:noProof/>
            <w:webHidden/>
          </w:rPr>
        </w:r>
        <w:r w:rsidR="00313B1F" w:rsidRPr="00313B1F">
          <w:rPr>
            <w:rFonts w:ascii="Arial Narrow" w:hAnsi="Arial Narrow"/>
            <w:noProof/>
            <w:webHidden/>
          </w:rPr>
          <w:fldChar w:fldCharType="separate"/>
        </w:r>
        <w:r w:rsidR="00313B1F" w:rsidRPr="00313B1F">
          <w:rPr>
            <w:rFonts w:ascii="Arial Narrow" w:hAnsi="Arial Narrow"/>
            <w:noProof/>
            <w:webHidden/>
          </w:rPr>
          <w:t>3</w:t>
        </w:r>
        <w:r w:rsidR="00313B1F" w:rsidRPr="00313B1F">
          <w:rPr>
            <w:rFonts w:ascii="Arial Narrow" w:hAnsi="Arial Narrow"/>
            <w:noProof/>
            <w:webHidden/>
          </w:rPr>
          <w:fldChar w:fldCharType="end"/>
        </w:r>
      </w:hyperlink>
    </w:p>
    <w:p w14:paraId="6F9E6E6D" w14:textId="207C00DB" w:rsidR="00313B1F" w:rsidRPr="00313B1F" w:rsidRDefault="00817126">
      <w:pPr>
        <w:pStyle w:val="Sommario2"/>
        <w:tabs>
          <w:tab w:val="right" w:leader="dot" w:pos="8494"/>
        </w:tabs>
        <w:rPr>
          <w:rFonts w:ascii="Arial Narrow" w:eastAsiaTheme="minorEastAsia" w:hAnsi="Arial Narrow"/>
          <w:noProof/>
          <w:lang w:eastAsia="it-IT"/>
        </w:rPr>
      </w:pPr>
      <w:hyperlink w:anchor="_Toc46730944" w:history="1">
        <w:r w:rsidR="00313B1F" w:rsidRPr="00313B1F">
          <w:rPr>
            <w:rStyle w:val="Collegamentoipertestuale"/>
            <w:rFonts w:ascii="Arial Narrow" w:hAnsi="Arial Narrow"/>
            <w:noProof/>
          </w:rPr>
          <w:t>Automonitoraggio delle condizioni di salute</w:t>
        </w:r>
        <w:r w:rsidR="00313B1F" w:rsidRPr="00313B1F">
          <w:rPr>
            <w:rFonts w:ascii="Arial Narrow" w:hAnsi="Arial Narrow"/>
            <w:noProof/>
            <w:webHidden/>
          </w:rPr>
          <w:tab/>
        </w:r>
        <w:r w:rsidR="00313B1F" w:rsidRPr="00313B1F">
          <w:rPr>
            <w:rFonts w:ascii="Arial Narrow" w:hAnsi="Arial Narrow"/>
            <w:noProof/>
            <w:webHidden/>
          </w:rPr>
          <w:fldChar w:fldCharType="begin"/>
        </w:r>
        <w:r w:rsidR="00313B1F" w:rsidRPr="00313B1F">
          <w:rPr>
            <w:rFonts w:ascii="Arial Narrow" w:hAnsi="Arial Narrow"/>
            <w:noProof/>
            <w:webHidden/>
          </w:rPr>
          <w:instrText xml:space="preserve"> PAGEREF _Toc46730944 \h </w:instrText>
        </w:r>
        <w:r w:rsidR="00313B1F" w:rsidRPr="00313B1F">
          <w:rPr>
            <w:rFonts w:ascii="Arial Narrow" w:hAnsi="Arial Narrow"/>
            <w:noProof/>
            <w:webHidden/>
          </w:rPr>
        </w:r>
        <w:r w:rsidR="00313B1F" w:rsidRPr="00313B1F">
          <w:rPr>
            <w:rFonts w:ascii="Arial Narrow" w:hAnsi="Arial Narrow"/>
            <w:noProof/>
            <w:webHidden/>
          </w:rPr>
          <w:fldChar w:fldCharType="separate"/>
        </w:r>
        <w:r w:rsidR="00313B1F" w:rsidRPr="00313B1F">
          <w:rPr>
            <w:rFonts w:ascii="Arial Narrow" w:hAnsi="Arial Narrow"/>
            <w:noProof/>
            <w:webHidden/>
          </w:rPr>
          <w:t>5</w:t>
        </w:r>
        <w:r w:rsidR="00313B1F" w:rsidRPr="00313B1F">
          <w:rPr>
            <w:rFonts w:ascii="Arial Narrow" w:hAnsi="Arial Narrow"/>
            <w:noProof/>
            <w:webHidden/>
          </w:rPr>
          <w:fldChar w:fldCharType="end"/>
        </w:r>
      </w:hyperlink>
    </w:p>
    <w:p w14:paraId="2BFF4B80" w14:textId="32B397BE" w:rsidR="00313B1F" w:rsidRPr="00313B1F" w:rsidRDefault="00817126">
      <w:pPr>
        <w:pStyle w:val="Sommario1"/>
        <w:tabs>
          <w:tab w:val="right" w:leader="dot" w:pos="8494"/>
        </w:tabs>
        <w:rPr>
          <w:rFonts w:ascii="Arial Narrow" w:eastAsiaTheme="minorEastAsia" w:hAnsi="Arial Narrow"/>
          <w:noProof/>
          <w:lang w:eastAsia="it-IT"/>
        </w:rPr>
      </w:pPr>
      <w:hyperlink w:anchor="_Toc46730945" w:history="1">
        <w:r w:rsidR="00313B1F" w:rsidRPr="00313B1F">
          <w:rPr>
            <w:rStyle w:val="Collegamentoipertestuale"/>
            <w:rFonts w:ascii="Arial Narrow" w:hAnsi="Arial Narrow"/>
            <w:noProof/>
          </w:rPr>
          <w:t>Raccomandazioni agli operatori sanitari  per l’assistenza alle persone in isolamento</w:t>
        </w:r>
        <w:r w:rsidR="00313B1F" w:rsidRPr="00313B1F">
          <w:rPr>
            <w:rFonts w:ascii="Arial Narrow" w:hAnsi="Arial Narrow"/>
            <w:noProof/>
            <w:webHidden/>
          </w:rPr>
          <w:tab/>
        </w:r>
        <w:r w:rsidR="00313B1F" w:rsidRPr="00313B1F">
          <w:rPr>
            <w:rFonts w:ascii="Arial Narrow" w:hAnsi="Arial Narrow"/>
            <w:noProof/>
            <w:webHidden/>
          </w:rPr>
          <w:fldChar w:fldCharType="begin"/>
        </w:r>
        <w:r w:rsidR="00313B1F" w:rsidRPr="00313B1F">
          <w:rPr>
            <w:rFonts w:ascii="Arial Narrow" w:hAnsi="Arial Narrow"/>
            <w:noProof/>
            <w:webHidden/>
          </w:rPr>
          <w:instrText xml:space="preserve"> PAGEREF _Toc46730945 \h </w:instrText>
        </w:r>
        <w:r w:rsidR="00313B1F" w:rsidRPr="00313B1F">
          <w:rPr>
            <w:rFonts w:ascii="Arial Narrow" w:hAnsi="Arial Narrow"/>
            <w:noProof/>
            <w:webHidden/>
          </w:rPr>
        </w:r>
        <w:r w:rsidR="00313B1F" w:rsidRPr="00313B1F">
          <w:rPr>
            <w:rFonts w:ascii="Arial Narrow" w:hAnsi="Arial Narrow"/>
            <w:noProof/>
            <w:webHidden/>
          </w:rPr>
          <w:fldChar w:fldCharType="separate"/>
        </w:r>
        <w:r w:rsidR="00313B1F" w:rsidRPr="00313B1F">
          <w:rPr>
            <w:rFonts w:ascii="Arial Narrow" w:hAnsi="Arial Narrow"/>
            <w:noProof/>
            <w:webHidden/>
          </w:rPr>
          <w:t>6</w:t>
        </w:r>
        <w:r w:rsidR="00313B1F" w:rsidRPr="00313B1F">
          <w:rPr>
            <w:rFonts w:ascii="Arial Narrow" w:hAnsi="Arial Narrow"/>
            <w:noProof/>
            <w:webHidden/>
          </w:rPr>
          <w:fldChar w:fldCharType="end"/>
        </w:r>
      </w:hyperlink>
    </w:p>
    <w:p w14:paraId="7C0049BC" w14:textId="4A0758A1" w:rsidR="00313B1F" w:rsidRPr="00313B1F" w:rsidRDefault="00817126">
      <w:pPr>
        <w:pStyle w:val="Sommario1"/>
        <w:tabs>
          <w:tab w:val="right" w:leader="dot" w:pos="8494"/>
        </w:tabs>
        <w:rPr>
          <w:rFonts w:ascii="Arial Narrow" w:eastAsiaTheme="minorEastAsia" w:hAnsi="Arial Narrow"/>
          <w:noProof/>
          <w:lang w:eastAsia="it-IT"/>
        </w:rPr>
      </w:pPr>
      <w:hyperlink w:anchor="_Toc46730946" w:history="1">
        <w:r w:rsidR="00313B1F" w:rsidRPr="00313B1F">
          <w:rPr>
            <w:rStyle w:val="Collegamentoipertestuale"/>
            <w:rFonts w:ascii="Arial Narrow" w:hAnsi="Arial Narrow"/>
            <w:noProof/>
          </w:rPr>
          <w:t>Sostegno sociale dei soggetti in isolamento domiciliare/quarantena</w:t>
        </w:r>
        <w:r w:rsidR="00313B1F" w:rsidRPr="00313B1F">
          <w:rPr>
            <w:rFonts w:ascii="Arial Narrow" w:hAnsi="Arial Narrow"/>
            <w:noProof/>
            <w:webHidden/>
          </w:rPr>
          <w:tab/>
        </w:r>
        <w:r w:rsidR="00313B1F" w:rsidRPr="00313B1F">
          <w:rPr>
            <w:rFonts w:ascii="Arial Narrow" w:hAnsi="Arial Narrow"/>
            <w:noProof/>
            <w:webHidden/>
          </w:rPr>
          <w:fldChar w:fldCharType="begin"/>
        </w:r>
        <w:r w:rsidR="00313B1F" w:rsidRPr="00313B1F">
          <w:rPr>
            <w:rFonts w:ascii="Arial Narrow" w:hAnsi="Arial Narrow"/>
            <w:noProof/>
            <w:webHidden/>
          </w:rPr>
          <w:instrText xml:space="preserve"> PAGEREF _Toc46730946 \h </w:instrText>
        </w:r>
        <w:r w:rsidR="00313B1F" w:rsidRPr="00313B1F">
          <w:rPr>
            <w:rFonts w:ascii="Arial Narrow" w:hAnsi="Arial Narrow"/>
            <w:noProof/>
            <w:webHidden/>
          </w:rPr>
        </w:r>
        <w:r w:rsidR="00313B1F" w:rsidRPr="00313B1F">
          <w:rPr>
            <w:rFonts w:ascii="Arial Narrow" w:hAnsi="Arial Narrow"/>
            <w:noProof/>
            <w:webHidden/>
          </w:rPr>
          <w:fldChar w:fldCharType="separate"/>
        </w:r>
        <w:r w:rsidR="00313B1F" w:rsidRPr="00313B1F">
          <w:rPr>
            <w:rFonts w:ascii="Arial Narrow" w:hAnsi="Arial Narrow"/>
            <w:noProof/>
            <w:webHidden/>
          </w:rPr>
          <w:t>7</w:t>
        </w:r>
        <w:r w:rsidR="00313B1F" w:rsidRPr="00313B1F">
          <w:rPr>
            <w:rFonts w:ascii="Arial Narrow" w:hAnsi="Arial Narrow"/>
            <w:noProof/>
            <w:webHidden/>
          </w:rPr>
          <w:fldChar w:fldCharType="end"/>
        </w:r>
      </w:hyperlink>
    </w:p>
    <w:p w14:paraId="3219A224" w14:textId="78FEF0C8" w:rsidR="00313B1F" w:rsidRPr="00313B1F" w:rsidRDefault="00817126">
      <w:pPr>
        <w:pStyle w:val="Sommario1"/>
        <w:tabs>
          <w:tab w:val="right" w:leader="dot" w:pos="8494"/>
        </w:tabs>
        <w:rPr>
          <w:rFonts w:ascii="Arial Narrow" w:eastAsiaTheme="minorEastAsia" w:hAnsi="Arial Narrow"/>
          <w:noProof/>
          <w:lang w:eastAsia="it-IT"/>
        </w:rPr>
      </w:pPr>
      <w:hyperlink w:anchor="_Toc46730947" w:history="1">
        <w:r w:rsidR="00313B1F" w:rsidRPr="00313B1F">
          <w:rPr>
            <w:rStyle w:val="Collegamentoipertestuale"/>
            <w:rFonts w:ascii="Arial Narrow" w:hAnsi="Arial Narrow"/>
            <w:noProof/>
          </w:rPr>
          <w:t>Glossario</w:t>
        </w:r>
        <w:r w:rsidR="00313B1F" w:rsidRPr="00313B1F">
          <w:rPr>
            <w:rFonts w:ascii="Arial Narrow" w:hAnsi="Arial Narrow"/>
            <w:noProof/>
            <w:webHidden/>
          </w:rPr>
          <w:tab/>
        </w:r>
        <w:r w:rsidR="00313B1F" w:rsidRPr="00313B1F">
          <w:rPr>
            <w:rFonts w:ascii="Arial Narrow" w:hAnsi="Arial Narrow"/>
            <w:noProof/>
            <w:webHidden/>
          </w:rPr>
          <w:fldChar w:fldCharType="begin"/>
        </w:r>
        <w:r w:rsidR="00313B1F" w:rsidRPr="00313B1F">
          <w:rPr>
            <w:rFonts w:ascii="Arial Narrow" w:hAnsi="Arial Narrow"/>
            <w:noProof/>
            <w:webHidden/>
          </w:rPr>
          <w:instrText xml:space="preserve"> PAGEREF _Toc46730947 \h </w:instrText>
        </w:r>
        <w:r w:rsidR="00313B1F" w:rsidRPr="00313B1F">
          <w:rPr>
            <w:rFonts w:ascii="Arial Narrow" w:hAnsi="Arial Narrow"/>
            <w:noProof/>
            <w:webHidden/>
          </w:rPr>
        </w:r>
        <w:r w:rsidR="00313B1F" w:rsidRPr="00313B1F">
          <w:rPr>
            <w:rFonts w:ascii="Arial Narrow" w:hAnsi="Arial Narrow"/>
            <w:noProof/>
            <w:webHidden/>
          </w:rPr>
          <w:fldChar w:fldCharType="separate"/>
        </w:r>
        <w:r w:rsidR="00313B1F" w:rsidRPr="00313B1F">
          <w:rPr>
            <w:rFonts w:ascii="Arial Narrow" w:hAnsi="Arial Narrow"/>
            <w:noProof/>
            <w:webHidden/>
          </w:rPr>
          <w:t>8</w:t>
        </w:r>
        <w:r w:rsidR="00313B1F" w:rsidRPr="00313B1F">
          <w:rPr>
            <w:rFonts w:ascii="Arial Narrow" w:hAnsi="Arial Narrow"/>
            <w:noProof/>
            <w:webHidden/>
          </w:rPr>
          <w:fldChar w:fldCharType="end"/>
        </w:r>
      </w:hyperlink>
    </w:p>
    <w:p w14:paraId="1C6E07D6" w14:textId="07C6E3CC" w:rsidR="00313B1F" w:rsidRPr="00313B1F" w:rsidRDefault="00817126" w:rsidP="00313B1F">
      <w:pPr>
        <w:pStyle w:val="Sommario3"/>
        <w:tabs>
          <w:tab w:val="right" w:leader="dot" w:pos="8494"/>
        </w:tabs>
        <w:ind w:left="284"/>
        <w:rPr>
          <w:rFonts w:ascii="Arial Narrow" w:eastAsiaTheme="minorEastAsia" w:hAnsi="Arial Narrow"/>
          <w:noProof/>
          <w:lang w:eastAsia="it-IT"/>
        </w:rPr>
      </w:pPr>
      <w:hyperlink w:anchor="_Toc46730948" w:history="1">
        <w:r w:rsidR="00313B1F" w:rsidRPr="00313B1F">
          <w:rPr>
            <w:rStyle w:val="Collegamentoipertestuale"/>
            <w:rFonts w:ascii="Arial Narrow" w:hAnsi="Arial Narrow"/>
            <w:noProof/>
          </w:rPr>
          <w:t>Contatto stretto</w:t>
        </w:r>
        <w:r w:rsidR="00313B1F" w:rsidRPr="00313B1F">
          <w:rPr>
            <w:rFonts w:ascii="Arial Narrow" w:hAnsi="Arial Narrow"/>
            <w:noProof/>
            <w:webHidden/>
          </w:rPr>
          <w:tab/>
        </w:r>
        <w:r w:rsidR="00313B1F" w:rsidRPr="00313B1F">
          <w:rPr>
            <w:rFonts w:ascii="Arial Narrow" w:hAnsi="Arial Narrow"/>
            <w:noProof/>
            <w:webHidden/>
          </w:rPr>
          <w:fldChar w:fldCharType="begin"/>
        </w:r>
        <w:r w:rsidR="00313B1F" w:rsidRPr="00313B1F">
          <w:rPr>
            <w:rFonts w:ascii="Arial Narrow" w:hAnsi="Arial Narrow"/>
            <w:noProof/>
            <w:webHidden/>
          </w:rPr>
          <w:instrText xml:space="preserve"> PAGEREF _Toc46730948 \h </w:instrText>
        </w:r>
        <w:r w:rsidR="00313B1F" w:rsidRPr="00313B1F">
          <w:rPr>
            <w:rFonts w:ascii="Arial Narrow" w:hAnsi="Arial Narrow"/>
            <w:noProof/>
            <w:webHidden/>
          </w:rPr>
        </w:r>
        <w:r w:rsidR="00313B1F" w:rsidRPr="00313B1F">
          <w:rPr>
            <w:rFonts w:ascii="Arial Narrow" w:hAnsi="Arial Narrow"/>
            <w:noProof/>
            <w:webHidden/>
          </w:rPr>
          <w:fldChar w:fldCharType="separate"/>
        </w:r>
        <w:r w:rsidR="00313B1F" w:rsidRPr="00313B1F">
          <w:rPr>
            <w:rFonts w:ascii="Arial Narrow" w:hAnsi="Arial Narrow"/>
            <w:noProof/>
            <w:webHidden/>
          </w:rPr>
          <w:t>8</w:t>
        </w:r>
        <w:r w:rsidR="00313B1F" w:rsidRPr="00313B1F">
          <w:rPr>
            <w:rFonts w:ascii="Arial Narrow" w:hAnsi="Arial Narrow"/>
            <w:noProof/>
            <w:webHidden/>
          </w:rPr>
          <w:fldChar w:fldCharType="end"/>
        </w:r>
      </w:hyperlink>
    </w:p>
    <w:p w14:paraId="442F5E88" w14:textId="1D7C3D67" w:rsidR="00313B1F" w:rsidRPr="00313B1F" w:rsidRDefault="00817126" w:rsidP="00313B1F">
      <w:pPr>
        <w:pStyle w:val="Sommario3"/>
        <w:tabs>
          <w:tab w:val="right" w:leader="dot" w:pos="8494"/>
        </w:tabs>
        <w:ind w:left="284"/>
        <w:rPr>
          <w:rFonts w:ascii="Arial Narrow" w:eastAsiaTheme="minorEastAsia" w:hAnsi="Arial Narrow"/>
          <w:noProof/>
          <w:lang w:eastAsia="it-IT"/>
        </w:rPr>
      </w:pPr>
      <w:hyperlink w:anchor="_Toc46730949" w:history="1">
        <w:r w:rsidR="00313B1F" w:rsidRPr="00313B1F">
          <w:rPr>
            <w:rStyle w:val="Collegamentoipertestuale"/>
            <w:rFonts w:ascii="Arial Narrow" w:hAnsi="Arial Narrow"/>
            <w:noProof/>
          </w:rPr>
          <w:t>Paziente guarito</w:t>
        </w:r>
        <w:r w:rsidR="00313B1F" w:rsidRPr="00313B1F">
          <w:rPr>
            <w:rFonts w:ascii="Arial Narrow" w:hAnsi="Arial Narrow"/>
            <w:noProof/>
            <w:webHidden/>
          </w:rPr>
          <w:tab/>
        </w:r>
        <w:r w:rsidR="00313B1F" w:rsidRPr="00313B1F">
          <w:rPr>
            <w:rFonts w:ascii="Arial Narrow" w:hAnsi="Arial Narrow"/>
            <w:noProof/>
            <w:webHidden/>
          </w:rPr>
          <w:fldChar w:fldCharType="begin"/>
        </w:r>
        <w:r w:rsidR="00313B1F" w:rsidRPr="00313B1F">
          <w:rPr>
            <w:rFonts w:ascii="Arial Narrow" w:hAnsi="Arial Narrow"/>
            <w:noProof/>
            <w:webHidden/>
          </w:rPr>
          <w:instrText xml:space="preserve"> PAGEREF _Toc46730949 \h </w:instrText>
        </w:r>
        <w:r w:rsidR="00313B1F" w:rsidRPr="00313B1F">
          <w:rPr>
            <w:rFonts w:ascii="Arial Narrow" w:hAnsi="Arial Narrow"/>
            <w:noProof/>
            <w:webHidden/>
          </w:rPr>
        </w:r>
        <w:r w:rsidR="00313B1F" w:rsidRPr="00313B1F">
          <w:rPr>
            <w:rFonts w:ascii="Arial Narrow" w:hAnsi="Arial Narrow"/>
            <w:noProof/>
            <w:webHidden/>
          </w:rPr>
          <w:fldChar w:fldCharType="separate"/>
        </w:r>
        <w:r w:rsidR="00313B1F" w:rsidRPr="00313B1F">
          <w:rPr>
            <w:rFonts w:ascii="Arial Narrow" w:hAnsi="Arial Narrow"/>
            <w:noProof/>
            <w:webHidden/>
          </w:rPr>
          <w:t>8</w:t>
        </w:r>
        <w:r w:rsidR="00313B1F" w:rsidRPr="00313B1F">
          <w:rPr>
            <w:rFonts w:ascii="Arial Narrow" w:hAnsi="Arial Narrow"/>
            <w:noProof/>
            <w:webHidden/>
          </w:rPr>
          <w:fldChar w:fldCharType="end"/>
        </w:r>
      </w:hyperlink>
    </w:p>
    <w:p w14:paraId="684A4D50" w14:textId="51BA8151" w:rsidR="00313B1F" w:rsidRPr="00313B1F" w:rsidRDefault="00817126">
      <w:pPr>
        <w:pStyle w:val="Sommario1"/>
        <w:tabs>
          <w:tab w:val="right" w:leader="dot" w:pos="8494"/>
        </w:tabs>
        <w:rPr>
          <w:rFonts w:ascii="Arial Narrow" w:eastAsiaTheme="minorEastAsia" w:hAnsi="Arial Narrow"/>
          <w:noProof/>
          <w:lang w:eastAsia="it-IT"/>
        </w:rPr>
      </w:pPr>
      <w:hyperlink w:anchor="_Toc46730950" w:history="1">
        <w:r w:rsidR="00313B1F" w:rsidRPr="00313B1F">
          <w:rPr>
            <w:rStyle w:val="Collegamentoipertestuale"/>
            <w:rFonts w:ascii="Arial Narrow" w:hAnsi="Arial Narrow"/>
            <w:noProof/>
          </w:rPr>
          <w:t>Rapporti ISS COVID-19</w:t>
        </w:r>
        <w:r w:rsidR="00313B1F" w:rsidRPr="00313B1F">
          <w:rPr>
            <w:rFonts w:ascii="Arial Narrow" w:hAnsi="Arial Narrow"/>
            <w:noProof/>
            <w:webHidden/>
          </w:rPr>
          <w:tab/>
        </w:r>
        <w:r w:rsidR="00313B1F" w:rsidRPr="00313B1F">
          <w:rPr>
            <w:rFonts w:ascii="Arial Narrow" w:hAnsi="Arial Narrow"/>
            <w:noProof/>
            <w:webHidden/>
          </w:rPr>
          <w:fldChar w:fldCharType="begin"/>
        </w:r>
        <w:r w:rsidR="00313B1F" w:rsidRPr="00313B1F">
          <w:rPr>
            <w:rFonts w:ascii="Arial Narrow" w:hAnsi="Arial Narrow"/>
            <w:noProof/>
            <w:webHidden/>
          </w:rPr>
          <w:instrText xml:space="preserve"> PAGEREF _Toc46730950 \h </w:instrText>
        </w:r>
        <w:r w:rsidR="00313B1F" w:rsidRPr="00313B1F">
          <w:rPr>
            <w:rFonts w:ascii="Arial Narrow" w:hAnsi="Arial Narrow"/>
            <w:noProof/>
            <w:webHidden/>
          </w:rPr>
        </w:r>
        <w:r w:rsidR="00313B1F" w:rsidRPr="00313B1F">
          <w:rPr>
            <w:rFonts w:ascii="Arial Narrow" w:hAnsi="Arial Narrow"/>
            <w:noProof/>
            <w:webHidden/>
          </w:rPr>
          <w:fldChar w:fldCharType="separate"/>
        </w:r>
        <w:r w:rsidR="00313B1F" w:rsidRPr="00313B1F">
          <w:rPr>
            <w:rFonts w:ascii="Arial Narrow" w:hAnsi="Arial Narrow"/>
            <w:noProof/>
            <w:webHidden/>
          </w:rPr>
          <w:t>9</w:t>
        </w:r>
        <w:r w:rsidR="00313B1F" w:rsidRPr="00313B1F">
          <w:rPr>
            <w:rFonts w:ascii="Arial Narrow" w:hAnsi="Arial Narrow"/>
            <w:noProof/>
            <w:webHidden/>
          </w:rPr>
          <w:fldChar w:fldCharType="end"/>
        </w:r>
      </w:hyperlink>
    </w:p>
    <w:p w14:paraId="7DF804DC" w14:textId="0584E1F7" w:rsidR="00BA7F2F" w:rsidRPr="00DD58D4" w:rsidRDefault="00D848E3" w:rsidP="00BA7F2F">
      <w:pPr>
        <w:rPr>
          <w:rFonts w:ascii="Arial Narrow" w:hAnsi="Arial Narrow"/>
        </w:rPr>
      </w:pPr>
      <w:r w:rsidRPr="00313B1F">
        <w:rPr>
          <w:rFonts w:ascii="Arial Narrow" w:hAnsi="Arial Narrow"/>
        </w:rPr>
        <w:fldChar w:fldCharType="end"/>
      </w:r>
    </w:p>
    <w:p w14:paraId="2EDF695A" w14:textId="77777777" w:rsidR="00BA7F2F" w:rsidRDefault="00BA7F2F">
      <w:r>
        <w:br w:type="page"/>
      </w:r>
    </w:p>
    <w:p w14:paraId="2C6A8F9A" w14:textId="365D9C54" w:rsidR="001F0D5C" w:rsidRDefault="001F0D5C" w:rsidP="00066E04">
      <w:pPr>
        <w:pStyle w:val="Titolo2"/>
      </w:pPr>
      <w:bookmarkStart w:id="3" w:name="_Toc43222377"/>
      <w:bookmarkStart w:id="4" w:name="_Toc44677657"/>
      <w:bookmarkStart w:id="5" w:name="_Toc46730938"/>
      <w:r>
        <w:lastRenderedPageBreak/>
        <w:t>Acronimi</w:t>
      </w:r>
      <w:bookmarkEnd w:id="3"/>
      <w:bookmarkEnd w:id="4"/>
      <w:bookmarkEnd w:id="5"/>
    </w:p>
    <w:p w14:paraId="40D45427" w14:textId="46CDA0AC" w:rsidR="00AF6F04" w:rsidRDefault="00AF6F04" w:rsidP="00AF6F04">
      <w:pPr>
        <w:ind w:left="851" w:hanging="851"/>
        <w:jc w:val="both"/>
        <w:rPr>
          <w:rFonts w:ascii="Arial Narrow" w:hAnsi="Arial Narrow"/>
        </w:rPr>
      </w:pPr>
      <w:r w:rsidRPr="005A13EE">
        <w:rPr>
          <w:rFonts w:ascii="Arial Narrow" w:hAnsi="Arial Narrow"/>
          <w:b/>
        </w:rPr>
        <w:t>CM</w:t>
      </w:r>
      <w:r>
        <w:rPr>
          <w:rFonts w:ascii="Arial Narrow" w:hAnsi="Arial Narrow"/>
          <w:b/>
        </w:rPr>
        <w:tab/>
      </w:r>
      <w:r w:rsidRPr="005A13EE">
        <w:rPr>
          <w:rFonts w:ascii="Arial Narrow" w:hAnsi="Arial Narrow"/>
        </w:rPr>
        <w:t xml:space="preserve">Circolare </w:t>
      </w:r>
      <w:r>
        <w:rPr>
          <w:rFonts w:ascii="Arial Narrow" w:hAnsi="Arial Narrow"/>
        </w:rPr>
        <w:t>Ministeriale</w:t>
      </w:r>
    </w:p>
    <w:p w14:paraId="113E5CAA" w14:textId="77777777" w:rsidR="00D848E3" w:rsidRDefault="00D848E3" w:rsidP="001F0D5C">
      <w:pPr>
        <w:ind w:left="851" w:hanging="851"/>
        <w:jc w:val="both"/>
        <w:rPr>
          <w:rFonts w:ascii="Arial Narrow" w:hAnsi="Arial Narrow"/>
          <w:b/>
        </w:rPr>
      </w:pPr>
      <w:r>
        <w:rPr>
          <w:rFonts w:ascii="Arial Narrow" w:hAnsi="Arial Narrow"/>
          <w:b/>
        </w:rPr>
        <w:t>DPI</w:t>
      </w:r>
      <w:r>
        <w:rPr>
          <w:rFonts w:ascii="Arial Narrow" w:hAnsi="Arial Narrow"/>
          <w:b/>
        </w:rPr>
        <w:tab/>
      </w:r>
      <w:r w:rsidRPr="00D848E3">
        <w:rPr>
          <w:rFonts w:ascii="Arial Narrow" w:hAnsi="Arial Narrow"/>
          <w:bCs/>
        </w:rPr>
        <w:t>Dispositivi di Protezione Individuale</w:t>
      </w:r>
    </w:p>
    <w:p w14:paraId="0F13DBB1" w14:textId="11C36D22" w:rsidR="001F0D5C" w:rsidRPr="009922F7" w:rsidRDefault="001F0D5C" w:rsidP="001F0D5C">
      <w:pPr>
        <w:ind w:left="851" w:hanging="851"/>
        <w:jc w:val="both"/>
        <w:rPr>
          <w:rFonts w:ascii="Arial Narrow" w:hAnsi="Arial Narrow"/>
        </w:rPr>
      </w:pPr>
      <w:r w:rsidRPr="009922F7">
        <w:rPr>
          <w:rFonts w:ascii="Arial Narrow" w:hAnsi="Arial Narrow"/>
          <w:b/>
        </w:rPr>
        <w:t>MMG</w:t>
      </w:r>
      <w:r w:rsidRPr="009922F7">
        <w:rPr>
          <w:rFonts w:ascii="Arial Narrow" w:hAnsi="Arial Narrow"/>
        </w:rPr>
        <w:t xml:space="preserve"> </w:t>
      </w:r>
      <w:r>
        <w:rPr>
          <w:rFonts w:ascii="Arial Narrow" w:hAnsi="Arial Narrow"/>
        </w:rPr>
        <w:tab/>
      </w:r>
      <w:r w:rsidRPr="009922F7">
        <w:rPr>
          <w:rFonts w:ascii="Arial Narrow" w:hAnsi="Arial Narrow"/>
        </w:rPr>
        <w:t>Medico di Medicina Generale</w:t>
      </w:r>
    </w:p>
    <w:p w14:paraId="07DFD97D" w14:textId="3667B34C" w:rsidR="001F0D5C" w:rsidRDefault="001F0D5C" w:rsidP="001F0D5C">
      <w:pPr>
        <w:ind w:left="851" w:hanging="851"/>
        <w:jc w:val="both"/>
        <w:rPr>
          <w:rFonts w:ascii="Arial Narrow" w:hAnsi="Arial Narrow"/>
        </w:rPr>
      </w:pPr>
      <w:r w:rsidRPr="009922F7">
        <w:rPr>
          <w:rFonts w:ascii="Arial Narrow" w:hAnsi="Arial Narrow"/>
          <w:b/>
        </w:rPr>
        <w:t>PLS</w:t>
      </w:r>
      <w:r w:rsidRPr="009922F7">
        <w:rPr>
          <w:rFonts w:ascii="Arial Narrow" w:hAnsi="Arial Narrow"/>
        </w:rPr>
        <w:t xml:space="preserve"> </w:t>
      </w:r>
      <w:r>
        <w:rPr>
          <w:rFonts w:ascii="Arial Narrow" w:hAnsi="Arial Narrow"/>
        </w:rPr>
        <w:tab/>
      </w:r>
      <w:r w:rsidRPr="009922F7">
        <w:rPr>
          <w:rFonts w:ascii="Arial Narrow" w:hAnsi="Arial Narrow"/>
        </w:rPr>
        <w:t>Pediatra di Libera Scelta</w:t>
      </w:r>
    </w:p>
    <w:p w14:paraId="435635C3" w14:textId="43C7137A" w:rsidR="00360422" w:rsidRDefault="00360422" w:rsidP="001F0D5C">
      <w:pPr>
        <w:ind w:left="851" w:hanging="851"/>
        <w:jc w:val="both"/>
        <w:rPr>
          <w:rFonts w:ascii="Arial Narrow" w:hAnsi="Arial Narrow"/>
          <w:bCs/>
        </w:rPr>
      </w:pPr>
      <w:r>
        <w:rPr>
          <w:rFonts w:ascii="Arial Narrow" w:hAnsi="Arial Narrow"/>
          <w:b/>
        </w:rPr>
        <w:t>PMC</w:t>
      </w:r>
      <w:r>
        <w:rPr>
          <w:rFonts w:ascii="Arial Narrow" w:hAnsi="Arial Narrow"/>
          <w:b/>
        </w:rPr>
        <w:tab/>
      </w:r>
      <w:r w:rsidRPr="00360422">
        <w:rPr>
          <w:rFonts w:ascii="Arial Narrow" w:hAnsi="Arial Narrow"/>
          <w:bCs/>
        </w:rPr>
        <w:t>Presidi medico-chirurgici</w:t>
      </w:r>
    </w:p>
    <w:p w14:paraId="4742FF58" w14:textId="49A27886" w:rsidR="00AF6F04" w:rsidRPr="00AF6F04" w:rsidRDefault="00AF6F04" w:rsidP="001F0D5C">
      <w:pPr>
        <w:ind w:left="851" w:hanging="851"/>
        <w:jc w:val="both"/>
        <w:rPr>
          <w:rFonts w:ascii="Arial Narrow" w:hAnsi="Arial Narrow"/>
          <w:bCs/>
        </w:rPr>
      </w:pPr>
      <w:r>
        <w:rPr>
          <w:rFonts w:ascii="Arial Narrow" w:hAnsi="Arial Narrow"/>
          <w:b/>
        </w:rPr>
        <w:t>USCA</w:t>
      </w:r>
      <w:r w:rsidR="003F5B85">
        <w:rPr>
          <w:rFonts w:ascii="Arial Narrow" w:hAnsi="Arial Narrow"/>
          <w:b/>
        </w:rPr>
        <w:tab/>
      </w:r>
      <w:r>
        <w:rPr>
          <w:rFonts w:ascii="Arial Narrow" w:hAnsi="Arial Narrow"/>
          <w:bCs/>
        </w:rPr>
        <w:t>Unità Speciali di Continuità Assistenziale</w:t>
      </w:r>
    </w:p>
    <w:p w14:paraId="099F85CA" w14:textId="170DF915" w:rsidR="009312B2" w:rsidRDefault="009312B2" w:rsidP="001F0D5C">
      <w:pPr>
        <w:ind w:left="851" w:hanging="851"/>
        <w:jc w:val="both"/>
      </w:pPr>
    </w:p>
    <w:p w14:paraId="0E195108" w14:textId="77777777" w:rsidR="00066E04" w:rsidRDefault="00066E04" w:rsidP="001F0D5C">
      <w:pPr>
        <w:ind w:left="851" w:hanging="851"/>
        <w:jc w:val="both"/>
      </w:pPr>
    </w:p>
    <w:p w14:paraId="23D7AAF1" w14:textId="77777777" w:rsidR="009312B2" w:rsidRPr="00DA666A" w:rsidRDefault="009312B2" w:rsidP="00066E04">
      <w:pPr>
        <w:pStyle w:val="Titolo2"/>
      </w:pPr>
      <w:bookmarkStart w:id="6" w:name="_Toc40021489"/>
      <w:bookmarkStart w:id="7" w:name="_Toc40099809"/>
      <w:bookmarkStart w:id="8" w:name="_Toc46730939"/>
      <w:r w:rsidRPr="00DA666A">
        <w:t>Aggiornamento</w:t>
      </w:r>
      <w:bookmarkEnd w:id="6"/>
      <w:bookmarkEnd w:id="7"/>
      <w:bookmarkEnd w:id="8"/>
    </w:p>
    <w:p w14:paraId="7D8B516F" w14:textId="1CCAB47B" w:rsidR="00C649A8" w:rsidRDefault="009312B2">
      <w:pPr>
        <w:jc w:val="both"/>
        <w:rPr>
          <w:rFonts w:ascii="Arial Narrow" w:hAnsi="Arial Narrow"/>
        </w:rPr>
      </w:pPr>
      <w:r w:rsidRPr="0073012B">
        <w:rPr>
          <w:rFonts w:ascii="Arial Narrow" w:hAnsi="Arial Narrow"/>
        </w:rPr>
        <w:t>Rispetto alla versione del 7 marzo 2020</w:t>
      </w:r>
      <w:r w:rsidR="00AF6F04" w:rsidRPr="0073012B">
        <w:rPr>
          <w:rFonts w:ascii="Arial Narrow" w:hAnsi="Arial Narrow"/>
        </w:rPr>
        <w:t>, è stata fatta una distinzione tra quarantena e isolamento, la prima da attuare in una persona sana che è stata esposta ad un caso COVID</w:t>
      </w:r>
      <w:r w:rsidR="00066E04">
        <w:rPr>
          <w:rFonts w:ascii="Arial Narrow" w:hAnsi="Arial Narrow"/>
        </w:rPr>
        <w:t>-</w:t>
      </w:r>
      <w:r w:rsidR="00AF6F04" w:rsidRPr="0073012B">
        <w:rPr>
          <w:rFonts w:ascii="Arial Narrow" w:hAnsi="Arial Narrow"/>
        </w:rPr>
        <w:t>19, mentre la seconda da attuare in una persona affetta da COVID</w:t>
      </w:r>
      <w:r w:rsidR="00066E04">
        <w:rPr>
          <w:rFonts w:ascii="Arial Narrow" w:hAnsi="Arial Narrow"/>
        </w:rPr>
        <w:t>-</w:t>
      </w:r>
      <w:r w:rsidR="00AF6F04" w:rsidRPr="0073012B">
        <w:rPr>
          <w:rFonts w:ascii="Arial Narrow" w:hAnsi="Arial Narrow"/>
        </w:rPr>
        <w:t xml:space="preserve">19. Inoltre, sulla base </w:t>
      </w:r>
      <w:r w:rsidR="00C649A8" w:rsidRPr="0073012B">
        <w:rPr>
          <w:rFonts w:ascii="Arial Narrow" w:hAnsi="Arial Narrow"/>
        </w:rPr>
        <w:t xml:space="preserve">della </w:t>
      </w:r>
      <w:r w:rsidR="00AF6F04" w:rsidRPr="0073012B">
        <w:rPr>
          <w:rFonts w:ascii="Arial Narrow" w:hAnsi="Arial Narrow"/>
        </w:rPr>
        <w:t>C</w:t>
      </w:r>
      <w:r w:rsidR="00066E04">
        <w:rPr>
          <w:rFonts w:ascii="Arial Narrow" w:hAnsi="Arial Narrow"/>
        </w:rPr>
        <w:t>ircolare Ministeriale</w:t>
      </w:r>
      <w:r w:rsidR="00AF6F04" w:rsidRPr="0073012B">
        <w:rPr>
          <w:rFonts w:ascii="Arial Narrow" w:hAnsi="Arial Narrow"/>
        </w:rPr>
        <w:t xml:space="preserve"> 1858</w:t>
      </w:r>
      <w:r w:rsidR="0085093F">
        <w:rPr>
          <w:rFonts w:ascii="Arial Narrow" w:hAnsi="Arial Narrow"/>
        </w:rPr>
        <w:t>4</w:t>
      </w:r>
      <w:r w:rsidR="00AF6F04" w:rsidRPr="0073012B">
        <w:rPr>
          <w:rFonts w:ascii="Arial Narrow" w:hAnsi="Arial Narrow"/>
        </w:rPr>
        <w:t xml:space="preserve"> del 29/5/2020 è stata riportata la</w:t>
      </w:r>
      <w:r w:rsidR="00AF6F04" w:rsidRPr="00AF6F04">
        <w:rPr>
          <w:rFonts w:ascii="Arial Narrow" w:hAnsi="Arial Narrow"/>
        </w:rPr>
        <w:t xml:space="preserve"> nuova descrizione di “</w:t>
      </w:r>
      <w:r w:rsidR="00C649A8">
        <w:rPr>
          <w:rFonts w:ascii="Arial Narrow" w:hAnsi="Arial Narrow"/>
        </w:rPr>
        <w:t>c</w:t>
      </w:r>
      <w:r w:rsidR="00AF6F04" w:rsidRPr="00AF6F04">
        <w:rPr>
          <w:rFonts w:ascii="Arial Narrow" w:hAnsi="Arial Narrow"/>
        </w:rPr>
        <w:t xml:space="preserve">ontatto stretto”. </w:t>
      </w:r>
    </w:p>
    <w:p w14:paraId="6FFF9F7F" w14:textId="73F82F56" w:rsidR="00066E04" w:rsidRDefault="00AF6F04" w:rsidP="00A0304C">
      <w:pPr>
        <w:jc w:val="both"/>
        <w:rPr>
          <w:rFonts w:ascii="Arial Narrow" w:hAnsi="Arial Narrow"/>
        </w:rPr>
      </w:pPr>
      <w:r w:rsidRPr="00AF6F04">
        <w:rPr>
          <w:rFonts w:ascii="Arial Narrow" w:hAnsi="Arial Narrow"/>
        </w:rPr>
        <w:t xml:space="preserve">Nella nuova versione, tenendo in considerazione </w:t>
      </w:r>
      <w:r w:rsidR="00C649A8">
        <w:rPr>
          <w:rFonts w:ascii="Arial Narrow" w:hAnsi="Arial Narrow"/>
        </w:rPr>
        <w:t xml:space="preserve">della </w:t>
      </w:r>
      <w:r w:rsidRPr="00AF6F04">
        <w:rPr>
          <w:rFonts w:ascii="Arial Narrow" w:hAnsi="Arial Narrow"/>
        </w:rPr>
        <w:t>C</w:t>
      </w:r>
      <w:r w:rsidR="00066E04">
        <w:rPr>
          <w:rFonts w:ascii="Arial Narrow" w:hAnsi="Arial Narrow"/>
        </w:rPr>
        <w:t>ircolare</w:t>
      </w:r>
      <w:r w:rsidRPr="00AF6F04">
        <w:rPr>
          <w:rFonts w:ascii="Arial Narrow" w:hAnsi="Arial Narrow"/>
        </w:rPr>
        <w:t xml:space="preserve"> </w:t>
      </w:r>
      <w:r w:rsidR="00066E04">
        <w:rPr>
          <w:rFonts w:ascii="Arial Narrow" w:hAnsi="Arial Narrow"/>
        </w:rPr>
        <w:t xml:space="preserve">Ministeriale </w:t>
      </w:r>
      <w:r w:rsidR="0093104C" w:rsidRPr="00AF6F04">
        <w:rPr>
          <w:rFonts w:ascii="Arial Narrow" w:hAnsi="Arial Narrow"/>
        </w:rPr>
        <w:t>sopra</w:t>
      </w:r>
      <w:r w:rsidR="0093104C">
        <w:rPr>
          <w:rFonts w:ascii="Arial Narrow" w:hAnsi="Arial Narrow"/>
        </w:rPr>
        <w:t>menzionata</w:t>
      </w:r>
      <w:r w:rsidRPr="00AF6F04">
        <w:rPr>
          <w:rFonts w:ascii="Arial Narrow" w:hAnsi="Arial Narrow"/>
        </w:rPr>
        <w:t>, sono stati meglio definiti i compiti dell’operatore di sanità pubblica, del</w:t>
      </w:r>
      <w:r w:rsidR="00066E04">
        <w:rPr>
          <w:rFonts w:ascii="Arial Narrow" w:hAnsi="Arial Narrow"/>
        </w:rPr>
        <w:t>l’</w:t>
      </w:r>
      <w:r w:rsidRPr="00AF6F04">
        <w:rPr>
          <w:rFonts w:ascii="Arial Narrow" w:hAnsi="Arial Narrow"/>
        </w:rPr>
        <w:t xml:space="preserve">MMG/PLS e modificate le raccomandazioni per i soggetti in quarantena o isolamento domiciliare. </w:t>
      </w:r>
    </w:p>
    <w:p w14:paraId="23C5B63F" w14:textId="16AFC405" w:rsidR="009312B2" w:rsidRDefault="00AF6F04" w:rsidP="00A0304C">
      <w:pPr>
        <w:jc w:val="both"/>
        <w:rPr>
          <w:rFonts w:ascii="Arial Narrow" w:hAnsi="Arial Narrow"/>
        </w:rPr>
      </w:pPr>
      <w:r w:rsidRPr="00AF6F04">
        <w:rPr>
          <w:rFonts w:ascii="Arial Narrow" w:hAnsi="Arial Narrow"/>
        </w:rPr>
        <w:t xml:space="preserve">Il nuovo documento ha ampliato anche la bibliografia alla luce dei nuovi Rapporti ISS pubblicati e della nuova letteratura scientifica prodotta. </w:t>
      </w:r>
    </w:p>
    <w:p w14:paraId="6A719E6D" w14:textId="77777777" w:rsidR="009312B2" w:rsidRPr="009765E0" w:rsidRDefault="009312B2" w:rsidP="001F0D5C">
      <w:pPr>
        <w:ind w:left="851" w:hanging="851"/>
        <w:jc w:val="both"/>
      </w:pPr>
    </w:p>
    <w:p w14:paraId="4BD97E3B" w14:textId="77777777" w:rsidR="00BA7F2F" w:rsidRDefault="00BA7F2F">
      <w:r>
        <w:br w:type="page"/>
      </w:r>
    </w:p>
    <w:p w14:paraId="71CC83C8" w14:textId="77777777" w:rsidR="00BA7F2F" w:rsidRPr="00BA7F2F" w:rsidRDefault="00BA7F2F" w:rsidP="00BA7F2F">
      <w:pPr>
        <w:sectPr w:rsidR="00BA7F2F" w:rsidRPr="00BA7F2F" w:rsidSect="00BA7F2F">
          <w:footerReference w:type="default" r:id="rId21"/>
          <w:footerReference w:type="first" r:id="rId22"/>
          <w:pgSz w:w="11906" w:h="16838" w:code="9"/>
          <w:pgMar w:top="1701" w:right="1701" w:bottom="1701" w:left="1701" w:header="709" w:footer="1134" w:gutter="0"/>
          <w:pgNumType w:fmt="lowerRoman" w:start="1"/>
          <w:cols w:space="708"/>
          <w:titlePg/>
          <w:docGrid w:linePitch="360"/>
        </w:sectPr>
      </w:pPr>
    </w:p>
    <w:p w14:paraId="5A699A2A" w14:textId="77777777" w:rsidR="009312B2" w:rsidRDefault="009312B2" w:rsidP="009312B2">
      <w:pPr>
        <w:pStyle w:val="Titolo1"/>
      </w:pPr>
      <w:bookmarkStart w:id="9" w:name="_Toc43222378"/>
      <w:bookmarkStart w:id="10" w:name="_Toc44677658"/>
      <w:bookmarkStart w:id="11" w:name="_Toc46730940"/>
      <w:r>
        <w:lastRenderedPageBreak/>
        <w:t>Introduzione</w:t>
      </w:r>
      <w:bookmarkEnd w:id="9"/>
      <w:bookmarkEnd w:id="10"/>
      <w:bookmarkEnd w:id="11"/>
      <w:r>
        <w:t xml:space="preserve"> </w:t>
      </w:r>
    </w:p>
    <w:p w14:paraId="7C5011DA" w14:textId="77777777" w:rsidR="00066E04" w:rsidRPr="00066E04" w:rsidRDefault="009312B2" w:rsidP="009312B2">
      <w:pPr>
        <w:pStyle w:val="corpodeltesto"/>
        <w:rPr>
          <w:spacing w:val="-2"/>
        </w:rPr>
      </w:pPr>
      <w:r w:rsidRPr="00066E04">
        <w:rPr>
          <w:spacing w:val="-2"/>
        </w:rPr>
        <w:t>Quarantena e isolamento sono importanti misure di salute pubblica attuate per evitare l</w:t>
      </w:r>
      <w:r w:rsidR="00E53461" w:rsidRPr="00066E04">
        <w:rPr>
          <w:spacing w:val="-2"/>
        </w:rPr>
        <w:t>’</w:t>
      </w:r>
      <w:r w:rsidRPr="00066E04">
        <w:rPr>
          <w:spacing w:val="-2"/>
        </w:rPr>
        <w:t>insorgenza di ulteriori casi secondari dovuti a trasmissione di SARS-CoV-2 e per evitare di sovraccaricare il sistema ospedaliero.</w:t>
      </w:r>
      <w:r w:rsidR="00066E04" w:rsidRPr="00066E04">
        <w:rPr>
          <w:spacing w:val="-2"/>
        </w:rPr>
        <w:t xml:space="preserve"> </w:t>
      </w:r>
    </w:p>
    <w:p w14:paraId="285D145B" w14:textId="77777777" w:rsidR="00066E04" w:rsidRDefault="009312B2" w:rsidP="009312B2">
      <w:pPr>
        <w:pStyle w:val="corpodeltesto"/>
      </w:pPr>
      <w:r w:rsidRPr="00AE54C4">
        <w:t xml:space="preserve">La </w:t>
      </w:r>
      <w:r w:rsidRPr="009312B2">
        <w:rPr>
          <w:b/>
          <w:bCs/>
          <w:color w:val="A50021"/>
        </w:rPr>
        <w:t>quarantena</w:t>
      </w:r>
      <w:r w:rsidRPr="00AE54C4">
        <w:t xml:space="preserve"> </w:t>
      </w:r>
      <w:r>
        <w:t>s</w:t>
      </w:r>
      <w:r w:rsidRPr="00BF4EE1">
        <w:t>i attua ad una persona sana</w:t>
      </w:r>
      <w:r>
        <w:t xml:space="preserve"> (contatto stretto)</w:t>
      </w:r>
      <w:r w:rsidRPr="00BF4EE1">
        <w:t xml:space="preserve"> che è stata esposta ad un caso COVID-19</w:t>
      </w:r>
      <w:r w:rsidRPr="00AE54C4">
        <w:t>, con l</w:t>
      </w:r>
      <w:r w:rsidR="00E53461">
        <w:t>’</w:t>
      </w:r>
      <w:r w:rsidRPr="00AE54C4">
        <w:t xml:space="preserve">obiettivo di monitorare i sintomi e assicurare </w:t>
      </w:r>
      <w:r>
        <w:t>l</w:t>
      </w:r>
      <w:r w:rsidR="00E53461">
        <w:t>’</w:t>
      </w:r>
      <w:r>
        <w:t xml:space="preserve">identificazione </w:t>
      </w:r>
      <w:r w:rsidRPr="00AE54C4">
        <w:t xml:space="preserve">precoce dei casi. </w:t>
      </w:r>
      <w:r w:rsidRPr="00785A21">
        <w:t xml:space="preserve">Per COVID-19 il periodo di quarantena è di 14 giorni </w:t>
      </w:r>
      <w:r>
        <w:t xml:space="preserve">successivi </w:t>
      </w:r>
      <w:r w:rsidRPr="00785A21">
        <w:t>alla data dell</w:t>
      </w:r>
      <w:r w:rsidR="00E53461">
        <w:t>’</w:t>
      </w:r>
      <w:r w:rsidRPr="00785A21">
        <w:t>ultima esposizione (periodo massimo di incubazione della malattia, se il contatto dovesse avere acquisito l</w:t>
      </w:r>
      <w:r w:rsidR="00E53461">
        <w:t>’</w:t>
      </w:r>
      <w:r w:rsidRPr="00785A21">
        <w:t>infezione)</w:t>
      </w:r>
      <w:r>
        <w:t>.</w:t>
      </w:r>
      <w:r w:rsidR="00066E04">
        <w:t xml:space="preserve"> </w:t>
      </w:r>
    </w:p>
    <w:p w14:paraId="01A0A92A" w14:textId="26C9D780" w:rsidR="009312B2" w:rsidRPr="00066E04" w:rsidRDefault="009312B2" w:rsidP="009312B2">
      <w:pPr>
        <w:pStyle w:val="corpodeltesto"/>
        <w:rPr>
          <w:spacing w:val="-4"/>
        </w:rPr>
      </w:pPr>
      <w:r w:rsidRPr="00066E04">
        <w:rPr>
          <w:spacing w:val="-4"/>
        </w:rPr>
        <w:t>L</w:t>
      </w:r>
      <w:r w:rsidR="00E53461" w:rsidRPr="00066E04">
        <w:rPr>
          <w:spacing w:val="-4"/>
        </w:rPr>
        <w:t>’</w:t>
      </w:r>
      <w:r w:rsidRPr="00066E04">
        <w:rPr>
          <w:b/>
          <w:bCs/>
          <w:color w:val="A50021"/>
          <w:spacing w:val="-4"/>
        </w:rPr>
        <w:t>isolamento</w:t>
      </w:r>
      <w:r w:rsidRPr="00066E04">
        <w:rPr>
          <w:spacing w:val="-4"/>
        </w:rPr>
        <w:t xml:space="preserve"> consiste nel separare quanto più possibile le persone affette da COVID-19 da quelle sane al fine di prevenire la diffusione dell</w:t>
      </w:r>
      <w:r w:rsidR="00E53461" w:rsidRPr="00066E04">
        <w:rPr>
          <w:spacing w:val="-4"/>
        </w:rPr>
        <w:t>’</w:t>
      </w:r>
      <w:r w:rsidRPr="00066E04">
        <w:rPr>
          <w:spacing w:val="-4"/>
        </w:rPr>
        <w:t>infezione, durante il periodo di trasmissibilità (</w:t>
      </w:r>
      <w:bookmarkStart w:id="12" w:name="_Hlk43454488"/>
      <w:r w:rsidRPr="00066E04">
        <w:rPr>
          <w:spacing w:val="-4"/>
        </w:rPr>
        <w:t>fino a risoluzione della sintomatologia e a due test negativi per la ricerca di SARS-CoV-2 a distanza di almeno 24 ore l</w:t>
      </w:r>
      <w:r w:rsidR="00E53461" w:rsidRPr="00066E04">
        <w:rPr>
          <w:spacing w:val="-4"/>
        </w:rPr>
        <w:t>’</w:t>
      </w:r>
      <w:r w:rsidRPr="00066E04">
        <w:rPr>
          <w:spacing w:val="-4"/>
        </w:rPr>
        <w:t>uno dall</w:t>
      </w:r>
      <w:r w:rsidR="00E53461" w:rsidRPr="00066E04">
        <w:rPr>
          <w:spacing w:val="-4"/>
        </w:rPr>
        <w:t>’</w:t>
      </w:r>
      <w:r w:rsidRPr="00066E04">
        <w:rPr>
          <w:spacing w:val="-4"/>
        </w:rPr>
        <w:t>altro</w:t>
      </w:r>
      <w:bookmarkEnd w:id="12"/>
      <w:r w:rsidRPr="00066E04">
        <w:rPr>
          <w:spacing w:val="-4"/>
        </w:rPr>
        <w:t>).</w:t>
      </w:r>
      <w:r w:rsidR="00B9398A" w:rsidRPr="00066E04">
        <w:rPr>
          <w:rStyle w:val="Rimandonotaapidipagina"/>
          <w:spacing w:val="-4"/>
        </w:rPr>
        <w:footnoteReference w:id="1"/>
      </w:r>
    </w:p>
    <w:p w14:paraId="0B8655E0" w14:textId="77777777" w:rsidR="009312B2" w:rsidRPr="00B00B7E" w:rsidRDefault="009312B2" w:rsidP="009312B2">
      <w:pPr>
        <w:pStyle w:val="corpodeltesto"/>
      </w:pPr>
      <w:r w:rsidRPr="00B00B7E">
        <w:t xml:space="preserve">Le tipologie di soggetti che devono essere </w:t>
      </w:r>
      <w:r>
        <w:t>posti</w:t>
      </w:r>
      <w:r w:rsidRPr="00B00B7E">
        <w:t xml:space="preserve"> </w:t>
      </w:r>
      <w:r>
        <w:t>in quarantena/</w:t>
      </w:r>
      <w:r w:rsidRPr="00B00B7E">
        <w:t>isolamento domiciliare e monitorati a domicilio (o in struttura dedicata in caso di domicilio inadeguato) sono:</w:t>
      </w:r>
    </w:p>
    <w:p w14:paraId="3B992CE5" w14:textId="60795E62" w:rsidR="009312B2" w:rsidRPr="00B00B7E" w:rsidRDefault="009312B2" w:rsidP="00066E04">
      <w:pPr>
        <w:pStyle w:val="corpodeltesto"/>
        <w:numPr>
          <w:ilvl w:val="0"/>
          <w:numId w:val="9"/>
        </w:numPr>
        <w:spacing w:after="60"/>
        <w:ind w:left="568" w:hanging="284"/>
      </w:pPr>
      <w:r w:rsidRPr="009312B2">
        <w:rPr>
          <w:b/>
          <w:bCs/>
          <w:color w:val="A50021"/>
        </w:rPr>
        <w:t xml:space="preserve">Contatti stretti di caso </w:t>
      </w:r>
      <w:r w:rsidRPr="007A4367">
        <w:t xml:space="preserve">(CM </w:t>
      </w:r>
      <w:bookmarkStart w:id="13" w:name="_Hlk43200399"/>
      <w:r w:rsidRPr="00382658">
        <w:t>18584</w:t>
      </w:r>
      <w:r w:rsidRPr="00804231">
        <w:t>-29/05/2020</w:t>
      </w:r>
      <w:bookmarkEnd w:id="13"/>
      <w:r w:rsidRPr="00804231">
        <w:t>)</w:t>
      </w:r>
      <w:r>
        <w:rPr>
          <w:rStyle w:val="Rimandonotaapidipagina"/>
          <w:i/>
          <w:iCs/>
        </w:rPr>
        <w:footnoteReference w:id="2"/>
      </w:r>
      <w:r>
        <w:t>:</w:t>
      </w:r>
    </w:p>
    <w:p w14:paraId="7E5C2D35" w14:textId="77777777" w:rsidR="009312B2" w:rsidRPr="001E63B5" w:rsidRDefault="009312B2" w:rsidP="00066E04">
      <w:pPr>
        <w:pStyle w:val="corpodeltesto"/>
        <w:numPr>
          <w:ilvl w:val="0"/>
          <w:numId w:val="10"/>
        </w:numPr>
        <w:spacing w:after="40"/>
        <w:ind w:left="851" w:hanging="284"/>
      </w:pPr>
      <w:r w:rsidRPr="08EB8D7C">
        <w:t>una persona che vive nella stessa casa di un caso COVID-19;</w:t>
      </w:r>
    </w:p>
    <w:p w14:paraId="313F54DF" w14:textId="57EAD4D4" w:rsidR="009312B2" w:rsidRPr="00804231" w:rsidRDefault="009312B2" w:rsidP="00066E04">
      <w:pPr>
        <w:pStyle w:val="corpodeltesto"/>
        <w:numPr>
          <w:ilvl w:val="0"/>
          <w:numId w:val="10"/>
        </w:numPr>
        <w:spacing w:after="40"/>
        <w:ind w:left="851" w:hanging="284"/>
      </w:pPr>
      <w:r w:rsidRPr="00804231">
        <w:t>una persona che ha avuto un contatto fisico diretto con un caso COVID-19 (</w:t>
      </w:r>
      <w:r>
        <w:t>es.</w:t>
      </w:r>
      <w:r w:rsidRPr="00804231">
        <w:t xml:space="preserve"> la stretta di mano);</w:t>
      </w:r>
    </w:p>
    <w:p w14:paraId="65A7CA59" w14:textId="77777777" w:rsidR="009312B2" w:rsidRPr="00804231" w:rsidRDefault="009312B2" w:rsidP="00066E04">
      <w:pPr>
        <w:pStyle w:val="corpodeltesto"/>
        <w:numPr>
          <w:ilvl w:val="0"/>
          <w:numId w:val="10"/>
        </w:numPr>
        <w:spacing w:after="40"/>
        <w:ind w:left="851" w:hanging="284"/>
      </w:pPr>
      <w:r w:rsidRPr="00804231">
        <w:t>una persona che ha avuto un contatto diretto non protetto con le secrezioni di un caso COVID-19 (ad esempio toccare a mani nude fazzoletti di carta usati);</w:t>
      </w:r>
    </w:p>
    <w:p w14:paraId="710AA247" w14:textId="77777777" w:rsidR="009312B2" w:rsidRPr="00804231" w:rsidRDefault="009312B2" w:rsidP="00066E04">
      <w:pPr>
        <w:pStyle w:val="corpodeltesto"/>
        <w:numPr>
          <w:ilvl w:val="0"/>
          <w:numId w:val="10"/>
        </w:numPr>
        <w:spacing w:after="40"/>
        <w:ind w:left="851" w:hanging="284"/>
      </w:pPr>
      <w:r w:rsidRPr="00804231">
        <w:t>una persona che ha avuto un contatto diretto (faccia a faccia) con un caso COVID-19, a distanza minore di 2 metri e di almeno 15 minuti;</w:t>
      </w:r>
    </w:p>
    <w:p w14:paraId="400077DA" w14:textId="5693EF79" w:rsidR="009312B2" w:rsidRPr="00804231" w:rsidRDefault="009312B2" w:rsidP="00066E04">
      <w:pPr>
        <w:pStyle w:val="corpodeltesto"/>
        <w:numPr>
          <w:ilvl w:val="0"/>
          <w:numId w:val="10"/>
        </w:numPr>
        <w:spacing w:after="40"/>
        <w:ind w:left="851" w:hanging="284"/>
      </w:pPr>
      <w:r w:rsidRPr="00804231">
        <w:t>una persona che si è trovata in un ambiente chiuso (</w:t>
      </w:r>
      <w:r>
        <w:t>es.</w:t>
      </w:r>
      <w:r w:rsidRPr="00804231">
        <w:t xml:space="preserve"> aula, sala riunioni, sala d</w:t>
      </w:r>
      <w:r w:rsidR="00E53461">
        <w:t>’</w:t>
      </w:r>
      <w:r w:rsidRPr="00804231">
        <w:t>attesa dell</w:t>
      </w:r>
      <w:r w:rsidR="00E53461">
        <w:t>’</w:t>
      </w:r>
      <w:r w:rsidRPr="00804231">
        <w:t>ospedale) con un caso COVID-19 in assenza di DPI idonei;</w:t>
      </w:r>
    </w:p>
    <w:p w14:paraId="6D02BBFC" w14:textId="57490EE9" w:rsidR="009312B2" w:rsidRPr="00804231" w:rsidRDefault="009312B2" w:rsidP="00066E04">
      <w:pPr>
        <w:pStyle w:val="corpodeltesto"/>
        <w:numPr>
          <w:ilvl w:val="0"/>
          <w:numId w:val="10"/>
        </w:numPr>
        <w:spacing w:after="40"/>
        <w:ind w:left="851" w:hanging="284"/>
      </w:pPr>
      <w:r w:rsidRPr="00804231">
        <w:t>un operatore sanitario o altra persona che fornisce assistenza diretta ad un caso COVID-19 oppure personale di laboratorio addetto alla manipolazione di campioni di un caso COVID-19 senza l</w:t>
      </w:r>
      <w:r w:rsidR="00E53461">
        <w:t>’</w:t>
      </w:r>
      <w:r w:rsidRPr="00804231">
        <w:t>impiego dei DPI raccomandati o mediante l</w:t>
      </w:r>
      <w:r w:rsidR="00E53461">
        <w:t>’</w:t>
      </w:r>
      <w:r w:rsidRPr="00804231">
        <w:t>utilizzo di DPI non idonei;</w:t>
      </w:r>
    </w:p>
    <w:p w14:paraId="1CF2B1ED" w14:textId="7EA4FD4C" w:rsidR="009312B2" w:rsidRPr="009312B2" w:rsidRDefault="009312B2" w:rsidP="00066E04">
      <w:pPr>
        <w:pStyle w:val="corpodeltesto"/>
        <w:numPr>
          <w:ilvl w:val="0"/>
          <w:numId w:val="10"/>
        </w:numPr>
        <w:spacing w:after="40"/>
        <w:ind w:left="851" w:hanging="284"/>
        <w:rPr>
          <w:spacing w:val="-2"/>
        </w:rPr>
      </w:pPr>
      <w:r w:rsidRPr="009312B2">
        <w:rPr>
          <w:spacing w:val="-2"/>
        </w:rPr>
        <w:t>una persona che ha viaggiato seduta in treno, aereo o qualsiasi altro mezzo di trasporto entro due posti in qualsiasi direzione rispetto a un caso COVID-19; sono contatti stretti anche i compagni di viaggio e il personale addetto alla sezione dell</w:t>
      </w:r>
      <w:r w:rsidR="00E53461">
        <w:rPr>
          <w:spacing w:val="-2"/>
        </w:rPr>
        <w:t>’</w:t>
      </w:r>
      <w:r w:rsidRPr="009312B2">
        <w:rPr>
          <w:spacing w:val="-2"/>
        </w:rPr>
        <w:t xml:space="preserve">aereo/treno dove il caso indice era seduto. </w:t>
      </w:r>
    </w:p>
    <w:p w14:paraId="25A0A2D9" w14:textId="1449CB16" w:rsidR="009312B2" w:rsidRPr="00B833FE" w:rsidRDefault="009312B2" w:rsidP="009312B2">
      <w:pPr>
        <w:pStyle w:val="corpodeltesto"/>
        <w:ind w:left="567" w:firstLine="0"/>
      </w:pPr>
      <w:r w:rsidRPr="00B833FE">
        <w:t>Gli operatori sanitari, sulla base di valutazioni individuali del rischio, possono ritenere che alcune persone, a prescindere dalla durata e dal setting in cui è avvenuto il contatto, abbiano avuto un</w:t>
      </w:r>
      <w:r w:rsidR="00E53461">
        <w:t>’</w:t>
      </w:r>
      <w:r w:rsidRPr="00B833FE">
        <w:t>esposizione ad alto rischio.</w:t>
      </w:r>
    </w:p>
    <w:p w14:paraId="1E9418D4" w14:textId="2FA01BDC" w:rsidR="009312B2" w:rsidRDefault="009312B2" w:rsidP="00066E04">
      <w:pPr>
        <w:pStyle w:val="corpodeltesto"/>
        <w:numPr>
          <w:ilvl w:val="0"/>
          <w:numId w:val="9"/>
        </w:numPr>
        <w:spacing w:after="60"/>
        <w:ind w:left="568" w:hanging="284"/>
      </w:pPr>
      <w:r w:rsidRPr="009312B2">
        <w:rPr>
          <w:b/>
          <w:bCs/>
          <w:color w:val="A50021"/>
        </w:rPr>
        <w:t>Pazienti</w:t>
      </w:r>
      <w:r w:rsidRPr="00B00B7E">
        <w:t xml:space="preserve"> </w:t>
      </w:r>
      <w:r w:rsidRPr="009312B2">
        <w:rPr>
          <w:b/>
          <w:bCs/>
          <w:color w:val="A50021"/>
        </w:rPr>
        <w:t>che vengono dimessi dall</w:t>
      </w:r>
      <w:r w:rsidR="00E53461">
        <w:rPr>
          <w:b/>
          <w:bCs/>
          <w:color w:val="A50021"/>
        </w:rPr>
        <w:t>’</w:t>
      </w:r>
      <w:r w:rsidRPr="009312B2">
        <w:rPr>
          <w:b/>
          <w:bCs/>
          <w:color w:val="A50021"/>
        </w:rPr>
        <w:t>ospedale clinicamente guariti</w:t>
      </w:r>
      <w:r w:rsidRPr="00B00B7E">
        <w:t>, ancora COVID</w:t>
      </w:r>
      <w:r>
        <w:t>-</w:t>
      </w:r>
      <w:r w:rsidRPr="00B00B7E">
        <w:t>19 positivi.</w:t>
      </w:r>
    </w:p>
    <w:p w14:paraId="3289471F" w14:textId="4DF7ED96" w:rsidR="009312B2" w:rsidRDefault="009312B2" w:rsidP="00066E04">
      <w:pPr>
        <w:pStyle w:val="corpodeltesto"/>
        <w:numPr>
          <w:ilvl w:val="0"/>
          <w:numId w:val="9"/>
        </w:numPr>
        <w:ind w:left="568" w:hanging="284"/>
      </w:pPr>
      <w:r w:rsidRPr="009312B2">
        <w:rPr>
          <w:b/>
          <w:bCs/>
          <w:color w:val="A50021"/>
        </w:rPr>
        <w:t>Pazienti COVID-19 positivi paucisintomatici</w:t>
      </w:r>
      <w:r w:rsidRPr="00B833FE">
        <w:t xml:space="preserve"> </w:t>
      </w:r>
      <w:r w:rsidRPr="009312B2">
        <w:rPr>
          <w:b/>
          <w:bCs/>
          <w:color w:val="A50021"/>
        </w:rPr>
        <w:t>non ricoverati</w:t>
      </w:r>
      <w:r>
        <w:t xml:space="preserve"> con assenza di fattori di rischio.</w:t>
      </w:r>
      <w:r>
        <w:rPr>
          <w:rStyle w:val="Rimandonotaapidipagina"/>
        </w:rPr>
        <w:footnoteReference w:id="3"/>
      </w:r>
    </w:p>
    <w:p w14:paraId="577A3C63" w14:textId="3B62616B" w:rsidR="009312B2" w:rsidRPr="009312B2" w:rsidRDefault="00066E04" w:rsidP="00066E04">
      <w:pPr>
        <w:spacing w:before="240" w:after="120"/>
        <w:ind w:left="284" w:right="284"/>
        <w:jc w:val="both"/>
        <w:rPr>
          <w:rFonts w:ascii="Arial Narrow" w:hAnsi="Arial Narrow"/>
          <w:color w:val="A50021"/>
        </w:rPr>
      </w:pPr>
      <w:r>
        <w:rPr>
          <w:b/>
          <w:bCs/>
          <w:noProof/>
          <w:color w:val="A50021"/>
        </w:rPr>
        <mc:AlternateContent>
          <mc:Choice Requires="wps">
            <w:drawing>
              <wp:anchor distT="0" distB="0" distL="114300" distR="114300" simplePos="0" relativeHeight="251665408" behindDoc="1" locked="0" layoutInCell="1" allowOverlap="1" wp14:anchorId="2A851C9B" wp14:editId="0E7A64D4">
                <wp:simplePos x="0" y="0"/>
                <wp:positionH relativeFrom="margin">
                  <wp:posOffset>0</wp:posOffset>
                </wp:positionH>
                <wp:positionV relativeFrom="paragraph">
                  <wp:posOffset>6511</wp:posOffset>
                </wp:positionV>
                <wp:extent cx="5400000" cy="685800"/>
                <wp:effectExtent l="0" t="0" r="0" b="0"/>
                <wp:wrapNone/>
                <wp:docPr id="52" name="Rettangolo 52"/>
                <wp:cNvGraphicFramePr/>
                <a:graphic xmlns:a="http://schemas.openxmlformats.org/drawingml/2006/main">
                  <a:graphicData uri="http://schemas.microsoft.com/office/word/2010/wordprocessingShape">
                    <wps:wsp>
                      <wps:cNvSpPr/>
                      <wps:spPr>
                        <a:xfrm>
                          <a:off x="0" y="0"/>
                          <a:ext cx="5400000" cy="68580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692E78" id="Rettangolo 52" o:spid="_x0000_s1026" style="position:absolute;margin-left:0;margin-top:.5pt;width:425.2pt;height:54pt;z-index:-2516510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" fillcolor="#fbe4d5 [661]" stroked="f" strokeweight="1pt">
                <w10:wrap anchorx="margin"/>
              </v:rect>
            </w:pict>
          </mc:Fallback>
        </mc:AlternateContent>
      </w:r>
      <w:r w:rsidR="009312B2" w:rsidRPr="009312B2">
        <w:rPr>
          <w:rFonts w:ascii="Arial Narrow" w:hAnsi="Arial Narrow"/>
          <w:b/>
          <w:bCs/>
          <w:color w:val="A50021"/>
        </w:rPr>
        <w:t>Tale guida è indirizzata alla gestione dei contatti stretti in quarantena e dei soggetti affetti da COVID-19 in isolamento domiciliare che necessitano quindi dell</w:t>
      </w:r>
      <w:r w:rsidR="00E53461">
        <w:rPr>
          <w:rFonts w:ascii="Arial Narrow" w:hAnsi="Arial Narrow"/>
          <w:b/>
          <w:bCs/>
          <w:color w:val="A50021"/>
        </w:rPr>
        <w:t>’</w:t>
      </w:r>
      <w:r w:rsidR="009312B2" w:rsidRPr="009312B2">
        <w:rPr>
          <w:rFonts w:ascii="Arial Narrow" w:hAnsi="Arial Narrow"/>
          <w:b/>
          <w:bCs/>
          <w:color w:val="A50021"/>
        </w:rPr>
        <w:t xml:space="preserve">implementazione di misure precauzionali atte a evitare la trasmissione del virus ad altre persone. </w:t>
      </w:r>
    </w:p>
    <w:p w14:paraId="449E3B4C" w14:textId="232A4B73" w:rsidR="009312B2" w:rsidRDefault="009312B2" w:rsidP="006D4EA2">
      <w:pPr>
        <w:pStyle w:val="Titolo1"/>
      </w:pPr>
      <w:bookmarkStart w:id="16" w:name="_Toc43222379"/>
      <w:bookmarkStart w:id="17" w:name="_Toc44677659"/>
      <w:bookmarkStart w:id="18" w:name="_Toc46730941"/>
      <w:r w:rsidRPr="00B00B7E">
        <w:lastRenderedPageBreak/>
        <w:t>Assistenza sanitaria del soggetto</w:t>
      </w:r>
      <w:r>
        <w:t xml:space="preserve"> </w:t>
      </w:r>
      <w:bookmarkEnd w:id="16"/>
      <w:r>
        <w:t>in</w:t>
      </w:r>
      <w:r w:rsidRPr="00B00B7E">
        <w:t xml:space="preserve"> isola</w:t>
      </w:r>
      <w:r>
        <w:t>men</w:t>
      </w:r>
      <w:r w:rsidRPr="00B00B7E">
        <w:t>to domicili</w:t>
      </w:r>
      <w:r>
        <w:t>are/quarantena</w:t>
      </w:r>
      <w:bookmarkEnd w:id="17"/>
      <w:r w:rsidR="006D4EA2">
        <w:t xml:space="preserve"> </w:t>
      </w:r>
      <w:bookmarkStart w:id="19" w:name="_Toc43222380"/>
      <w:bookmarkStart w:id="20" w:name="_Toc44677660"/>
      <w:r w:rsidR="00066E04">
        <w:t>–</w:t>
      </w:r>
      <w:r w:rsidR="006D4EA2">
        <w:t xml:space="preserve"> </w:t>
      </w:r>
      <w:r>
        <w:t>Compiti dell</w:t>
      </w:r>
      <w:r w:rsidR="00E53461">
        <w:t>’</w:t>
      </w:r>
      <w:r>
        <w:t xml:space="preserve">operatore </w:t>
      </w:r>
      <w:r w:rsidR="00066E04">
        <w:br/>
      </w:r>
      <w:r>
        <w:t>di sanità pubblica</w:t>
      </w:r>
      <w:bookmarkEnd w:id="18"/>
      <w:bookmarkEnd w:id="19"/>
      <w:bookmarkEnd w:id="20"/>
    </w:p>
    <w:p w14:paraId="0555A901" w14:textId="66D971C7" w:rsidR="009312B2" w:rsidRDefault="009312B2" w:rsidP="009312B2">
      <w:pPr>
        <w:pStyle w:val="corpodeltesto"/>
      </w:pPr>
      <w:r w:rsidRPr="00B00B7E">
        <w:t>L</w:t>
      </w:r>
      <w:r w:rsidR="00E53461">
        <w:t>’</w:t>
      </w:r>
      <w:r w:rsidRPr="00B00B7E">
        <w:t xml:space="preserve">operatore di sanità pubblica e i servizi di sanità pubblica territorialmente competenti, accertata la necessità di avviare la sorveglianza sanitaria </w:t>
      </w:r>
      <w:r>
        <w:t xml:space="preserve">in quarantena o in </w:t>
      </w:r>
      <w:r w:rsidRPr="00B00B7E">
        <w:t>isolamento</w:t>
      </w:r>
      <w:r>
        <w:t xml:space="preserve"> domiciliare,</w:t>
      </w:r>
      <w:r w:rsidRPr="00F57BA4">
        <w:t xml:space="preserve"> </w:t>
      </w:r>
      <w:r w:rsidRPr="00CA054B">
        <w:t>avr</w:t>
      </w:r>
      <w:r>
        <w:t>anno</w:t>
      </w:r>
      <w:r w:rsidRPr="00CA054B">
        <w:t xml:space="preserve"> il compito di informare il </w:t>
      </w:r>
      <w:r w:rsidR="00360422" w:rsidRPr="006179A9">
        <w:t>Medico di Medicina Generale</w:t>
      </w:r>
      <w:r w:rsidRPr="00CA054B">
        <w:t xml:space="preserve"> (MMG)</w:t>
      </w:r>
      <w:r w:rsidR="00360422">
        <w:t xml:space="preserve"> o il </w:t>
      </w:r>
      <w:r w:rsidR="00360422" w:rsidRPr="006179A9">
        <w:t>Pediatra di Libera Scelta</w:t>
      </w:r>
      <w:r w:rsidR="00360422" w:rsidRPr="00CA054B">
        <w:t xml:space="preserve"> </w:t>
      </w:r>
      <w:r w:rsidRPr="00CA054B">
        <w:t xml:space="preserve">(PLS) del soggetto </w:t>
      </w:r>
      <w:r>
        <w:t xml:space="preserve">e </w:t>
      </w:r>
      <w:r w:rsidRPr="00CA054B">
        <w:t>in collaborazione e accordo con</w:t>
      </w:r>
      <w:r>
        <w:t xml:space="preserve"> questo</w:t>
      </w:r>
      <w:r w:rsidRPr="00B00B7E">
        <w:t xml:space="preserve">, </w:t>
      </w:r>
      <w:r>
        <w:t>fornire informazioni</w:t>
      </w:r>
      <w:r w:rsidRPr="00CA054B">
        <w:t xml:space="preserve"> dettagliate </w:t>
      </w:r>
      <w:r>
        <w:t>al</w:t>
      </w:r>
      <w:r w:rsidRPr="00CA054B">
        <w:t>l</w:t>
      </w:r>
      <w:r w:rsidR="00E53461">
        <w:t>’</w:t>
      </w:r>
      <w:r w:rsidRPr="00CA054B">
        <w:t>interessato</w:t>
      </w:r>
      <w:r w:rsidR="0024653D">
        <w:t>/a</w:t>
      </w:r>
      <w:r w:rsidRPr="00CA054B">
        <w:t xml:space="preserve"> sulle misure da adottare, illustrandone</w:t>
      </w:r>
      <w:r>
        <w:t>, ove ve ne siano le condizioni,</w:t>
      </w:r>
      <w:r w:rsidRPr="00CA054B">
        <w:t xml:space="preserve"> con dimostrazione pratica</w:t>
      </w:r>
      <w:r>
        <w:t xml:space="preserve"> e </w:t>
      </w:r>
      <w:r w:rsidR="003F5B85">
        <w:t>infografiche,</w:t>
      </w:r>
      <w:r w:rsidRPr="00CA054B">
        <w:t xml:space="preserve"> le modalità e le finalità al fine di assicurare la massima adesione</w:t>
      </w:r>
      <w:r>
        <w:t xml:space="preserve">. </w:t>
      </w:r>
      <w:r w:rsidRPr="00CA054B">
        <w:t xml:space="preserve">È compito dei servizi di sanità pubblica territorialmente competenti fornire le mascherine chirurgiche per i soggetti </w:t>
      </w:r>
      <w:r>
        <w:t xml:space="preserve">che non ne dispongono </w:t>
      </w:r>
      <w:bookmarkStart w:id="21" w:name="_Hlk43454081"/>
      <w:r>
        <w:t>(CM</w:t>
      </w:r>
      <w:r w:rsidRPr="00382658">
        <w:t xml:space="preserve"> </w:t>
      </w:r>
      <w:bookmarkStart w:id="22" w:name="_Hlk43202931"/>
      <w:r w:rsidRPr="00382658">
        <w:t>18584-29/05/2020</w:t>
      </w:r>
      <w:r>
        <w:t>)</w:t>
      </w:r>
      <w:bookmarkEnd w:id="21"/>
      <w:r w:rsidRPr="006179A9">
        <w:rPr>
          <w:vertAlign w:val="superscript"/>
        </w:rPr>
        <w:t>1</w:t>
      </w:r>
      <w:bookmarkEnd w:id="22"/>
      <w:r>
        <w:t>.</w:t>
      </w:r>
    </w:p>
    <w:p w14:paraId="42414F66" w14:textId="466A69BE" w:rsidR="009312B2" w:rsidRPr="00623829" w:rsidRDefault="009312B2" w:rsidP="009312B2">
      <w:pPr>
        <w:pStyle w:val="corpodeltesto"/>
      </w:pPr>
      <w:r w:rsidRPr="00623829">
        <w:t>L</w:t>
      </w:r>
      <w:r w:rsidR="00E53461">
        <w:t>’</w:t>
      </w:r>
      <w:r w:rsidRPr="00623829">
        <w:t>operatore di sanità pubblica deve:</w:t>
      </w:r>
    </w:p>
    <w:p w14:paraId="5E8FD332" w14:textId="4D345686" w:rsidR="009312B2" w:rsidRDefault="009312B2" w:rsidP="009312B2">
      <w:pPr>
        <w:pStyle w:val="corpodeltesto"/>
        <w:numPr>
          <w:ilvl w:val="0"/>
          <w:numId w:val="11"/>
        </w:numPr>
        <w:ind w:left="567" w:hanging="283"/>
      </w:pPr>
      <w:r w:rsidRPr="006179A9">
        <w:t>esegu</w:t>
      </w:r>
      <w:r>
        <w:t>ir</w:t>
      </w:r>
      <w:r w:rsidRPr="006179A9">
        <w:t>e sorveglianza attiva quotidianamente (mediante telefonate, e-mail o messaggi di</w:t>
      </w:r>
      <w:r>
        <w:t xml:space="preserve"> </w:t>
      </w:r>
      <w:r w:rsidRPr="006179A9">
        <w:t>testo) per ottenere informazioni sulle condizioni cliniche del</w:t>
      </w:r>
      <w:r>
        <w:t>la persona in isolamento/quarantena</w:t>
      </w:r>
      <w:r w:rsidRPr="006179A9">
        <w:t>.</w:t>
      </w:r>
      <w:r w:rsidRPr="00243F11">
        <w:t xml:space="preserve"> Il monitoraggio quotidiano delle condizioni di salute di questi soggetti</w:t>
      </w:r>
      <w:r>
        <w:t>,</w:t>
      </w:r>
      <w:r w:rsidRPr="00243F11">
        <w:t xml:space="preserve"> </w:t>
      </w:r>
      <w:r w:rsidRPr="00623829">
        <w:t>nonché degli altri eventuali conviventi</w:t>
      </w:r>
      <w:r>
        <w:t>,</w:t>
      </w:r>
      <w:r w:rsidRPr="00243F11">
        <w:t xml:space="preserve"> è </w:t>
      </w:r>
      <w:r>
        <w:t xml:space="preserve">infatti </w:t>
      </w:r>
      <w:r w:rsidRPr="00243F11">
        <w:t>a carico dell</w:t>
      </w:r>
      <w:r w:rsidR="00E53461">
        <w:t>’</w:t>
      </w:r>
      <w:r w:rsidRPr="00243F11">
        <w:t>operatore di sanità pubblica, in collaborazione con MMG/PLS</w:t>
      </w:r>
      <w:r w:rsidRPr="00623829">
        <w:t xml:space="preserve">; </w:t>
      </w:r>
    </w:p>
    <w:p w14:paraId="4EA60885" w14:textId="77777777" w:rsidR="009312B2" w:rsidRPr="00804231" w:rsidRDefault="009312B2" w:rsidP="009312B2">
      <w:pPr>
        <w:pStyle w:val="corpodeltesto"/>
        <w:numPr>
          <w:ilvl w:val="0"/>
          <w:numId w:val="11"/>
        </w:numPr>
        <w:ind w:left="567" w:hanging="283"/>
      </w:pPr>
      <w:r w:rsidRPr="00804231">
        <w:t xml:space="preserve">informare la persona circa i sintomi, le caratteristiche di contagiosità, le modalità di trasmissione della malattia, le misure da attuare per proteggere gli eventuali conviventi; </w:t>
      </w:r>
    </w:p>
    <w:p w14:paraId="52A1AA9C" w14:textId="77777777" w:rsidR="009312B2" w:rsidRPr="00804231" w:rsidRDefault="009312B2" w:rsidP="009312B2">
      <w:pPr>
        <w:pStyle w:val="corpodeltesto"/>
        <w:numPr>
          <w:ilvl w:val="0"/>
          <w:numId w:val="11"/>
        </w:numPr>
        <w:ind w:left="567" w:hanging="283"/>
      </w:pPr>
      <w:r w:rsidRPr="00804231">
        <w:t>informare la persona circa la necessità di misurare la temperatura corporea due volte al giorno (mattina e sera).</w:t>
      </w:r>
    </w:p>
    <w:p w14:paraId="1F1B09C7" w14:textId="43945AF7" w:rsidR="009312B2" w:rsidRDefault="009312B2" w:rsidP="009312B2">
      <w:pPr>
        <w:pStyle w:val="corpodeltesto"/>
        <w:numPr>
          <w:ilvl w:val="0"/>
          <w:numId w:val="11"/>
        </w:numPr>
        <w:ind w:left="567" w:hanging="283"/>
      </w:pPr>
      <w:r>
        <w:t xml:space="preserve">nel caso dei contatti stretti, </w:t>
      </w:r>
      <w:r w:rsidRPr="006179A9">
        <w:t>provvede</w:t>
      </w:r>
      <w:r>
        <w:t>re</w:t>
      </w:r>
      <w:r w:rsidRPr="006179A9">
        <w:t xml:space="preserve"> alla prescrizione della quarantena per 14 giorni successivi all</w:t>
      </w:r>
      <w:r w:rsidR="00E53461">
        <w:t>’</w:t>
      </w:r>
      <w:r w:rsidRPr="006179A9">
        <w:t>ultima esposizione,</w:t>
      </w:r>
      <w:r>
        <w:t xml:space="preserve"> </w:t>
      </w:r>
      <w:r w:rsidRPr="006179A9">
        <w:t>e informa</w:t>
      </w:r>
      <w:r>
        <w:t>re</w:t>
      </w:r>
      <w:r w:rsidRPr="006179A9">
        <w:t xml:space="preserve"> </w:t>
      </w:r>
      <w:r w:rsidR="00360422">
        <w:t>MMG o PLS</w:t>
      </w:r>
      <w:r w:rsidRPr="006179A9">
        <w:t xml:space="preserve"> da cui il contatto è</w:t>
      </w:r>
      <w:r>
        <w:t xml:space="preserve"> </w:t>
      </w:r>
      <w:r w:rsidRPr="006179A9">
        <w:t>assistito anche ai fini dell</w:t>
      </w:r>
      <w:r w:rsidR="00E53461">
        <w:t>’</w:t>
      </w:r>
      <w:r w:rsidRPr="006179A9">
        <w:t>eventuale certificazione INPS (circolare INPS HERMES 25</w:t>
      </w:r>
      <w:r>
        <w:t xml:space="preserve"> </w:t>
      </w:r>
      <w:r w:rsidRPr="006179A9">
        <w:t>febbraio 2020 0000716 del 25 febbraio 2020). In caso di necessità di certificazione ai fini</w:t>
      </w:r>
      <w:r>
        <w:t xml:space="preserve"> </w:t>
      </w:r>
      <w:r w:rsidRPr="006179A9">
        <w:t>INPS per l</w:t>
      </w:r>
      <w:r w:rsidR="00E53461">
        <w:t>’</w:t>
      </w:r>
      <w:r w:rsidRPr="006179A9">
        <w:t>assenza dal lavoro, procede</w:t>
      </w:r>
      <w:r>
        <w:t>re</w:t>
      </w:r>
      <w:r w:rsidRPr="006179A9">
        <w:t xml:space="preserve"> a rilasciare una dichiarazione indirizzata all</w:t>
      </w:r>
      <w:r w:rsidR="00E53461">
        <w:t>’</w:t>
      </w:r>
      <w:r w:rsidRPr="006179A9">
        <w:t>INPS,</w:t>
      </w:r>
      <w:r>
        <w:t xml:space="preserve"> </w:t>
      </w:r>
      <w:r w:rsidRPr="006179A9">
        <w:t>al datore di lavoro e al</w:t>
      </w:r>
      <w:r w:rsidR="00066E04">
        <w:t>l’</w:t>
      </w:r>
      <w:r w:rsidR="00AF6F04">
        <w:t>MMG</w:t>
      </w:r>
      <w:r w:rsidRPr="006179A9">
        <w:t xml:space="preserve"> o al </w:t>
      </w:r>
      <w:r w:rsidR="00AF6F04">
        <w:t>PLS</w:t>
      </w:r>
      <w:r w:rsidRPr="006179A9">
        <w:t xml:space="preserve"> in cui si</w:t>
      </w:r>
      <w:r>
        <w:t xml:space="preserve"> </w:t>
      </w:r>
      <w:r w:rsidRPr="006179A9">
        <w:t xml:space="preserve">dichiara che per motivi di sanità pubblica il contatto è stato posto in quarantena, specificandone la data di inizio e </w:t>
      </w:r>
      <w:r w:rsidR="00AF6F04">
        <w:t xml:space="preserve">di probabile </w:t>
      </w:r>
      <w:r w:rsidRPr="006179A9">
        <w:t>fine</w:t>
      </w:r>
      <w:r>
        <w:t>.</w:t>
      </w:r>
    </w:p>
    <w:p w14:paraId="6B52C85E" w14:textId="70185812" w:rsidR="009312B2" w:rsidRDefault="009312B2" w:rsidP="009312B2">
      <w:pPr>
        <w:pStyle w:val="corpodeltesto"/>
        <w:spacing w:before="240"/>
      </w:pPr>
      <w:r w:rsidRPr="00CA054B">
        <w:t xml:space="preserve">I </w:t>
      </w:r>
      <w:r w:rsidRPr="00583DDF">
        <w:t>compiti del</w:t>
      </w:r>
      <w:r w:rsidR="00066E04">
        <w:t>l’</w:t>
      </w:r>
      <w:r w:rsidRPr="00583DDF">
        <w:t>MMG</w:t>
      </w:r>
      <w:r>
        <w:t>/PLS</w:t>
      </w:r>
      <w:r w:rsidRPr="00583DDF">
        <w:t xml:space="preserve"> comprendono:</w:t>
      </w:r>
    </w:p>
    <w:p w14:paraId="61DDBD60" w14:textId="56A747A6" w:rsidR="009312B2" w:rsidRPr="00AD33AE" w:rsidRDefault="009312B2" w:rsidP="009312B2">
      <w:pPr>
        <w:pStyle w:val="corpodeltesto"/>
        <w:numPr>
          <w:ilvl w:val="0"/>
          <w:numId w:val="11"/>
        </w:numPr>
        <w:ind w:left="567" w:hanging="283"/>
      </w:pPr>
      <w:r>
        <w:t>contribuire ad informare</w:t>
      </w:r>
      <w:r w:rsidRPr="00513A71">
        <w:t xml:space="preserve"> </w:t>
      </w:r>
      <w:r>
        <w:t>l</w:t>
      </w:r>
      <w:r w:rsidR="00E53461">
        <w:t>’</w:t>
      </w:r>
      <w:r>
        <w:t>interessato, insieme all</w:t>
      </w:r>
      <w:r w:rsidR="00E53461">
        <w:t>’</w:t>
      </w:r>
      <w:r>
        <w:t>operatore di sanità pubblica, sulle misure da adottare nell</w:t>
      </w:r>
      <w:r w:rsidR="00E53461">
        <w:t>’</w:t>
      </w:r>
      <w:r>
        <w:t>isolamento domiciliare/quarantena</w:t>
      </w:r>
      <w:r w:rsidR="00360422">
        <w:t>;</w:t>
      </w:r>
    </w:p>
    <w:p w14:paraId="12B6F634" w14:textId="3122D898" w:rsidR="009312B2" w:rsidRPr="00583DDF" w:rsidRDefault="009312B2" w:rsidP="009312B2">
      <w:pPr>
        <w:pStyle w:val="corpodeltesto"/>
        <w:numPr>
          <w:ilvl w:val="0"/>
          <w:numId w:val="11"/>
        </w:numPr>
        <w:ind w:left="567" w:hanging="283"/>
      </w:pPr>
      <w:r w:rsidRPr="00583DDF">
        <w:t>garantire l</w:t>
      </w:r>
      <w:r w:rsidR="00E53461">
        <w:t>’</w:t>
      </w:r>
      <w:r w:rsidRPr="00583DDF">
        <w:t xml:space="preserve">invio delle segnalazioni al </w:t>
      </w:r>
      <w:r w:rsidR="00360422">
        <w:t>D</w:t>
      </w:r>
      <w:r w:rsidRPr="00583DDF">
        <w:t xml:space="preserve">ipartimento di </w:t>
      </w:r>
      <w:r w:rsidR="00360422">
        <w:t>P</w:t>
      </w:r>
      <w:r>
        <w:t>revenzione</w:t>
      </w:r>
      <w:r w:rsidRPr="00583DDF">
        <w:t xml:space="preserve"> riguardanti l</w:t>
      </w:r>
      <w:r w:rsidR="00E53461">
        <w:t>’</w:t>
      </w:r>
      <w:r w:rsidRPr="00583DDF">
        <w:t>insorgenza o l</w:t>
      </w:r>
      <w:r w:rsidR="00E53461">
        <w:t>’</w:t>
      </w:r>
      <w:r w:rsidRPr="00583DDF">
        <w:t>aggravamento dei sintomi</w:t>
      </w:r>
      <w:r w:rsidR="00360422">
        <w:t>;</w:t>
      </w:r>
    </w:p>
    <w:p w14:paraId="100FD2B4" w14:textId="32CEF342" w:rsidR="009312B2" w:rsidRPr="00583DDF" w:rsidRDefault="009312B2" w:rsidP="009312B2">
      <w:pPr>
        <w:pStyle w:val="corpodeltesto"/>
        <w:numPr>
          <w:ilvl w:val="0"/>
          <w:numId w:val="11"/>
        </w:numPr>
        <w:ind w:left="567" w:hanging="283"/>
      </w:pPr>
      <w:r w:rsidRPr="00583DDF">
        <w:t xml:space="preserve">valutare la fondatezza </w:t>
      </w:r>
      <w:r>
        <w:t>dei sintomi segnalati</w:t>
      </w:r>
      <w:r w:rsidRPr="00583DDF">
        <w:t xml:space="preserve"> anche attraverso la visita domiciliare se necessaria</w:t>
      </w:r>
      <w:r w:rsidR="00360422">
        <w:t>;</w:t>
      </w:r>
    </w:p>
    <w:p w14:paraId="73BAB039" w14:textId="77777777" w:rsidR="00AF6F04" w:rsidRDefault="009312B2" w:rsidP="009312B2">
      <w:pPr>
        <w:pStyle w:val="corpodeltesto"/>
        <w:numPr>
          <w:ilvl w:val="0"/>
          <w:numId w:val="11"/>
        </w:numPr>
        <w:ind w:left="567" w:hanging="283"/>
      </w:pPr>
      <w:r w:rsidRPr="00583DDF">
        <w:t>curare l</w:t>
      </w:r>
      <w:r w:rsidR="00E53461">
        <w:t>’</w:t>
      </w:r>
      <w:r w:rsidRPr="00583DDF">
        <w:t>attivazione del sistema di emergenza</w:t>
      </w:r>
      <w:r w:rsidR="00AF6F04">
        <w:t>;</w:t>
      </w:r>
    </w:p>
    <w:p w14:paraId="4A130481" w14:textId="04D5E1DB" w:rsidR="009312B2" w:rsidRDefault="00E96825" w:rsidP="009312B2">
      <w:pPr>
        <w:pStyle w:val="corpodeltesto"/>
        <w:numPr>
          <w:ilvl w:val="0"/>
          <w:numId w:val="11"/>
        </w:numPr>
        <w:ind w:left="567" w:hanging="283"/>
      </w:pPr>
      <w:r>
        <w:t>a</w:t>
      </w:r>
      <w:r w:rsidR="00AF6F04">
        <w:t>ttivare le USCA che saranno di supporto alle attività del</w:t>
      </w:r>
      <w:r w:rsidR="00066E04">
        <w:t>l’</w:t>
      </w:r>
      <w:r w:rsidR="00AF6F04">
        <w:t>MMG e PLS</w:t>
      </w:r>
      <w:r w:rsidR="00B9398A">
        <w:t>;</w:t>
      </w:r>
    </w:p>
    <w:p w14:paraId="5150E7D8" w14:textId="1E60A21A" w:rsidR="00B9398A" w:rsidRPr="00583DDF" w:rsidRDefault="00A42AE5" w:rsidP="009312B2">
      <w:pPr>
        <w:pStyle w:val="corpodeltesto"/>
        <w:numPr>
          <w:ilvl w:val="0"/>
          <w:numId w:val="11"/>
        </w:numPr>
        <w:ind w:left="567" w:hanging="283"/>
      </w:pPr>
      <w:r>
        <w:t>m</w:t>
      </w:r>
      <w:r w:rsidR="00B9398A">
        <w:t>onitorare</w:t>
      </w:r>
      <w:r w:rsidR="00C31597">
        <w:t xml:space="preserve"> </w:t>
      </w:r>
      <w:r w:rsidR="00B9398A">
        <w:t>quotidianamente</w:t>
      </w:r>
      <w:r w:rsidR="00C31597">
        <w:t>,</w:t>
      </w:r>
      <w:r w:rsidR="00C31597" w:rsidRPr="00C31597">
        <w:t xml:space="preserve"> </w:t>
      </w:r>
      <w:r w:rsidR="00C31597">
        <w:t>insieme all’operatore di sanità pubblica, le</w:t>
      </w:r>
      <w:r w:rsidR="00B9398A">
        <w:t xml:space="preserve"> condizioni di salute delle persone in quarantena o isolamento domiciliare.</w:t>
      </w:r>
    </w:p>
    <w:p w14:paraId="1991A55E" w14:textId="77777777" w:rsidR="009312B2" w:rsidRDefault="009312B2">
      <w:pPr>
        <w:rPr>
          <w:rFonts w:ascii="Arial Narrow" w:hAnsi="Arial Narrow"/>
          <w:b/>
          <w:bCs/>
          <w:color w:val="A50021"/>
          <w:sz w:val="40"/>
          <w:szCs w:val="40"/>
        </w:rPr>
      </w:pPr>
      <w:bookmarkStart w:id="23" w:name="_Toc43222381"/>
      <w:bookmarkStart w:id="24" w:name="_Hlk43472191"/>
      <w:bookmarkStart w:id="25" w:name="_Toc44677661"/>
      <w:bookmarkStart w:id="26" w:name="_Hlk43468791"/>
      <w:r>
        <w:br w:type="page"/>
      </w:r>
    </w:p>
    <w:p w14:paraId="56A09CC8" w14:textId="351A311E" w:rsidR="009312B2" w:rsidRPr="00B00B7E" w:rsidRDefault="009312B2" w:rsidP="009312B2">
      <w:pPr>
        <w:pStyle w:val="Titolo1"/>
      </w:pPr>
      <w:bookmarkStart w:id="27" w:name="_Toc46730942"/>
      <w:r>
        <w:lastRenderedPageBreak/>
        <w:t>Raccomandazioni</w:t>
      </w:r>
      <w:r w:rsidRPr="00B00B7E">
        <w:t xml:space="preserve"> per </w:t>
      </w:r>
      <w:r>
        <w:t xml:space="preserve">i soggetti in </w:t>
      </w:r>
      <w:r w:rsidRPr="00513A71">
        <w:t>quarantena</w:t>
      </w:r>
      <w:r>
        <w:br/>
        <w:t>e</w:t>
      </w:r>
      <w:r w:rsidRPr="00513A71">
        <w:t xml:space="preserve"> </w:t>
      </w:r>
      <w:r>
        <w:t xml:space="preserve">in </w:t>
      </w:r>
      <w:r w:rsidRPr="00513A71">
        <w:t>isolamento</w:t>
      </w:r>
      <w:bookmarkEnd w:id="23"/>
      <w:r w:rsidRPr="00513A71">
        <w:t xml:space="preserve"> domiciliare</w:t>
      </w:r>
      <w:bookmarkEnd w:id="24"/>
      <w:bookmarkEnd w:id="25"/>
      <w:bookmarkEnd w:id="27"/>
    </w:p>
    <w:p w14:paraId="6AAB8F47" w14:textId="77777777" w:rsidR="009312B2" w:rsidRPr="00B00B7E" w:rsidRDefault="009312B2" w:rsidP="009312B2">
      <w:pPr>
        <w:pStyle w:val="Titolo2"/>
      </w:pPr>
      <w:bookmarkStart w:id="28" w:name="_Toc43222382"/>
      <w:bookmarkStart w:id="29" w:name="_Toc44677662"/>
      <w:bookmarkStart w:id="30" w:name="_Toc46730943"/>
      <w:bookmarkEnd w:id="26"/>
      <w:r w:rsidRPr="00B00B7E">
        <w:t xml:space="preserve">Misure di prevenzione da adottare in </w:t>
      </w:r>
      <w:bookmarkStart w:id="31" w:name="_Hlk43468662"/>
      <w:r>
        <w:t xml:space="preserve">quarantena o in </w:t>
      </w:r>
      <w:r w:rsidRPr="00B00B7E">
        <w:t xml:space="preserve">isolamento domiciliare </w:t>
      </w:r>
      <w:bookmarkEnd w:id="31"/>
      <w:r w:rsidRPr="00B00B7E">
        <w:t>e assistenza al soggetto in isolamento</w:t>
      </w:r>
      <w:bookmarkEnd w:id="28"/>
      <w:r>
        <w:t xml:space="preserve"> domiciliare</w:t>
      </w:r>
      <w:bookmarkEnd w:id="29"/>
      <w:bookmarkEnd w:id="30"/>
    </w:p>
    <w:p w14:paraId="52A482D7" w14:textId="65495966" w:rsidR="009312B2" w:rsidRDefault="009312B2" w:rsidP="00E53461">
      <w:pPr>
        <w:pStyle w:val="corpodeltesto"/>
        <w:numPr>
          <w:ilvl w:val="0"/>
          <w:numId w:val="13"/>
        </w:numPr>
        <w:ind w:left="567" w:hanging="283"/>
      </w:pPr>
      <w:r w:rsidRPr="00B00B7E">
        <w:t>La persona sottoposta a</w:t>
      </w:r>
      <w:r>
        <w:t xml:space="preserve"> quarantena o a </w:t>
      </w:r>
      <w:r w:rsidRPr="00B00B7E">
        <w:t>isolamento domiciliare deve rimanere in una stanza dedicata e dotata di buona ventilazione</w:t>
      </w:r>
      <w:r w:rsidR="00D848E3">
        <w:t>,</w:t>
      </w:r>
      <w:bookmarkStart w:id="32" w:name="_Ref44677787"/>
      <w:r>
        <w:rPr>
          <w:rStyle w:val="Rimandonotaapidipagina"/>
        </w:rPr>
        <w:footnoteReference w:id="4"/>
      </w:r>
      <w:bookmarkEnd w:id="32"/>
      <w:r w:rsidR="00E53461" w:rsidRPr="00E53461">
        <w:rPr>
          <w:vertAlign w:val="superscript"/>
        </w:rPr>
        <w:t>,</w:t>
      </w:r>
      <w:bookmarkStart w:id="33" w:name="_Ref44677789"/>
      <w:r>
        <w:rPr>
          <w:rStyle w:val="Rimandonotaapidipagina"/>
        </w:rPr>
        <w:footnoteReference w:id="5"/>
      </w:r>
      <w:bookmarkEnd w:id="33"/>
      <w:r w:rsidRPr="00B00B7E">
        <w:t xml:space="preserve"> possibilmente servita da bagno</w:t>
      </w:r>
      <w:r>
        <w:t xml:space="preserve"> dedicato</w:t>
      </w:r>
      <w:r w:rsidRPr="00B00B7E">
        <w:t>, dormire da sola, e limitare al massimo i movimenti in altri spazi della casa dove vi siano altre persone</w:t>
      </w:r>
      <w:r>
        <w:t xml:space="preserve">. </w:t>
      </w:r>
    </w:p>
    <w:p w14:paraId="0C3C491A" w14:textId="77777777" w:rsidR="009312B2" w:rsidRDefault="009312B2" w:rsidP="00E53461">
      <w:pPr>
        <w:pStyle w:val="corpodeltesto"/>
        <w:numPr>
          <w:ilvl w:val="0"/>
          <w:numId w:val="13"/>
        </w:numPr>
        <w:ind w:left="567" w:hanging="283"/>
      </w:pPr>
      <w:r>
        <w:t>La persona deve rimanere raggiungibile per le attività di sorveglianza attiva e m</w:t>
      </w:r>
      <w:r w:rsidRPr="006179A9">
        <w:t>isurare la temperatura corporea due volte al giorno e in caso di percezione di aumento della temperatura</w:t>
      </w:r>
      <w:r>
        <w:t>.</w:t>
      </w:r>
    </w:p>
    <w:p w14:paraId="7FCD197F" w14:textId="68114C9B" w:rsidR="009312B2" w:rsidRPr="00204F6E" w:rsidRDefault="009312B2" w:rsidP="00E53461">
      <w:pPr>
        <w:pStyle w:val="corpodeltesto"/>
        <w:numPr>
          <w:ilvl w:val="0"/>
          <w:numId w:val="13"/>
        </w:numPr>
        <w:ind w:left="567" w:hanging="283"/>
      </w:pPr>
      <w:r w:rsidRPr="00204F6E">
        <w:t>Se disponibile un solo bagno, dopo l</w:t>
      </w:r>
      <w:r w:rsidR="00E53461">
        <w:t>’</w:t>
      </w:r>
      <w:r w:rsidRPr="00204F6E">
        <w:t xml:space="preserve">uso </w:t>
      </w:r>
      <w:r w:rsidR="00B9398A">
        <w:t>le superfici, quali lavandino, bidet, wc e maniglie, devono essere accuratamente pulite con un detergente neutro. In seguito</w:t>
      </w:r>
      <w:r w:rsidR="00583224">
        <w:t xml:space="preserve">, praticare la disinfezione mediante un disinfettate efficace contro il virus, </w:t>
      </w:r>
      <w:r w:rsidR="00AF6F04" w:rsidRPr="00AF6F04">
        <w:t xml:space="preserve"> </w:t>
      </w:r>
      <w:r w:rsidR="00583224">
        <w:t xml:space="preserve">quale </w:t>
      </w:r>
      <w:r w:rsidR="00AF6F04" w:rsidRPr="00AF6F04">
        <w:t>alcol etilico al 70%, con una soluzione di ipoclorito di sodio diluita allo 0,5% di cloro attivo per i servizi igienici (es. la candeggina sul mercato è generalmente al 5% o al 10% di contenuto di cloro), e allo 0,1% di cloro attivo per tutte le altre superfici da pulire, tenendo in considerazione la compatibilità con il materiale da detergere, l’uso e l’ambiente. I detergenti a base di cloro non sono utilizzabili su tutti i materiali</w:t>
      </w:r>
      <w:bookmarkStart w:id="34" w:name="_Ref44678006"/>
      <w:r w:rsidR="00D848E3">
        <w:t>.</w:t>
      </w:r>
      <w:r w:rsidRPr="00204F6E">
        <w:rPr>
          <w:rStyle w:val="Rimandonotaapidipagina"/>
        </w:rPr>
        <w:footnoteReference w:id="6"/>
      </w:r>
      <w:bookmarkEnd w:id="34"/>
    </w:p>
    <w:p w14:paraId="7A582009" w14:textId="0E4B22A2" w:rsidR="009312B2" w:rsidRPr="006919A1" w:rsidRDefault="009312B2" w:rsidP="00E53461">
      <w:pPr>
        <w:pStyle w:val="corpodeltesto"/>
        <w:numPr>
          <w:ilvl w:val="0"/>
          <w:numId w:val="13"/>
        </w:numPr>
        <w:ind w:left="567" w:hanging="283"/>
      </w:pPr>
      <w:r w:rsidRPr="00745725">
        <w:t xml:space="preserve">È opportuno che il/i locali che ospitano il soggetto in </w:t>
      </w:r>
      <w:r>
        <w:t xml:space="preserve">quarantena o in </w:t>
      </w:r>
      <w:r w:rsidRPr="00B00B7E">
        <w:t xml:space="preserve">isolamento domiciliare </w:t>
      </w:r>
      <w:r w:rsidRPr="00745725">
        <w:t>siano regolarmente arieggiati per garantire un adeguato ricambio d</w:t>
      </w:r>
      <w:r w:rsidR="00E53461">
        <w:t>’</w:t>
      </w:r>
      <w:r w:rsidRPr="00745725">
        <w:t>aria</w:t>
      </w:r>
      <w:r w:rsidR="00D848E3">
        <w:t>.</w:t>
      </w:r>
      <w:r w:rsidRPr="00201E2C">
        <w:rPr>
          <w:vertAlign w:val="superscript"/>
        </w:rPr>
        <w:fldChar w:fldCharType="begin"/>
      </w:r>
      <w:r w:rsidRPr="00201E2C">
        <w:rPr>
          <w:vertAlign w:val="superscript"/>
        </w:rPr>
        <w:instrText xml:space="preserve"> NOTEREF _Ref44677787 \h </w:instrText>
      </w:r>
      <w:r>
        <w:rPr>
          <w:vertAlign w:val="superscript"/>
        </w:rPr>
        <w:instrText xml:space="preserve"> \* MERGEFORMAT </w:instrText>
      </w:r>
      <w:r w:rsidRPr="00201E2C">
        <w:rPr>
          <w:vertAlign w:val="superscript"/>
        </w:rPr>
      </w:r>
      <w:r w:rsidRPr="00201E2C">
        <w:rPr>
          <w:vertAlign w:val="superscript"/>
        </w:rPr>
        <w:fldChar w:fldCharType="separate"/>
      </w:r>
      <w:r w:rsidR="00313B1F">
        <w:rPr>
          <w:vertAlign w:val="superscript"/>
        </w:rPr>
        <w:t>4</w:t>
      </w:r>
      <w:r w:rsidRPr="00201E2C">
        <w:rPr>
          <w:vertAlign w:val="superscript"/>
        </w:rPr>
        <w:fldChar w:fldCharType="end"/>
      </w:r>
      <w:r w:rsidR="00E53461">
        <w:rPr>
          <w:vertAlign w:val="superscript"/>
        </w:rPr>
        <w:t>,</w:t>
      </w:r>
      <w:r w:rsidRPr="00201E2C">
        <w:rPr>
          <w:vertAlign w:val="superscript"/>
        </w:rPr>
        <w:t xml:space="preserve"> </w:t>
      </w:r>
      <w:r w:rsidRPr="00201E2C">
        <w:rPr>
          <w:vertAlign w:val="superscript"/>
        </w:rPr>
        <w:fldChar w:fldCharType="begin"/>
      </w:r>
      <w:r w:rsidRPr="00201E2C">
        <w:rPr>
          <w:vertAlign w:val="superscript"/>
        </w:rPr>
        <w:instrText xml:space="preserve"> NOTEREF _Ref44677789 \h </w:instrText>
      </w:r>
      <w:r>
        <w:rPr>
          <w:vertAlign w:val="superscript"/>
        </w:rPr>
        <w:instrText xml:space="preserve"> \* MERGEFORMAT </w:instrText>
      </w:r>
      <w:r w:rsidRPr="00201E2C">
        <w:rPr>
          <w:vertAlign w:val="superscript"/>
        </w:rPr>
      </w:r>
      <w:r w:rsidRPr="00201E2C">
        <w:rPr>
          <w:vertAlign w:val="superscript"/>
        </w:rPr>
        <w:fldChar w:fldCharType="separate"/>
      </w:r>
      <w:r w:rsidR="00313B1F">
        <w:rPr>
          <w:vertAlign w:val="superscript"/>
        </w:rPr>
        <w:t>5</w:t>
      </w:r>
      <w:r w:rsidRPr="00201E2C">
        <w:rPr>
          <w:vertAlign w:val="superscript"/>
        </w:rPr>
        <w:fldChar w:fldCharType="end"/>
      </w:r>
    </w:p>
    <w:p w14:paraId="21D1DFB3" w14:textId="7AB4B5B0" w:rsidR="009312B2" w:rsidRPr="0067500E" w:rsidRDefault="009312B2" w:rsidP="00E53461">
      <w:pPr>
        <w:pStyle w:val="corpodeltesto"/>
        <w:numPr>
          <w:ilvl w:val="0"/>
          <w:numId w:val="13"/>
        </w:numPr>
        <w:ind w:left="567" w:hanging="283"/>
      </w:pPr>
      <w:r w:rsidRPr="00632D01">
        <w:t xml:space="preserve">In presenza di altre persone, deve essere mantenuta una distanza di almeno un metro </w:t>
      </w:r>
      <w:r>
        <w:t xml:space="preserve">e deve essere assolutamente evitato ogni contatto diretto </w:t>
      </w:r>
      <w:r w:rsidRPr="0005025C">
        <w:t>(compresi strette di mano, baci e abbracci)</w:t>
      </w:r>
      <w:r w:rsidRPr="00632D01">
        <w:t xml:space="preserve">. Deve essere evitato il contatto </w:t>
      </w:r>
      <w:r w:rsidRPr="0005025C">
        <w:t xml:space="preserve">diretto </w:t>
      </w:r>
      <w:r>
        <w:t xml:space="preserve">anche </w:t>
      </w:r>
      <w:r w:rsidRPr="0005025C">
        <w:t>con</w:t>
      </w:r>
      <w:r>
        <w:t xml:space="preserve"> altre </w:t>
      </w:r>
      <w:r w:rsidRPr="0005025C">
        <w:t>persone sottoposte ad isolamento domiciliare</w:t>
      </w:r>
      <w:r>
        <w:t>/quarantena.</w:t>
      </w:r>
      <w:r w:rsidRPr="0005025C">
        <w:t xml:space="preserve"> Un</w:t>
      </w:r>
      <w:r w:rsidR="00E53461">
        <w:t>’</w:t>
      </w:r>
      <w:r w:rsidRPr="0005025C">
        <w:t xml:space="preserve">eccezione </w:t>
      </w:r>
      <w:r w:rsidRPr="0067500E">
        <w:t>può essere fatta per una madre che allatta. La madre d</w:t>
      </w:r>
      <w:r>
        <w:t>ev</w:t>
      </w:r>
      <w:r w:rsidRPr="0067500E">
        <w:t>e indossare una mascherina chirurgica ed eseguire un</w:t>
      </w:r>
      <w:r w:rsidR="00E53461">
        <w:t>’</w:t>
      </w:r>
      <w:r w:rsidRPr="0067500E">
        <w:t xml:space="preserve">igiene accurata delle mani prima di entrare in stretto contatto con il </w:t>
      </w:r>
      <w:r w:rsidR="001A0BBC">
        <w:t>neonato</w:t>
      </w:r>
      <w:r w:rsidRPr="0067500E">
        <w:t>.</w:t>
      </w:r>
    </w:p>
    <w:p w14:paraId="0B7F9532" w14:textId="5777BC22" w:rsidR="009312B2" w:rsidRPr="0067500E" w:rsidRDefault="009312B2" w:rsidP="00E53461">
      <w:pPr>
        <w:pStyle w:val="corpodeltesto"/>
        <w:numPr>
          <w:ilvl w:val="0"/>
          <w:numId w:val="13"/>
        </w:numPr>
        <w:ind w:left="567" w:hanging="283"/>
      </w:pPr>
      <w:r w:rsidRPr="0067500E">
        <w:t>Evitare ogni possibile via di esposizione attraverso oggetti condivisi inclusi asciugamani, salviette o lenzuola, piatti, bicchieri, posate, ecc. Gli oggetti da cucina andranno lavati con attenzione con normale sapone</w:t>
      </w:r>
      <w:r w:rsidR="007E14D0">
        <w:t xml:space="preserve"> e acqua calda</w:t>
      </w:r>
      <w:r w:rsidRPr="0067500E">
        <w:t>.</w:t>
      </w:r>
    </w:p>
    <w:p w14:paraId="388B575C" w14:textId="425E55D4" w:rsidR="009312B2" w:rsidRPr="00204F6E" w:rsidRDefault="009312B2" w:rsidP="00E53461">
      <w:pPr>
        <w:pStyle w:val="corpodeltesto"/>
        <w:numPr>
          <w:ilvl w:val="0"/>
          <w:numId w:val="13"/>
        </w:numPr>
        <w:ind w:left="567" w:hanging="283"/>
      </w:pPr>
      <w:r>
        <w:t>Per i</w:t>
      </w:r>
      <w:r w:rsidR="00AF6F04">
        <w:t>l</w:t>
      </w:r>
      <w:r>
        <w:t xml:space="preserve"> soggett</w:t>
      </w:r>
      <w:r w:rsidR="00AF6F04">
        <w:t>o</w:t>
      </w:r>
      <w:r>
        <w:t xml:space="preserve"> in isolamento domiciliare/quarantena</w:t>
      </w:r>
      <w:r w:rsidRPr="00D711AA">
        <w:t xml:space="preserve"> </w:t>
      </w:r>
      <w:r>
        <w:t>v</w:t>
      </w:r>
      <w:r w:rsidRPr="00D711AA">
        <w:t>i è il divieto di spostamenti o viaggio e l</w:t>
      </w:r>
      <w:r w:rsidR="00E53461">
        <w:t>’</w:t>
      </w:r>
      <w:r w:rsidRPr="00D711AA">
        <w:t xml:space="preserve">obbligo </w:t>
      </w:r>
      <w:r w:rsidRPr="00204F6E">
        <w:t>di rimanere raggiungibile per le attività di sorveglianza.</w:t>
      </w:r>
    </w:p>
    <w:p w14:paraId="54A3471A" w14:textId="0F37F630" w:rsidR="009312B2" w:rsidRPr="00204F6E" w:rsidRDefault="009312B2" w:rsidP="00E53461">
      <w:pPr>
        <w:pStyle w:val="corpodeltesto"/>
        <w:numPr>
          <w:ilvl w:val="0"/>
          <w:numId w:val="13"/>
        </w:numPr>
        <w:ind w:left="567" w:hanging="283"/>
      </w:pPr>
      <w:r w:rsidRPr="00204F6E">
        <w:t>Il soggetto in quarantena non può ricevere visite fino ad esaurimento dei 14 giorni previsti</w:t>
      </w:r>
      <w:r w:rsidR="00360422" w:rsidRPr="00360422">
        <w:rPr>
          <w:vertAlign w:val="superscript"/>
        </w:rPr>
        <w:t>1</w:t>
      </w:r>
      <w:r w:rsidRPr="00204F6E">
        <w:t>. Se il paziente è sintomatico il divieto è comunque posto fino a risoluzione della sintomatologia e a due test negativi per la ricerca di SARS-CoV-2 a distanza di almeno 24 ore l</w:t>
      </w:r>
      <w:r w:rsidR="00E53461">
        <w:t>’</w:t>
      </w:r>
      <w:r w:rsidRPr="00204F6E">
        <w:t>uno dall</w:t>
      </w:r>
      <w:r w:rsidR="00E53461">
        <w:t>’</w:t>
      </w:r>
      <w:r w:rsidRPr="00204F6E">
        <w:t xml:space="preserve">altro (consulta glossario). </w:t>
      </w:r>
    </w:p>
    <w:p w14:paraId="16EB92C1" w14:textId="427645E0" w:rsidR="009312B2" w:rsidRPr="00C13E6D" w:rsidRDefault="009312B2" w:rsidP="00E53461">
      <w:pPr>
        <w:pStyle w:val="corpodeltesto"/>
        <w:numPr>
          <w:ilvl w:val="0"/>
          <w:numId w:val="13"/>
        </w:numPr>
        <w:ind w:left="567" w:hanging="283"/>
      </w:pPr>
      <w:r>
        <w:lastRenderedPageBreak/>
        <w:t>I</w:t>
      </w:r>
      <w:r w:rsidRPr="00C13E6D">
        <w:t xml:space="preserve">l soggetto in isolamento </w:t>
      </w:r>
      <w:r>
        <w:t>domiciliare, per contenere le secrezioni respiratorie,</w:t>
      </w:r>
      <w:r w:rsidRPr="00C13E6D">
        <w:t xml:space="preserve"> deve </w:t>
      </w:r>
      <w:r w:rsidR="006E3A0C">
        <w:t>indossare</w:t>
      </w:r>
      <w:r w:rsidR="006E3A0C" w:rsidRPr="00C13E6D">
        <w:t xml:space="preserve"> </w:t>
      </w:r>
      <w:r w:rsidRPr="00C13E6D">
        <w:t>la mascherina chirurgica</w:t>
      </w:r>
      <w:r>
        <w:t xml:space="preserve"> il più a lungo possibile e cambiarla ogni giorno</w:t>
      </w:r>
      <w:r>
        <w:rPr>
          <w:rStyle w:val="Rimandonotaapidipagina"/>
        </w:rPr>
        <w:footnoteReference w:id="7"/>
      </w:r>
      <w:r>
        <w:t>. Le persone che</w:t>
      </w:r>
      <w:r w:rsidRPr="00D721BB">
        <w:t xml:space="preserve"> non possono tollerare </w:t>
      </w:r>
      <w:r>
        <w:t>l</w:t>
      </w:r>
      <w:r w:rsidRPr="00D721BB">
        <w:t>a mascher</w:t>
      </w:r>
      <w:r>
        <w:t>ina</w:t>
      </w:r>
      <w:r w:rsidRPr="00D721BB">
        <w:t xml:space="preserve"> d</w:t>
      </w:r>
      <w:r>
        <w:t>evon</w:t>
      </w:r>
      <w:r w:rsidRPr="00D721BB">
        <w:t xml:space="preserve">o </w:t>
      </w:r>
      <w:r w:rsidRPr="00C13E6D">
        <w:t>praticare misure di igiene respiratoria: coprire naso e bocca usando fazzoletti quando starnutisc</w:t>
      </w:r>
      <w:r>
        <w:t>ono</w:t>
      </w:r>
      <w:r w:rsidRPr="00C13E6D">
        <w:t xml:space="preserve"> o tossisc</w:t>
      </w:r>
      <w:r>
        <w:t>ono</w:t>
      </w:r>
      <w:r w:rsidRPr="00C13E6D">
        <w:t xml:space="preserve">, </w:t>
      </w:r>
      <w:r w:rsidRPr="005D44FA">
        <w:t xml:space="preserve">tossire </w:t>
      </w:r>
      <w:r>
        <w:t xml:space="preserve">e starnutire </w:t>
      </w:r>
      <w:r w:rsidRPr="005D44FA">
        <w:t>nel gomito;</w:t>
      </w:r>
      <w:r w:rsidRPr="00C13E6D">
        <w:t xml:space="preserve"> </w:t>
      </w:r>
      <w:r>
        <w:t xml:space="preserve">i fazzoletti dovrebbero essere preferibilmente </w:t>
      </w:r>
      <w:r w:rsidRPr="00C13E6D">
        <w:t>di carta</w:t>
      </w:r>
      <w:r>
        <w:t xml:space="preserve"> e</w:t>
      </w:r>
      <w:r w:rsidR="006E3A0C">
        <w:t>d</w:t>
      </w:r>
      <w:r w:rsidRPr="00C13E6D">
        <w:t xml:space="preserve"> eliminati in </w:t>
      </w:r>
      <w:r>
        <w:t xml:space="preserve">un doppio sacco impermeabile posto in una </w:t>
      </w:r>
      <w:r w:rsidRPr="00C13E6D">
        <w:t>pattumiera chiusa che non preveda contatto con le mani per la sua apertura (</w:t>
      </w:r>
      <w:r>
        <w:t>es. apertura a pedale</w:t>
      </w:r>
      <w:r w:rsidRPr="00C13E6D">
        <w:t xml:space="preserve">). Se i fazzoletti sono di </w:t>
      </w:r>
      <w:r>
        <w:t>stoffa</w:t>
      </w:r>
      <w:r w:rsidRPr="00C13E6D">
        <w:t xml:space="preserve">, devono essere </w:t>
      </w:r>
      <w:r>
        <w:t xml:space="preserve">maneggiati con guanti e </w:t>
      </w:r>
      <w:r w:rsidRPr="00C13E6D">
        <w:t xml:space="preserve">lavati </w:t>
      </w:r>
      <w:r>
        <w:t>in lavatrice a 60-90°</w:t>
      </w:r>
      <w:r w:rsidR="00E53461">
        <w:t>C</w:t>
      </w:r>
      <w:r>
        <w:t xml:space="preserve"> usando comune detersivo</w:t>
      </w:r>
      <w:r w:rsidRPr="00C13E6D">
        <w:t xml:space="preserve">. </w:t>
      </w:r>
      <w:r>
        <w:t>D</w:t>
      </w:r>
      <w:r w:rsidRPr="00C13E6D">
        <w:t>opo l</w:t>
      </w:r>
      <w:r w:rsidR="00E53461">
        <w:t>’</w:t>
      </w:r>
      <w:r w:rsidRPr="00C13E6D">
        <w:t xml:space="preserve">uso del fazzoletto </w:t>
      </w:r>
      <w:r>
        <w:t>l</w:t>
      </w:r>
      <w:r w:rsidRPr="00C13E6D">
        <w:t xml:space="preserve">e mani devono essere immediatamente </w:t>
      </w:r>
      <w:r w:rsidR="006E3A0C">
        <w:t xml:space="preserve">e accuratamente </w:t>
      </w:r>
      <w:r w:rsidRPr="00C13E6D">
        <w:t>lavate con acqua e sapone per 40 secondi o frizionate con prodotto idro-alcolico.</w:t>
      </w:r>
    </w:p>
    <w:p w14:paraId="6669B593" w14:textId="6FF24A88" w:rsidR="009312B2" w:rsidRPr="00651C4F" w:rsidRDefault="009312B2" w:rsidP="00E53461">
      <w:pPr>
        <w:pStyle w:val="corpodeltesto"/>
        <w:numPr>
          <w:ilvl w:val="0"/>
          <w:numId w:val="13"/>
        </w:numPr>
        <w:ind w:left="567" w:hanging="283"/>
      </w:pPr>
      <w:r w:rsidRPr="006778B2">
        <w:t>Le persone che</w:t>
      </w:r>
      <w:r w:rsidR="00583224">
        <w:t xml:space="preserve"> </w:t>
      </w:r>
      <w:r w:rsidR="004036E8" w:rsidRPr="004036E8">
        <w:t xml:space="preserve">prestano </w:t>
      </w:r>
      <w:r w:rsidR="004036E8">
        <w:t>assistenza</w:t>
      </w:r>
      <w:r w:rsidR="004036E8" w:rsidRPr="004036E8">
        <w:t xml:space="preserve"> diret</w:t>
      </w:r>
      <w:r w:rsidR="004036E8">
        <w:t>ta</w:t>
      </w:r>
      <w:r w:rsidR="004036E8" w:rsidRPr="004036E8">
        <w:t xml:space="preserve"> </w:t>
      </w:r>
      <w:r w:rsidR="00353F1A">
        <w:t>al</w:t>
      </w:r>
      <w:r w:rsidRPr="006778B2">
        <w:t xml:space="preserve"> soggetto</w:t>
      </w:r>
      <w:r>
        <w:t xml:space="preserve"> in isolamento</w:t>
      </w:r>
      <w:r w:rsidRPr="006778B2">
        <w:t xml:space="preserve">, </w:t>
      </w:r>
      <w:r>
        <w:t xml:space="preserve">adeguatamente formate e in numero limitato, </w:t>
      </w:r>
      <w:r w:rsidRPr="006778B2">
        <w:t xml:space="preserve">devono indossare </w:t>
      </w:r>
      <w:r>
        <w:t xml:space="preserve">guanti, camice, protezione oculare e </w:t>
      </w:r>
      <w:r w:rsidRPr="006778B2">
        <w:t>mascherina chirurgica (</w:t>
      </w:r>
      <w:r>
        <w:t xml:space="preserve">che </w:t>
      </w:r>
      <w:r w:rsidRPr="006778B2">
        <w:t>non d</w:t>
      </w:r>
      <w:r>
        <w:t>ev</w:t>
      </w:r>
      <w:r w:rsidRPr="006778B2">
        <w:t>e essere toccata durante l</w:t>
      </w:r>
      <w:r w:rsidR="00E53461">
        <w:t>’</w:t>
      </w:r>
      <w:r w:rsidRPr="006778B2">
        <w:t>utilizzo e cambiata se umida o danneggiata</w:t>
      </w:r>
      <w:r w:rsidRPr="00804231">
        <w:t xml:space="preserve">). I dispositivi di protezione non possono essere </w:t>
      </w:r>
      <w:r w:rsidRPr="00204F6E">
        <w:t xml:space="preserve">riutilizzati e devono essere eliminati con cura in un doppio sacco impermeabile in pattumiera chiusa </w:t>
      </w:r>
      <w:r w:rsidRPr="00204F6E">
        <w:rPr>
          <w:iCs/>
        </w:rPr>
        <w:t>con apertura a pedale</w:t>
      </w:r>
      <w:r w:rsidRPr="00204F6E">
        <w:t xml:space="preserve">, </w:t>
      </w:r>
      <w:r w:rsidR="006E3A0C">
        <w:t xml:space="preserve">e successivamente </w:t>
      </w:r>
      <w:r w:rsidRPr="00204F6E">
        <w:t>accurata igiene delle mani con soluzione idroalcolica o</w:t>
      </w:r>
      <w:r w:rsidR="006E3A0C">
        <w:t>,</w:t>
      </w:r>
      <w:r w:rsidRPr="00204F6E">
        <w:t xml:space="preserve"> se non disponibile o</w:t>
      </w:r>
      <w:r w:rsidR="006E3A0C">
        <w:t xml:space="preserve"> se</w:t>
      </w:r>
      <w:r w:rsidRPr="00204F6E">
        <w:t xml:space="preserve"> le mani </w:t>
      </w:r>
      <w:r w:rsidR="006E3A0C">
        <w:t>fossero</w:t>
      </w:r>
      <w:r w:rsidR="006E3A0C" w:rsidRPr="00204F6E">
        <w:t xml:space="preserve"> </w:t>
      </w:r>
      <w:r w:rsidRPr="00204F6E">
        <w:t>visibilmente sporche</w:t>
      </w:r>
      <w:r w:rsidRPr="008D5648">
        <w:t xml:space="preserve">, con acqua e sapone e </w:t>
      </w:r>
      <w:r w:rsidR="006E3A0C">
        <w:t xml:space="preserve">quindi </w:t>
      </w:r>
      <w:r w:rsidRPr="008D5648">
        <w:t>asciugar</w:t>
      </w:r>
      <w:r w:rsidR="006E3A0C">
        <w:t>l</w:t>
      </w:r>
      <w:r w:rsidRPr="008D5648">
        <w:t>e con salvietta monouso</w:t>
      </w:r>
      <w:r w:rsidR="00D848E3">
        <w:t>.</w:t>
      </w:r>
      <w:r w:rsidRPr="008D5648">
        <w:rPr>
          <w:vertAlign w:val="superscript"/>
        </w:rPr>
        <w:footnoteReference w:id="8"/>
      </w:r>
      <w:r w:rsidR="00E53461" w:rsidRPr="00E53461">
        <w:rPr>
          <w:vertAlign w:val="superscript"/>
        </w:rPr>
        <w:t>,</w:t>
      </w:r>
      <w:r>
        <w:rPr>
          <w:rStyle w:val="Rimandonotaapidipagina"/>
        </w:rPr>
        <w:footnoteReference w:id="9"/>
      </w:r>
    </w:p>
    <w:p w14:paraId="0067C2D7" w14:textId="6D9B23A4" w:rsidR="009312B2" w:rsidRDefault="009312B2" w:rsidP="00E53461">
      <w:pPr>
        <w:pStyle w:val="corpodeltesto"/>
        <w:numPr>
          <w:ilvl w:val="0"/>
          <w:numId w:val="13"/>
        </w:numPr>
        <w:ind w:left="567" w:hanging="283"/>
      </w:pPr>
      <w:r w:rsidRPr="001A2C0F">
        <w:t xml:space="preserve">La persona che si </w:t>
      </w:r>
      <w:r w:rsidRPr="00FA47CC">
        <w:t>occupa della rimozione della biancheria</w:t>
      </w:r>
      <w:r w:rsidRPr="001A2C0F">
        <w:t xml:space="preserve"> e degli effetti letterecci del soggetto in isolamento </w:t>
      </w:r>
      <w:r>
        <w:t xml:space="preserve">domiciliare </w:t>
      </w:r>
      <w:bookmarkStart w:id="35" w:name="_Hlk43469728"/>
      <w:r w:rsidRPr="001A2C0F">
        <w:t>deve indossare mascherina chirurgica</w:t>
      </w:r>
      <w:r>
        <w:t xml:space="preserve">, </w:t>
      </w:r>
      <w:r w:rsidRPr="001A2C0F">
        <w:t>guanti</w:t>
      </w:r>
      <w:r>
        <w:t xml:space="preserve"> e </w:t>
      </w:r>
      <w:r w:rsidRPr="00C83675">
        <w:t>camice</w:t>
      </w:r>
      <w:bookmarkEnd w:id="35"/>
      <w:r w:rsidRPr="001A2C0F">
        <w:t xml:space="preserve">. </w:t>
      </w:r>
      <w:r w:rsidRPr="00C83675">
        <w:t>Per le persone in quarantena è sufficiente l</w:t>
      </w:r>
      <w:r w:rsidR="00E53461">
        <w:t>’</w:t>
      </w:r>
      <w:r w:rsidRPr="00C83675">
        <w:t>utilizzo di guanti.</w:t>
      </w:r>
      <w:r>
        <w:t xml:space="preserve"> </w:t>
      </w:r>
      <w:r w:rsidRPr="001A2C0F">
        <w:t>La biancheria deve essere collocata in un sacco separato e gestita separatamente da quella del resto della famig</w:t>
      </w:r>
      <w:r>
        <w:t>l</w:t>
      </w:r>
      <w:r w:rsidRPr="001A2C0F">
        <w:t>ia o comunità e può essere lavata in lavatrice a 60</w:t>
      </w:r>
      <w:r>
        <w:t>°</w:t>
      </w:r>
      <w:r w:rsidR="00E53461">
        <w:t>C</w:t>
      </w:r>
      <w:r>
        <w:t xml:space="preserve"> </w:t>
      </w:r>
      <w:r w:rsidRPr="001A2C0F">
        <w:t>per almeno trenta minuti o a tempi più brevi per temperature superiori usando comune detersivo</w:t>
      </w:r>
      <w:r w:rsidR="00D848E3">
        <w:t>.</w:t>
      </w:r>
      <w:r>
        <w:rPr>
          <w:rStyle w:val="Rimandonotaapidipagina"/>
        </w:rPr>
        <w:footnoteReference w:id="10"/>
      </w:r>
    </w:p>
    <w:p w14:paraId="27AA5DF1" w14:textId="37AA080E" w:rsidR="009312B2" w:rsidRPr="00204F6E" w:rsidRDefault="009312B2" w:rsidP="00E53461">
      <w:pPr>
        <w:pStyle w:val="corpodeltesto"/>
        <w:numPr>
          <w:ilvl w:val="0"/>
          <w:numId w:val="13"/>
        </w:numPr>
        <w:ind w:left="567" w:hanging="283"/>
      </w:pPr>
      <w:r w:rsidRPr="00204F6E">
        <w:t>Almeno una volta al giorno, o più, le superfici dei locali utilizzati dal soggetto in quarantena/isolamento devono essere pulite con prodotti detergenti e successivamente disinfettate con prodotti a base di cloro (candeggina)</w:t>
      </w:r>
      <w:r w:rsidR="00583224">
        <w:t xml:space="preserve">, come riportato precedentemente. </w:t>
      </w:r>
      <w:r w:rsidRPr="00204F6E">
        <w:t>Chi effettua la pulizia deve indossare mascherina e guanti monouso; se vengono usati guanti domestici in gomma spessa riutilizzabili, questi devono essere disinfettati dopo l</w:t>
      </w:r>
      <w:r w:rsidR="00E53461">
        <w:t>’</w:t>
      </w:r>
      <w:r w:rsidRPr="00204F6E">
        <w:t>uso</w:t>
      </w:r>
      <w:r w:rsidR="006E3A0C">
        <w:t>, come precedentemente descritto</w:t>
      </w:r>
      <w:r w:rsidRPr="00204F6E">
        <w:t>. Per i pazienti in isolamento, chi effettua la pulizia deve indossare anche un camice monouso (o un grembiule dedicato). I prodotti a base di etanolo (alcol etilico), ipoclorito di sodio, propan-2-olo (alcol isopropilico), perossido di idrogeno (acqua ossigenata), ammoni quaternari e acido lattico sono quelli al momento in commercio in Italia (PMC e Biocidi) che vantano anche un</w:t>
      </w:r>
      <w:r w:rsidR="00E53461">
        <w:t>’</w:t>
      </w:r>
      <w:r w:rsidRPr="00204F6E">
        <w:t>azione nei confronti dei virus, in aggiunta a quella battericida e/o fungicida</w:t>
      </w:r>
      <w:r w:rsidR="00D848E3">
        <w:t>.</w:t>
      </w:r>
      <w:r w:rsidRPr="00204F6E">
        <w:rPr>
          <w:vertAlign w:val="superscript"/>
        </w:rPr>
        <w:t>5</w:t>
      </w:r>
    </w:p>
    <w:p w14:paraId="4DE2A3FE" w14:textId="6EBFF83D" w:rsidR="009312B2" w:rsidRPr="00EB6315" w:rsidRDefault="009312B2" w:rsidP="00E53461">
      <w:pPr>
        <w:pStyle w:val="corpodeltesto"/>
        <w:numPr>
          <w:ilvl w:val="0"/>
          <w:numId w:val="13"/>
        </w:numPr>
        <w:ind w:left="567" w:hanging="283"/>
      </w:pPr>
      <w:r w:rsidRPr="00B00B7E">
        <w:t>I rifiuti prodotti dal soggetto in isolamento o dall</w:t>
      </w:r>
      <w:r w:rsidR="00E53461">
        <w:t>’</w:t>
      </w:r>
      <w:r w:rsidRPr="00B00B7E">
        <w:t xml:space="preserve">assistenza prestata devono essere smaltiti in un </w:t>
      </w:r>
      <w:r>
        <w:t xml:space="preserve">doppio </w:t>
      </w:r>
      <w:r w:rsidRPr="00B00B7E">
        <w:t xml:space="preserve">sacchetto di plastica che verrà chiuso </w:t>
      </w:r>
      <w:r w:rsidRPr="00EB6315">
        <w:t>e disposto in pattumiera chiusa</w:t>
      </w:r>
      <w:r w:rsidR="00D848E3">
        <w:t>.</w:t>
      </w:r>
      <w:r>
        <w:rPr>
          <w:vertAlign w:val="superscript"/>
        </w:rPr>
        <w:t>9</w:t>
      </w:r>
      <w:r w:rsidR="00E53461">
        <w:rPr>
          <w:vertAlign w:val="superscript"/>
        </w:rPr>
        <w:t>,</w:t>
      </w:r>
      <w:r>
        <w:rPr>
          <w:vertAlign w:val="superscript"/>
        </w:rPr>
        <w:t xml:space="preserve"> </w:t>
      </w:r>
      <w:r>
        <w:rPr>
          <w:rStyle w:val="Rimandonotaapidipagina"/>
        </w:rPr>
        <w:footnoteReference w:id="11"/>
      </w:r>
    </w:p>
    <w:p w14:paraId="0ABA2D67" w14:textId="28AFFAAD" w:rsidR="009312B2" w:rsidRDefault="009312B2" w:rsidP="00E53461">
      <w:pPr>
        <w:pStyle w:val="corpodeltesto"/>
        <w:numPr>
          <w:ilvl w:val="0"/>
          <w:numId w:val="13"/>
        </w:numPr>
        <w:ind w:left="567" w:hanging="283"/>
      </w:pPr>
      <w:r>
        <w:lastRenderedPageBreak/>
        <w:t xml:space="preserve">Secondo quanto riportato da alcune evidenze che indicano che alcuni animali domestici sarebbero suscettibili a SARS-CoV-2, a </w:t>
      </w:r>
      <w:r w:rsidRPr="00AB2443">
        <w:t>scopo puramente precauzionale,</w:t>
      </w:r>
      <w:r>
        <w:t xml:space="preserve"> si </w:t>
      </w:r>
      <w:r w:rsidRPr="00AB2443">
        <w:t xml:space="preserve">suggerisce alle persone </w:t>
      </w:r>
      <w:r>
        <w:t>COVID-19 positive</w:t>
      </w:r>
      <w:r w:rsidRPr="00AB2443">
        <w:t xml:space="preserve"> di limitare il contatto con gli animali, analogamente a quanto si fa con le altre persone del nucleo familiare, evitando, ad esempio baci o condivisione del cibo</w:t>
      </w:r>
      <w:r w:rsidR="00E53461">
        <w:t>.</w:t>
      </w:r>
      <w:r>
        <w:rPr>
          <w:rStyle w:val="Rimandonotaapidipagina"/>
        </w:rPr>
        <w:footnoteReference w:id="12"/>
      </w:r>
    </w:p>
    <w:p w14:paraId="3978EA6C" w14:textId="77777777" w:rsidR="009312B2" w:rsidRDefault="009312B2" w:rsidP="00360422">
      <w:pPr>
        <w:pStyle w:val="Titolo2"/>
      </w:pPr>
      <w:bookmarkStart w:id="36" w:name="_Toc43222383"/>
      <w:bookmarkStart w:id="37" w:name="_Toc44677663"/>
      <w:bookmarkStart w:id="38" w:name="_Toc46730944"/>
      <w:r>
        <w:t>Autom</w:t>
      </w:r>
      <w:r w:rsidRPr="00B00B7E">
        <w:t>onitoraggio delle condizioni di salute</w:t>
      </w:r>
      <w:bookmarkEnd w:id="36"/>
      <w:bookmarkEnd w:id="37"/>
      <w:bookmarkEnd w:id="38"/>
    </w:p>
    <w:p w14:paraId="6EC5FAE3" w14:textId="5924E4C1" w:rsidR="009312B2" w:rsidRPr="00DA3641" w:rsidRDefault="009312B2" w:rsidP="00360422">
      <w:pPr>
        <w:pStyle w:val="corpodeltesto"/>
      </w:pPr>
      <w:r w:rsidRPr="00804231">
        <w:t>Secondo quanto riportato nella C</w:t>
      </w:r>
      <w:r w:rsidR="00D848E3">
        <w:t>M</w:t>
      </w:r>
      <w:r w:rsidRPr="00804231">
        <w:t xml:space="preserve"> n</w:t>
      </w:r>
      <w:r w:rsidR="00E53461">
        <w:t>.</w:t>
      </w:r>
      <w:r w:rsidRPr="00804231">
        <w:t xml:space="preserve"> </w:t>
      </w:r>
      <w:r w:rsidRPr="00F92B89">
        <w:t>18584</w:t>
      </w:r>
      <w:r w:rsidRPr="00804231">
        <w:t>-29/05/2020</w:t>
      </w:r>
      <w:r w:rsidRPr="00E53461">
        <w:rPr>
          <w:vertAlign w:val="superscript"/>
        </w:rPr>
        <w:t>1</w:t>
      </w:r>
      <w:r>
        <w:rPr>
          <w:vertAlign w:val="superscript"/>
        </w:rPr>
        <w:t xml:space="preserve"> </w:t>
      </w:r>
      <w:r w:rsidRPr="00F92B89">
        <w:t>relativamen</w:t>
      </w:r>
      <w:r>
        <w:t>te ai contatti stretti</w:t>
      </w:r>
      <w:r w:rsidRPr="00804231">
        <w:t>:</w:t>
      </w:r>
    </w:p>
    <w:p w14:paraId="3C36C582" w14:textId="7768B260" w:rsidR="009312B2" w:rsidRPr="006179A9" w:rsidRDefault="009312B2" w:rsidP="00360422">
      <w:pPr>
        <w:pStyle w:val="corpodeltesto"/>
        <w:numPr>
          <w:ilvl w:val="0"/>
          <w:numId w:val="14"/>
        </w:numPr>
        <w:ind w:left="567" w:hanging="283"/>
      </w:pPr>
      <w:r w:rsidRPr="00B00B7E">
        <w:t>Il soggetto deve rilevare e annotare quotidianamente la</w:t>
      </w:r>
      <w:r>
        <w:t xml:space="preserve"> propria</w:t>
      </w:r>
      <w:r w:rsidRPr="00B00B7E">
        <w:t xml:space="preserve"> </w:t>
      </w:r>
      <w:r w:rsidRPr="003A666D">
        <w:t>la temperatura corporea due volte al giorno e in caso di percezione di aumento</w:t>
      </w:r>
      <w:r>
        <w:t xml:space="preserve"> </w:t>
      </w:r>
      <w:r w:rsidRPr="006179A9">
        <w:t>della temperatura</w:t>
      </w:r>
      <w:r w:rsidR="00360422">
        <w:t>.</w:t>
      </w:r>
    </w:p>
    <w:p w14:paraId="1C43ED90" w14:textId="6F16F59A" w:rsidR="009312B2" w:rsidRDefault="00360422" w:rsidP="00360422">
      <w:pPr>
        <w:pStyle w:val="corpodeltesto"/>
        <w:numPr>
          <w:ilvl w:val="0"/>
          <w:numId w:val="14"/>
        </w:numPr>
        <w:ind w:left="567" w:hanging="283"/>
      </w:pPr>
      <w:r>
        <w:t>I</w:t>
      </w:r>
      <w:r w:rsidR="009312B2" w:rsidRPr="003A666D">
        <w:t>n caso di insorgenza dei sintomi o segni compatibili con COVID-19, anche lievi, in</w:t>
      </w:r>
      <w:r w:rsidR="009312B2">
        <w:t xml:space="preserve"> </w:t>
      </w:r>
      <w:r w:rsidR="009312B2" w:rsidRPr="006179A9">
        <w:t>particolare febbre o almeno uno tra faringodinia, tosse, rinorrea/congestione nasale,</w:t>
      </w:r>
      <w:r w:rsidR="009312B2">
        <w:t xml:space="preserve"> </w:t>
      </w:r>
      <w:r w:rsidR="009312B2" w:rsidRPr="006179A9">
        <w:t>difficoltà respiratoria, mialgie, anosmia/ageusia/disgeusia, diarrea, astenia deve:</w:t>
      </w:r>
    </w:p>
    <w:p w14:paraId="785A6234" w14:textId="64EB2015" w:rsidR="00360422" w:rsidRDefault="009312B2" w:rsidP="00066E04">
      <w:pPr>
        <w:pStyle w:val="corpodeltesto"/>
        <w:numPr>
          <w:ilvl w:val="0"/>
          <w:numId w:val="15"/>
        </w:numPr>
        <w:spacing w:after="60"/>
        <w:ind w:left="1003" w:hanging="294"/>
      </w:pPr>
      <w:r w:rsidRPr="006179A9">
        <w:t>telefonare immediatamente al</w:t>
      </w:r>
      <w:r w:rsidR="00066E04">
        <w:t>l’</w:t>
      </w:r>
      <w:r w:rsidR="006E3A0C">
        <w:t>MMG</w:t>
      </w:r>
      <w:r w:rsidRPr="006179A9">
        <w:t xml:space="preserve"> o al </w:t>
      </w:r>
      <w:r w:rsidR="006E3A0C">
        <w:t>PLS</w:t>
      </w:r>
      <w:r w:rsidRPr="006179A9">
        <w:t xml:space="preserve"> e al Dipartimento di Prevenzione della ASL</w:t>
      </w:r>
      <w:r w:rsidR="00360422">
        <w:t>;</w:t>
      </w:r>
      <w:r>
        <w:t xml:space="preserve"> </w:t>
      </w:r>
    </w:p>
    <w:p w14:paraId="775DC66A" w14:textId="77777777" w:rsidR="00360422" w:rsidRDefault="00360422" w:rsidP="00066E04">
      <w:pPr>
        <w:pStyle w:val="corpodeltesto"/>
        <w:numPr>
          <w:ilvl w:val="0"/>
          <w:numId w:val="15"/>
        </w:numPr>
        <w:spacing w:after="60"/>
        <w:ind w:left="1003" w:hanging="294"/>
      </w:pPr>
      <w:r>
        <w:t>a</w:t>
      </w:r>
      <w:r w:rsidR="009312B2" w:rsidRPr="00F92B89">
        <w:t>uto-isolarsi, ovvero restare a casa in una stanza con porta chiusa, garantendo un</w:t>
      </w:r>
      <w:r w:rsidR="00E53461">
        <w:t>’</w:t>
      </w:r>
      <w:r w:rsidR="009312B2" w:rsidRPr="00F92B89">
        <w:t>adeguata ventilazione naturale</w:t>
      </w:r>
      <w:r>
        <w:t>;</w:t>
      </w:r>
    </w:p>
    <w:p w14:paraId="3CB7DF98" w14:textId="77777777" w:rsidR="00360422" w:rsidRDefault="00360422" w:rsidP="00066E04">
      <w:pPr>
        <w:pStyle w:val="corpodeltesto"/>
        <w:numPr>
          <w:ilvl w:val="0"/>
          <w:numId w:val="15"/>
        </w:numPr>
        <w:spacing w:after="60"/>
        <w:ind w:left="1003" w:hanging="294"/>
      </w:pPr>
      <w:r>
        <w:t>s</w:t>
      </w:r>
      <w:r w:rsidR="009312B2" w:rsidRPr="00AA73E8">
        <w:t>e la sintomatologia lo consente, indossare una mascherina chirurgica alla comparsa dei primi sintomi</w:t>
      </w:r>
      <w:r w:rsidR="009312B2">
        <w:t xml:space="preserve">. </w:t>
      </w:r>
    </w:p>
    <w:p w14:paraId="74FD5EEA" w14:textId="0B5579BE" w:rsidR="009312B2" w:rsidRDefault="00360422" w:rsidP="00066E04">
      <w:pPr>
        <w:pStyle w:val="corpodeltesto"/>
        <w:numPr>
          <w:ilvl w:val="0"/>
          <w:numId w:val="15"/>
        </w:numPr>
        <w:ind w:hanging="294"/>
      </w:pPr>
      <w:r>
        <w:t>t</w:t>
      </w:r>
      <w:r w:rsidR="009312B2" w:rsidRPr="00AA73E8">
        <w:t>ossire e starnutire direttamente su di un fazzoletto di carta o nella piega del gomito. Questi fazzoletti dovranno essere riposti dallo stesso paziente ponendoli dentro almeno due sacchetti resistenti chiusi (uno dentro l</w:t>
      </w:r>
      <w:r w:rsidR="00E53461">
        <w:t>’</w:t>
      </w:r>
      <w:r w:rsidR="009312B2" w:rsidRPr="00AA73E8">
        <w:t>altro), per evitare contatti da parte degli operatori ecologici</w:t>
      </w:r>
      <w:r w:rsidR="009312B2">
        <w:t>.</w:t>
      </w:r>
    </w:p>
    <w:p w14:paraId="372F1A4A" w14:textId="77777777" w:rsidR="009312B2" w:rsidRPr="00AA73E8" w:rsidRDefault="009312B2" w:rsidP="00360422">
      <w:pPr>
        <w:pStyle w:val="corpodeltesto"/>
      </w:pPr>
      <w:r w:rsidRPr="00AA73E8">
        <w:t>In caso di insorgenza di difficoltà respiratori</w:t>
      </w:r>
      <w:r>
        <w:t>a</w:t>
      </w:r>
      <w:r w:rsidRPr="00AA73E8">
        <w:t xml:space="preserve"> il soggetto deve rivolgersi al 112/118.</w:t>
      </w:r>
    </w:p>
    <w:p w14:paraId="25105649" w14:textId="786B8E2F" w:rsidR="009312B2" w:rsidRDefault="009312B2" w:rsidP="00360422">
      <w:pPr>
        <w:pStyle w:val="corpodeltesto"/>
      </w:pPr>
      <w:bookmarkStart w:id="39" w:name="_Hlk45465419"/>
      <w:r w:rsidRPr="00623829">
        <w:t>Il monitoraggio quotidiano delle condizioni di salute d</w:t>
      </w:r>
      <w:r>
        <w:t>elle persone</w:t>
      </w:r>
      <w:r w:rsidRPr="00623829">
        <w:t xml:space="preserve"> in </w:t>
      </w:r>
      <w:r>
        <w:t>quarantena/</w:t>
      </w:r>
      <w:r w:rsidRPr="00623829">
        <w:t>isolamento domicili</w:t>
      </w:r>
      <w:r>
        <w:t>are</w:t>
      </w:r>
      <w:r w:rsidRPr="00623829">
        <w:t xml:space="preserve"> è </w:t>
      </w:r>
      <w:r>
        <w:t>a</w:t>
      </w:r>
      <w:r w:rsidRPr="00623829">
        <w:t xml:space="preserve"> carico </w:t>
      </w:r>
      <w:r>
        <w:t>de</w:t>
      </w:r>
      <w:r w:rsidRPr="00623829">
        <w:t>ll</w:t>
      </w:r>
      <w:r w:rsidR="00E53461">
        <w:t>’</w:t>
      </w:r>
      <w:r w:rsidRPr="00623829">
        <w:t xml:space="preserve">operatore di sanità pubblica, in collaborazione con </w:t>
      </w:r>
      <w:r w:rsidRPr="00B00B7E">
        <w:t>MMG</w:t>
      </w:r>
      <w:r>
        <w:t xml:space="preserve">/PLS. </w:t>
      </w:r>
    </w:p>
    <w:bookmarkEnd w:id="39"/>
    <w:p w14:paraId="7ECAFA58" w14:textId="5AE885E9" w:rsidR="009312B2" w:rsidRPr="009922F7" w:rsidRDefault="009312B2" w:rsidP="00360422">
      <w:pPr>
        <w:pStyle w:val="corpodeltesto"/>
      </w:pPr>
      <w:r w:rsidRPr="00A22D14">
        <w:t xml:space="preserve">I servizi di sanità pubblica territorialmente competenti devono comunque garantire un numero di telefono a disposizione del monitoraggio dei soggetti in </w:t>
      </w:r>
      <w:r>
        <w:t>quarantena/</w:t>
      </w:r>
      <w:r w:rsidRPr="00A22D14">
        <w:t>isolamento domiciliare per ridurre i tempi di risposta e facilitare l</w:t>
      </w:r>
      <w:r w:rsidR="00E53461">
        <w:t>’</w:t>
      </w:r>
      <w:r w:rsidRPr="00A22D14">
        <w:t>attivazione de</w:t>
      </w:r>
      <w:r w:rsidR="00066E04">
        <w:t>gl</w:t>
      </w:r>
      <w:r w:rsidRPr="00A22D14">
        <w:t>i MMG</w:t>
      </w:r>
      <w:r>
        <w:t>/PLS.</w:t>
      </w:r>
    </w:p>
    <w:p w14:paraId="1D83B2BF" w14:textId="77777777" w:rsidR="009312B2" w:rsidRDefault="009312B2">
      <w:pPr>
        <w:rPr>
          <w:rFonts w:ascii="Arial Narrow" w:eastAsiaTheme="majorEastAsia" w:hAnsi="Arial Narrow" w:cstheme="majorBidi"/>
          <w:b/>
          <w:bCs/>
          <w:color w:val="A50021"/>
          <w:sz w:val="32"/>
          <w:szCs w:val="32"/>
        </w:rPr>
      </w:pPr>
      <w:bookmarkStart w:id="40" w:name="_Toc44677664"/>
      <w:bookmarkStart w:id="41" w:name="_Toc43222384"/>
      <w:r>
        <w:br w:type="page"/>
      </w:r>
    </w:p>
    <w:p w14:paraId="4BF2FB47" w14:textId="589F7B94" w:rsidR="009312B2" w:rsidRPr="00B00B7E" w:rsidRDefault="009312B2" w:rsidP="009312B2">
      <w:pPr>
        <w:pStyle w:val="Titolo1"/>
      </w:pPr>
      <w:bookmarkStart w:id="42" w:name="_Toc46730945"/>
      <w:r w:rsidRPr="00B00B7E">
        <w:lastRenderedPageBreak/>
        <w:t>Raccomanda</w:t>
      </w:r>
      <w:r>
        <w:t>zioni</w:t>
      </w:r>
      <w:r w:rsidRPr="00B00B7E">
        <w:t xml:space="preserve"> </w:t>
      </w:r>
      <w:r>
        <w:t xml:space="preserve">agli </w:t>
      </w:r>
      <w:r w:rsidRPr="00B00B7E">
        <w:t xml:space="preserve">operatori sanitari </w:t>
      </w:r>
      <w:r w:rsidR="00066E04">
        <w:br/>
      </w:r>
      <w:r w:rsidRPr="00B00B7E">
        <w:t>per l</w:t>
      </w:r>
      <w:r w:rsidR="00E53461">
        <w:t>’</w:t>
      </w:r>
      <w:r w:rsidRPr="00B00B7E">
        <w:t xml:space="preserve">assistenza </w:t>
      </w:r>
      <w:r>
        <w:t>a</w:t>
      </w:r>
      <w:r w:rsidRPr="00B00B7E">
        <w:t>lle persone in isolamento</w:t>
      </w:r>
      <w:bookmarkEnd w:id="40"/>
      <w:bookmarkEnd w:id="42"/>
      <w:r w:rsidRPr="00B00B7E">
        <w:t xml:space="preserve"> </w:t>
      </w:r>
      <w:bookmarkEnd w:id="41"/>
    </w:p>
    <w:p w14:paraId="439EAFA1" w14:textId="4E4FD0F3" w:rsidR="009312B2" w:rsidRPr="00204F6E" w:rsidRDefault="009312B2" w:rsidP="00D848E3">
      <w:pPr>
        <w:pStyle w:val="corpodeltesto"/>
        <w:numPr>
          <w:ilvl w:val="0"/>
          <w:numId w:val="16"/>
        </w:numPr>
        <w:ind w:left="567" w:hanging="283"/>
        <w:rPr>
          <w:color w:val="000000" w:themeColor="text1"/>
        </w:rPr>
      </w:pPr>
      <w:r w:rsidRPr="00AA73E8">
        <w:t xml:space="preserve">Gli operatori sanitari </w:t>
      </w:r>
      <w:bookmarkStart w:id="43" w:name="_Hlk45465858"/>
      <w:r w:rsidRPr="00AA73E8">
        <w:t xml:space="preserve">che prestano cure dirette </w:t>
      </w:r>
      <w:bookmarkEnd w:id="43"/>
      <w:r w:rsidRPr="00AA73E8">
        <w:t xml:space="preserve">al soggetto in isolamento </w:t>
      </w:r>
      <w:r>
        <w:t xml:space="preserve">domiciliare </w:t>
      </w:r>
      <w:r w:rsidRPr="00AA73E8">
        <w:t>(</w:t>
      </w:r>
      <w:r w:rsidR="00D848E3">
        <w:t xml:space="preserve">es. </w:t>
      </w:r>
      <w:r w:rsidRPr="00AA73E8">
        <w:t xml:space="preserve">esame fisico) devono indossare camice monouso, </w:t>
      </w:r>
      <w:r w:rsidR="006E3A0C">
        <w:t>adeguati dispositivi di protezione respiratoria</w:t>
      </w:r>
      <w:r w:rsidRPr="00AA73E8">
        <w:t xml:space="preserve">, protezione oculare e guanti, e </w:t>
      </w:r>
      <w:r w:rsidRPr="00204F6E">
        <w:rPr>
          <w:color w:val="000000" w:themeColor="text1"/>
        </w:rPr>
        <w:t>dopo l</w:t>
      </w:r>
      <w:r w:rsidR="00E53461">
        <w:rPr>
          <w:color w:val="000000" w:themeColor="text1"/>
        </w:rPr>
        <w:t>’</w:t>
      </w:r>
      <w:r w:rsidRPr="00204F6E">
        <w:rPr>
          <w:color w:val="000000" w:themeColor="text1"/>
        </w:rPr>
        <w:t xml:space="preserve">eliminazione delle protezioni, effettuare </w:t>
      </w:r>
      <w:bookmarkStart w:id="44" w:name="_Hlk43471241"/>
      <w:r w:rsidRPr="00204F6E">
        <w:rPr>
          <w:color w:val="000000" w:themeColor="text1"/>
        </w:rPr>
        <w:t>accurata igiene delle mani con soluzione idroalcolica o</w:t>
      </w:r>
      <w:r w:rsidR="006E3A0C">
        <w:rPr>
          <w:color w:val="000000" w:themeColor="text1"/>
        </w:rPr>
        <w:t>,</w:t>
      </w:r>
      <w:r w:rsidRPr="00204F6E">
        <w:rPr>
          <w:color w:val="000000" w:themeColor="text1"/>
        </w:rPr>
        <w:t xml:space="preserve"> se non disponibile o </w:t>
      </w:r>
      <w:r w:rsidR="006E3A0C">
        <w:rPr>
          <w:color w:val="000000" w:themeColor="text1"/>
        </w:rPr>
        <w:t xml:space="preserve">se </w:t>
      </w:r>
      <w:r w:rsidRPr="00204F6E">
        <w:rPr>
          <w:color w:val="000000" w:themeColor="text1"/>
        </w:rPr>
        <w:t xml:space="preserve">le mani </w:t>
      </w:r>
      <w:r w:rsidR="006E3A0C">
        <w:rPr>
          <w:color w:val="000000" w:themeColor="text1"/>
        </w:rPr>
        <w:t>fossero</w:t>
      </w:r>
      <w:r w:rsidR="006E3A0C" w:rsidRPr="00204F6E">
        <w:rPr>
          <w:color w:val="000000" w:themeColor="text1"/>
        </w:rPr>
        <w:t xml:space="preserve"> </w:t>
      </w:r>
      <w:r w:rsidRPr="00204F6E">
        <w:rPr>
          <w:color w:val="000000" w:themeColor="text1"/>
        </w:rPr>
        <w:t>visibilmente sporche, con acqua e sapone e asciugar</w:t>
      </w:r>
      <w:r w:rsidR="006E3A0C">
        <w:rPr>
          <w:color w:val="000000" w:themeColor="text1"/>
        </w:rPr>
        <w:t>l</w:t>
      </w:r>
      <w:r w:rsidRPr="00204F6E">
        <w:rPr>
          <w:color w:val="000000" w:themeColor="text1"/>
        </w:rPr>
        <w:t>e con salvietta monouso</w:t>
      </w:r>
      <w:r w:rsidR="00D848E3">
        <w:rPr>
          <w:color w:val="000000" w:themeColor="text1"/>
        </w:rPr>
        <w:t>.</w:t>
      </w:r>
      <w:r w:rsidRPr="00204F6E">
        <w:rPr>
          <w:color w:val="000000" w:themeColor="text1"/>
          <w:vertAlign w:val="superscript"/>
        </w:rPr>
        <w:t xml:space="preserve">8 </w:t>
      </w:r>
      <w:bookmarkEnd w:id="44"/>
      <w:r w:rsidR="006E3A0C">
        <w:rPr>
          <w:color w:val="000000" w:themeColor="text1"/>
        </w:rPr>
        <w:t>L’O</w:t>
      </w:r>
      <w:r w:rsidR="001B713D">
        <w:rPr>
          <w:color w:val="000000" w:themeColor="text1"/>
        </w:rPr>
        <w:t>rganizzazione Mondiale della Sanità</w:t>
      </w:r>
      <w:r w:rsidR="006E3A0C">
        <w:rPr>
          <w:color w:val="000000" w:themeColor="text1"/>
        </w:rPr>
        <w:t xml:space="preserve"> sottolinea l’importanza dell’igiene delle mani in particolari 5 momenti: (1) Prima del contatto con il paziente; (2)</w:t>
      </w:r>
      <w:r w:rsidR="003F5B85">
        <w:rPr>
          <w:color w:val="000000" w:themeColor="text1"/>
        </w:rPr>
        <w:t xml:space="preserve"> </w:t>
      </w:r>
      <w:r w:rsidR="006E3A0C">
        <w:rPr>
          <w:color w:val="000000" w:themeColor="text1"/>
        </w:rPr>
        <w:t>prima di una manovra asettica; (3) dopo l’esposizione a un liquido biologico; (4) dopo il contatto con il paziente; (5) dopo il contatto con l’ambiente circostante il paziente. Inoltre</w:t>
      </w:r>
      <w:r w:rsidR="005B1B71">
        <w:rPr>
          <w:color w:val="000000" w:themeColor="text1"/>
        </w:rPr>
        <w:t>,</w:t>
      </w:r>
      <w:r w:rsidR="006E3A0C">
        <w:rPr>
          <w:color w:val="000000" w:themeColor="text1"/>
        </w:rPr>
        <w:t xml:space="preserve"> andrà effettuata </w:t>
      </w:r>
      <w:r w:rsidR="006E3A0C" w:rsidRPr="006B274A">
        <w:rPr>
          <w:color w:val="000000" w:themeColor="text1"/>
        </w:rPr>
        <w:t>prima</w:t>
      </w:r>
      <w:r w:rsidR="006E3A0C">
        <w:rPr>
          <w:color w:val="000000" w:themeColor="text1"/>
        </w:rPr>
        <w:t xml:space="preserve"> di indossare i DPI e </w:t>
      </w:r>
      <w:r w:rsidR="006E3A0C" w:rsidRPr="006B274A">
        <w:rPr>
          <w:color w:val="000000" w:themeColor="text1"/>
        </w:rPr>
        <w:t>dopo</w:t>
      </w:r>
      <w:r w:rsidR="006E3A0C">
        <w:rPr>
          <w:color w:val="000000" w:themeColor="text1"/>
        </w:rPr>
        <w:t xml:space="preserve"> averli rimossi. </w:t>
      </w:r>
    </w:p>
    <w:p w14:paraId="39C48F5A" w14:textId="77777777" w:rsidR="009312B2" w:rsidRDefault="009312B2" w:rsidP="00D848E3">
      <w:pPr>
        <w:pStyle w:val="corpodeltesto"/>
        <w:numPr>
          <w:ilvl w:val="0"/>
          <w:numId w:val="16"/>
        </w:numPr>
        <w:ind w:left="567" w:hanging="283"/>
      </w:pPr>
      <w:r w:rsidRPr="00204F6E">
        <w:t>Mascherine e guanti non possono essere riutilizzati.</w:t>
      </w:r>
    </w:p>
    <w:p w14:paraId="0497B2E1" w14:textId="799C59BB" w:rsidR="009312B2" w:rsidRPr="00780DE5" w:rsidRDefault="009312B2" w:rsidP="00D848E3">
      <w:pPr>
        <w:pStyle w:val="corpodeltesto"/>
        <w:numPr>
          <w:ilvl w:val="0"/>
          <w:numId w:val="16"/>
        </w:numPr>
        <w:spacing w:after="240"/>
        <w:ind w:left="568" w:hanging="284"/>
      </w:pPr>
      <w:r w:rsidRPr="00780DE5">
        <w:t>Si sottolinea l</w:t>
      </w:r>
      <w:r w:rsidR="00E53461">
        <w:t>’</w:t>
      </w:r>
      <w:r w:rsidRPr="00780DE5">
        <w:t>opportunità di adeguata formazione degli operatori sanitari e, nel caso si rendesse necessaria l</w:t>
      </w:r>
      <w:r w:rsidR="00E53461">
        <w:t>’</w:t>
      </w:r>
      <w:r w:rsidRPr="00780DE5">
        <w:t>effettuazione di manovre invasive, si raccomanda l</w:t>
      </w:r>
      <w:r w:rsidR="00E53461">
        <w:t>’</w:t>
      </w:r>
      <w:r w:rsidRPr="00780DE5">
        <w:t>esecuzione delle stesse da parte di specific</w:t>
      </w:r>
      <w:r>
        <w:t xml:space="preserve">he squadre </w:t>
      </w:r>
      <w:r w:rsidRPr="00780DE5">
        <w:t>adeguatamente addestrat</w:t>
      </w:r>
      <w:r>
        <w:t>e</w:t>
      </w:r>
      <w:r w:rsidRPr="00780DE5">
        <w:t>.</w:t>
      </w:r>
    </w:p>
    <w:p w14:paraId="4AB613B7" w14:textId="64557193" w:rsidR="009312B2" w:rsidRPr="00780DE5" w:rsidRDefault="009312B2" w:rsidP="00E53461">
      <w:pPr>
        <w:pStyle w:val="corpodeltesto"/>
      </w:pPr>
      <w:r w:rsidRPr="00780DE5">
        <w:t xml:space="preserve">Si suggerisce anche, ove possibile, di effettuare, tramite le schede di </w:t>
      </w:r>
      <w:r w:rsidRPr="005F1F46">
        <w:rPr>
          <w:i/>
          <w:iCs/>
        </w:rPr>
        <w:t>incident reporting</w:t>
      </w:r>
      <w:r w:rsidRPr="00780DE5">
        <w:t xml:space="preserve"> adottate dalle organizzazioni sanitarie, l</w:t>
      </w:r>
      <w:r w:rsidR="00E53461">
        <w:t>’</w:t>
      </w:r>
      <w:r w:rsidRPr="00780DE5">
        <w:t xml:space="preserve">eventuale segnalazione di </w:t>
      </w:r>
      <w:r>
        <w:t xml:space="preserve">eventi </w:t>
      </w:r>
      <w:r w:rsidRPr="00780DE5">
        <w:t>correlati alla sicurezza dei pazienti (es. difformità rispetto alle appropriate indicazioni delle istituzioni ministeriali/regionali e alle relative procedure aziendali), al fine di promuovere azioni correttive e di miglioramento.</w:t>
      </w:r>
    </w:p>
    <w:p w14:paraId="0D65DDD5" w14:textId="77777777" w:rsidR="00E53461" w:rsidRDefault="00E53461">
      <w:pPr>
        <w:rPr>
          <w:rFonts w:ascii="Arial Narrow" w:eastAsiaTheme="majorEastAsia" w:hAnsi="Arial Narrow" w:cstheme="majorBidi"/>
          <w:b/>
          <w:bCs/>
          <w:color w:val="A50021"/>
          <w:sz w:val="32"/>
          <w:szCs w:val="32"/>
        </w:rPr>
      </w:pPr>
      <w:bookmarkStart w:id="45" w:name="_Toc44677665"/>
      <w:bookmarkStart w:id="46" w:name="_Toc43222385"/>
      <w:r>
        <w:br w:type="page"/>
      </w:r>
    </w:p>
    <w:p w14:paraId="461F333D" w14:textId="0697ECD8" w:rsidR="009312B2" w:rsidRPr="00E05E2C" w:rsidRDefault="009312B2" w:rsidP="00E53461">
      <w:pPr>
        <w:pStyle w:val="Titolo1"/>
      </w:pPr>
      <w:bookmarkStart w:id="47" w:name="_Toc46730946"/>
      <w:r>
        <w:lastRenderedPageBreak/>
        <w:t>S</w:t>
      </w:r>
      <w:r w:rsidRPr="00E05E2C">
        <w:t>ostegno sociale dei soggetti in isolamento domicili</w:t>
      </w:r>
      <w:r>
        <w:t>are/</w:t>
      </w:r>
      <w:r w:rsidRPr="00E05E2C">
        <w:t>quarantena</w:t>
      </w:r>
      <w:bookmarkEnd w:id="45"/>
      <w:bookmarkEnd w:id="47"/>
      <w:r>
        <w:t xml:space="preserve"> </w:t>
      </w:r>
      <w:bookmarkEnd w:id="46"/>
    </w:p>
    <w:p w14:paraId="35FD8A3F" w14:textId="77777777" w:rsidR="009312B2" w:rsidRPr="00E05E2C" w:rsidRDefault="009312B2" w:rsidP="00E53461">
      <w:pPr>
        <w:pStyle w:val="corpodeltesto"/>
      </w:pPr>
      <w:r>
        <w:t xml:space="preserve">Isolamento domiciliare e </w:t>
      </w:r>
      <w:r w:rsidRPr="00E05E2C">
        <w:t>quarantena</w:t>
      </w:r>
      <w:r>
        <w:t xml:space="preserve"> necessitano di misure di </w:t>
      </w:r>
      <w:r w:rsidRPr="00E05E2C">
        <w:t xml:space="preserve">sostegno sociale per il </w:t>
      </w:r>
      <w:r>
        <w:t xml:space="preserve">loro </w:t>
      </w:r>
      <w:r w:rsidRPr="00E05E2C">
        <w:t>corretto svolgimento</w:t>
      </w:r>
      <w:r>
        <w:t xml:space="preserve">, </w:t>
      </w:r>
      <w:r w:rsidRPr="00E05E2C">
        <w:t>attraverso la collaborazione</w:t>
      </w:r>
      <w:r>
        <w:t xml:space="preserve"> dei </w:t>
      </w:r>
      <w:r w:rsidRPr="00E94F1A">
        <w:t>servizi di sanità pubblica territorialmente competenti</w:t>
      </w:r>
      <w:r w:rsidRPr="00E05E2C">
        <w:t xml:space="preserve">, </w:t>
      </w:r>
      <w:r>
        <w:t>i s</w:t>
      </w:r>
      <w:r w:rsidRPr="00E05E2C">
        <w:t xml:space="preserve">ervizi </w:t>
      </w:r>
      <w:r>
        <w:t>s</w:t>
      </w:r>
      <w:r w:rsidRPr="00E05E2C">
        <w:t xml:space="preserve">ociali delle </w:t>
      </w:r>
      <w:r>
        <w:t>a</w:t>
      </w:r>
      <w:r w:rsidRPr="00E05E2C">
        <w:t xml:space="preserve">mministrazioni </w:t>
      </w:r>
      <w:r>
        <w:t>c</w:t>
      </w:r>
      <w:r w:rsidRPr="00E05E2C">
        <w:t xml:space="preserve">omunali, </w:t>
      </w:r>
      <w:r>
        <w:t>le a</w:t>
      </w:r>
      <w:r w:rsidRPr="00E05E2C">
        <w:t xml:space="preserve">ssociazioni di </w:t>
      </w:r>
      <w:r>
        <w:t>v</w:t>
      </w:r>
      <w:r w:rsidRPr="00E05E2C">
        <w:t>olontariato del territorio.</w:t>
      </w:r>
    </w:p>
    <w:p w14:paraId="5AAD599E" w14:textId="77777777" w:rsidR="009312B2" w:rsidRPr="00E05E2C" w:rsidRDefault="009312B2" w:rsidP="00E53461">
      <w:pPr>
        <w:pStyle w:val="corpodeltesto"/>
      </w:pPr>
      <w:r w:rsidRPr="00E05E2C">
        <w:t>Di seguito le funzioni che devono essere garanti</w:t>
      </w:r>
      <w:r>
        <w:t>t</w:t>
      </w:r>
      <w:r w:rsidRPr="00E05E2C">
        <w:t>e:</w:t>
      </w:r>
    </w:p>
    <w:p w14:paraId="4753EE38" w14:textId="207598C9" w:rsidR="009312B2" w:rsidRPr="00C21E13" w:rsidRDefault="009312B2" w:rsidP="00D848E3">
      <w:pPr>
        <w:pStyle w:val="corpodeltesto"/>
        <w:numPr>
          <w:ilvl w:val="0"/>
          <w:numId w:val="12"/>
        </w:numPr>
        <w:ind w:left="567" w:hanging="283"/>
      </w:pPr>
      <w:r w:rsidRPr="00C21E13">
        <w:t>Verifica delle condizioni abitative e consegna dei DPI</w:t>
      </w:r>
      <w:r w:rsidR="00D848E3">
        <w:t>.</w:t>
      </w:r>
    </w:p>
    <w:p w14:paraId="79E6C2CA" w14:textId="5A73253E" w:rsidR="009312B2" w:rsidRPr="00C21E13" w:rsidRDefault="009312B2" w:rsidP="00D848E3">
      <w:pPr>
        <w:pStyle w:val="corpodeltesto"/>
        <w:numPr>
          <w:ilvl w:val="0"/>
          <w:numId w:val="12"/>
        </w:numPr>
        <w:ind w:left="567" w:hanging="283"/>
      </w:pPr>
      <w:r w:rsidRPr="00C21E13">
        <w:t>Verifica che il paziente rispetti le disposizioni di isolamento</w:t>
      </w:r>
      <w:r>
        <w:t>/quarantena</w:t>
      </w:r>
      <w:r w:rsidR="00D848E3">
        <w:t>.</w:t>
      </w:r>
    </w:p>
    <w:p w14:paraId="24CBC788" w14:textId="0E68ADA4" w:rsidR="009312B2" w:rsidRPr="00905EC6" w:rsidRDefault="009312B2" w:rsidP="00D848E3">
      <w:pPr>
        <w:pStyle w:val="corpodeltesto"/>
        <w:numPr>
          <w:ilvl w:val="0"/>
          <w:numId w:val="12"/>
        </w:numPr>
        <w:ind w:left="567" w:hanging="283"/>
      </w:pPr>
      <w:r>
        <w:t>N</w:t>
      </w:r>
      <w:r w:rsidRPr="00905EC6">
        <w:t>umero dedicato del servizio di sanità pubblica territorialmente competente</w:t>
      </w:r>
      <w:r w:rsidR="00D848E3">
        <w:t>.</w:t>
      </w:r>
    </w:p>
    <w:p w14:paraId="38B26188" w14:textId="49965A3C" w:rsidR="009312B2" w:rsidRDefault="009312B2" w:rsidP="00D848E3">
      <w:pPr>
        <w:pStyle w:val="corpodeltesto"/>
        <w:numPr>
          <w:ilvl w:val="0"/>
          <w:numId w:val="12"/>
        </w:numPr>
        <w:ind w:left="567" w:hanging="283"/>
      </w:pPr>
      <w:r>
        <w:t>C</w:t>
      </w:r>
      <w:r w:rsidRPr="00905EC6">
        <w:t xml:space="preserve">ollegamento con </w:t>
      </w:r>
      <w:r w:rsidR="00066E04">
        <w:t>l’</w:t>
      </w:r>
      <w:r w:rsidRPr="00905EC6">
        <w:t>MMG</w:t>
      </w:r>
      <w:r>
        <w:t>/PLS</w:t>
      </w:r>
      <w:r w:rsidR="00D848E3">
        <w:t>.</w:t>
      </w:r>
    </w:p>
    <w:p w14:paraId="2E546FEE" w14:textId="2EB88078" w:rsidR="009312B2" w:rsidRDefault="009312B2" w:rsidP="00D848E3">
      <w:pPr>
        <w:pStyle w:val="corpodeltesto"/>
        <w:numPr>
          <w:ilvl w:val="0"/>
          <w:numId w:val="12"/>
        </w:numPr>
        <w:ind w:left="567" w:hanging="283"/>
      </w:pPr>
      <w:r w:rsidRPr="00DB0C4E">
        <w:t xml:space="preserve">Supporto per le necessità della vita quotidiana per le persone sole e prive di </w:t>
      </w:r>
      <w:r w:rsidRPr="00804231">
        <w:rPr>
          <w:i/>
        </w:rPr>
        <w:t>caregiver</w:t>
      </w:r>
      <w:r w:rsidRPr="00DB0C4E">
        <w:t xml:space="preserve"> (sostegno della rete familiare e di vicinato)</w:t>
      </w:r>
      <w:r w:rsidR="00D848E3">
        <w:t>.</w:t>
      </w:r>
    </w:p>
    <w:p w14:paraId="7856C8E9" w14:textId="77777777" w:rsidR="009312B2" w:rsidRPr="00D6152A" w:rsidRDefault="009312B2" w:rsidP="00D848E3">
      <w:pPr>
        <w:pStyle w:val="corpodeltesto"/>
        <w:numPr>
          <w:ilvl w:val="0"/>
          <w:numId w:val="12"/>
        </w:numPr>
        <w:ind w:left="567" w:hanging="283"/>
      </w:pPr>
      <w:r w:rsidRPr="002F4C5A">
        <w:t>Punto di riferimento chiaro per il bisogno sociale in grado di attivare le risposte incluso il supporto psicologico alla popolazione</w:t>
      </w:r>
      <w:r>
        <w:t>.</w:t>
      </w:r>
      <w:r w:rsidRPr="002F4C5A">
        <w:t xml:space="preserve"> </w:t>
      </w:r>
      <w:r w:rsidRPr="00D6152A">
        <w:br w:type="page"/>
      </w:r>
    </w:p>
    <w:p w14:paraId="34668F7A" w14:textId="77777777" w:rsidR="009312B2" w:rsidRDefault="009312B2" w:rsidP="009312B2">
      <w:pPr>
        <w:pStyle w:val="Titolo1"/>
        <w:jc w:val="both"/>
      </w:pPr>
      <w:bookmarkStart w:id="48" w:name="_Toc43222386"/>
      <w:bookmarkStart w:id="49" w:name="_Toc44677666"/>
      <w:bookmarkStart w:id="50" w:name="_Toc46730947"/>
      <w:r w:rsidRPr="00B94C1B">
        <w:lastRenderedPageBreak/>
        <w:t>Glossario</w:t>
      </w:r>
      <w:bookmarkEnd w:id="48"/>
      <w:bookmarkEnd w:id="49"/>
      <w:bookmarkEnd w:id="50"/>
      <w:r>
        <w:t xml:space="preserve"> </w:t>
      </w:r>
    </w:p>
    <w:p w14:paraId="5D9B0679" w14:textId="43CCE1C4" w:rsidR="009312B2" w:rsidRDefault="009312B2" w:rsidP="009312B2">
      <w:pPr>
        <w:pStyle w:val="Titolo3"/>
        <w:jc w:val="both"/>
      </w:pPr>
      <w:bookmarkStart w:id="51" w:name="_Toc43222387"/>
      <w:bookmarkStart w:id="52" w:name="_Toc44677667"/>
      <w:bookmarkStart w:id="53" w:name="_Toc46730948"/>
      <w:r>
        <w:t xml:space="preserve">Contatto </w:t>
      </w:r>
      <w:r w:rsidR="00D848E3">
        <w:t>s</w:t>
      </w:r>
      <w:r>
        <w:t>tretto</w:t>
      </w:r>
      <w:bookmarkEnd w:id="51"/>
      <w:bookmarkEnd w:id="52"/>
      <w:bookmarkEnd w:id="53"/>
    </w:p>
    <w:p w14:paraId="1F5430EB" w14:textId="698383EF" w:rsidR="009312B2" w:rsidRPr="009765E0" w:rsidRDefault="009312B2" w:rsidP="00D848E3">
      <w:pPr>
        <w:pStyle w:val="corpodeltesto"/>
        <w:ind w:left="284" w:firstLine="0"/>
      </w:pPr>
      <w:r w:rsidRPr="00E50C0A">
        <w:t>Un contatto di un caso COVID-19 è qualsiasi persona esposta ad un caso probabile o confermato COVID-19 in un lasso di tempo che va da 48 ore prima dell</w:t>
      </w:r>
      <w:r w:rsidR="00E53461">
        <w:t>’</w:t>
      </w:r>
      <w:r w:rsidRPr="00E50C0A">
        <w:t>insorgenza dei sintomi fino a 14 giorni dopo o fino al momento della diagnosi e dell</w:t>
      </w:r>
      <w:r w:rsidR="00E53461">
        <w:t>’</w:t>
      </w:r>
      <w:r w:rsidRPr="00E50C0A">
        <w:t xml:space="preserve">isolamento del caso. </w:t>
      </w:r>
      <w:r w:rsidRPr="009765E0">
        <w:t xml:space="preserve">Il contatto stretto di un caso possibile o confermato è definito </w:t>
      </w:r>
      <w:r w:rsidR="00D848E3">
        <w:t>CM</w:t>
      </w:r>
      <w:r w:rsidRPr="00D6152A">
        <w:t xml:space="preserve"> 18584-29/05/2020</w:t>
      </w:r>
      <w:r w:rsidRPr="009765E0">
        <w:t xml:space="preserve">) come: </w:t>
      </w:r>
    </w:p>
    <w:p w14:paraId="7BE55C7E" w14:textId="77777777" w:rsidR="009312B2" w:rsidRPr="00E50C0A" w:rsidRDefault="009312B2" w:rsidP="00D848E3">
      <w:pPr>
        <w:pStyle w:val="corpodeltesto"/>
        <w:numPr>
          <w:ilvl w:val="0"/>
          <w:numId w:val="17"/>
        </w:numPr>
        <w:ind w:left="709" w:hanging="283"/>
      </w:pPr>
      <w:r w:rsidRPr="00E50C0A">
        <w:t>una persona che vive nella stessa casa di un caso COVID-19;</w:t>
      </w:r>
    </w:p>
    <w:p w14:paraId="291A45A9" w14:textId="40999F9C" w:rsidR="009312B2" w:rsidRPr="00E50C0A" w:rsidRDefault="009312B2" w:rsidP="00D848E3">
      <w:pPr>
        <w:pStyle w:val="corpodeltesto"/>
        <w:numPr>
          <w:ilvl w:val="0"/>
          <w:numId w:val="17"/>
        </w:numPr>
        <w:ind w:left="709" w:hanging="283"/>
      </w:pPr>
      <w:r w:rsidRPr="00E50C0A">
        <w:t>una persona che ha avuto un contatto fisico diretto con un caso COVID-19 (</w:t>
      </w:r>
      <w:r w:rsidR="00D848E3">
        <w:t>es.</w:t>
      </w:r>
      <w:r w:rsidRPr="00E50C0A">
        <w:t xml:space="preserve"> la stretta di mano);</w:t>
      </w:r>
    </w:p>
    <w:p w14:paraId="6FEF2FD8" w14:textId="41EB75B5" w:rsidR="009312B2" w:rsidRPr="00E50C0A" w:rsidRDefault="009312B2" w:rsidP="00D848E3">
      <w:pPr>
        <w:pStyle w:val="corpodeltesto"/>
        <w:numPr>
          <w:ilvl w:val="0"/>
          <w:numId w:val="17"/>
        </w:numPr>
        <w:ind w:left="709" w:hanging="283"/>
      </w:pPr>
      <w:r w:rsidRPr="00E50C0A">
        <w:t>una persona che ha avuto un contatto diretto non protetto con le secrezioni di un caso COVID-19 (</w:t>
      </w:r>
      <w:r w:rsidR="001B713D">
        <w:t>es.</w:t>
      </w:r>
      <w:r w:rsidRPr="00E50C0A">
        <w:t xml:space="preserve"> toccare a mani nude fazzoletti di carta usati);</w:t>
      </w:r>
    </w:p>
    <w:p w14:paraId="460B6E4D" w14:textId="77777777" w:rsidR="009312B2" w:rsidRPr="00E50C0A" w:rsidRDefault="009312B2" w:rsidP="00D848E3">
      <w:pPr>
        <w:pStyle w:val="corpodeltesto"/>
        <w:numPr>
          <w:ilvl w:val="0"/>
          <w:numId w:val="17"/>
        </w:numPr>
        <w:ind w:left="709" w:hanging="283"/>
      </w:pPr>
      <w:r w:rsidRPr="00E50C0A">
        <w:t>una persona che ha avuto un contatto diretto (faccia a faccia) con un caso COVID-19, a distanza minore di 2 metri e di almeno 15 minuti;</w:t>
      </w:r>
    </w:p>
    <w:p w14:paraId="3F934B20" w14:textId="76D5F8A5" w:rsidR="009312B2" w:rsidRPr="00E50C0A" w:rsidRDefault="009312B2" w:rsidP="00D848E3">
      <w:pPr>
        <w:pStyle w:val="corpodeltesto"/>
        <w:numPr>
          <w:ilvl w:val="0"/>
          <w:numId w:val="17"/>
        </w:numPr>
        <w:ind w:left="709" w:hanging="283"/>
      </w:pPr>
      <w:r w:rsidRPr="00E50C0A">
        <w:t>una persona che si è trovata in un ambiente chiuso (ad esempio aula, sala riunioni, sala d</w:t>
      </w:r>
      <w:r w:rsidR="00E53461">
        <w:t>’</w:t>
      </w:r>
      <w:r w:rsidRPr="00E50C0A">
        <w:t>attesa dell</w:t>
      </w:r>
      <w:r w:rsidR="00E53461">
        <w:t>’</w:t>
      </w:r>
      <w:r w:rsidRPr="00E50C0A">
        <w:t>ospedale) con un caso COVID-19 in assenza di DPI idonei;</w:t>
      </w:r>
    </w:p>
    <w:p w14:paraId="10B5EB96" w14:textId="3D183BA4" w:rsidR="009312B2" w:rsidRPr="00E50C0A" w:rsidRDefault="009312B2" w:rsidP="00D848E3">
      <w:pPr>
        <w:pStyle w:val="corpodeltesto"/>
        <w:numPr>
          <w:ilvl w:val="0"/>
          <w:numId w:val="17"/>
        </w:numPr>
        <w:ind w:left="709" w:hanging="283"/>
      </w:pPr>
      <w:r w:rsidRPr="00E50C0A">
        <w:t>un operatore sanitario o altra persona che fornisce assistenza diretta ad un caso COVID-19 oppure personale di laboratorio addetto alla manipolazione di campioni di un caso COVID-19 senza l</w:t>
      </w:r>
      <w:r w:rsidR="00E53461">
        <w:t>’</w:t>
      </w:r>
      <w:r w:rsidRPr="00E50C0A">
        <w:t>impiego dei DPI raccomandati o mediante l</w:t>
      </w:r>
      <w:r w:rsidR="00E53461">
        <w:t>’</w:t>
      </w:r>
      <w:r w:rsidRPr="00E50C0A">
        <w:t>utilizzo di DPI non idonei;</w:t>
      </w:r>
    </w:p>
    <w:p w14:paraId="2E1B8E9E" w14:textId="6864506D" w:rsidR="009312B2" w:rsidRPr="00E50C0A" w:rsidRDefault="009312B2" w:rsidP="00D848E3">
      <w:pPr>
        <w:pStyle w:val="corpodeltesto"/>
        <w:numPr>
          <w:ilvl w:val="0"/>
          <w:numId w:val="17"/>
        </w:numPr>
        <w:ind w:left="709" w:hanging="283"/>
      </w:pPr>
      <w:r w:rsidRPr="00E50C0A">
        <w:t>una persona che ha viaggiato seduta in treno, aereo o qualsiasi altro mezzo di trasporto entro due posti in qualsiasi direzione rispetto a un caso COVID-19; sono contatti stretti anche i compagni di viaggio e il personale addetto alla sezione dell</w:t>
      </w:r>
      <w:r w:rsidR="00E53461">
        <w:t>’</w:t>
      </w:r>
      <w:r w:rsidRPr="00E50C0A">
        <w:t xml:space="preserve">aereo/treno dove il caso indice era seduto. </w:t>
      </w:r>
    </w:p>
    <w:p w14:paraId="723B14EB" w14:textId="0313B45E" w:rsidR="009312B2" w:rsidRPr="00E50C0A" w:rsidRDefault="009312B2" w:rsidP="00D848E3">
      <w:pPr>
        <w:pStyle w:val="corpodeltesto"/>
        <w:ind w:left="284" w:firstLine="0"/>
      </w:pPr>
      <w:r w:rsidRPr="00E50C0A">
        <w:t>Gli operatori sanitari, sulla base di valutazioni individuali del rischio, possono ritenere che alcune persone, a prescindere dalla durata e dal setting in cui è avvenuto il contatto, abbiano avuto un</w:t>
      </w:r>
      <w:r w:rsidR="00E53461">
        <w:t>’</w:t>
      </w:r>
      <w:r w:rsidRPr="00E50C0A">
        <w:t>esposizione ad alto rischio.</w:t>
      </w:r>
    </w:p>
    <w:p w14:paraId="5F9E6D30" w14:textId="77777777" w:rsidR="009312B2" w:rsidRDefault="009312B2" w:rsidP="009312B2">
      <w:pPr>
        <w:jc w:val="both"/>
      </w:pPr>
    </w:p>
    <w:p w14:paraId="5BCFA0FA" w14:textId="4EA89DA8" w:rsidR="009312B2" w:rsidRPr="009765E0" w:rsidRDefault="009312B2" w:rsidP="009312B2">
      <w:pPr>
        <w:pStyle w:val="Titolo3"/>
        <w:jc w:val="both"/>
      </w:pPr>
      <w:bookmarkStart w:id="54" w:name="_Toc43222388"/>
      <w:bookmarkStart w:id="55" w:name="_Toc44677668"/>
      <w:bookmarkStart w:id="56" w:name="_Toc46730949"/>
      <w:r w:rsidRPr="009765E0">
        <w:rPr>
          <w:rStyle w:val="Titolo3Carattere"/>
          <w:b/>
          <w:bCs/>
        </w:rPr>
        <w:t xml:space="preserve">Paziente </w:t>
      </w:r>
      <w:r w:rsidR="00D848E3">
        <w:rPr>
          <w:rStyle w:val="Titolo3Carattere"/>
          <w:b/>
          <w:bCs/>
        </w:rPr>
        <w:t>g</w:t>
      </w:r>
      <w:r w:rsidRPr="009765E0">
        <w:rPr>
          <w:rStyle w:val="Titolo3Carattere"/>
          <w:b/>
          <w:bCs/>
        </w:rPr>
        <w:t>uarito</w:t>
      </w:r>
      <w:bookmarkEnd w:id="54"/>
      <w:bookmarkEnd w:id="55"/>
      <w:bookmarkEnd w:id="56"/>
      <w:r w:rsidRPr="009765E0">
        <w:t xml:space="preserve"> </w:t>
      </w:r>
    </w:p>
    <w:p w14:paraId="475F8F28" w14:textId="31626C5D" w:rsidR="009312B2" w:rsidRPr="009765E0" w:rsidRDefault="009312B2" w:rsidP="00D848E3">
      <w:pPr>
        <w:pStyle w:val="corpodeltesto"/>
        <w:ind w:left="284" w:firstLine="0"/>
      </w:pPr>
      <w:r w:rsidRPr="009765E0">
        <w:t>Si definisce (C</w:t>
      </w:r>
      <w:r w:rsidR="00D848E3">
        <w:t>M</w:t>
      </w:r>
      <w:r w:rsidRPr="009765E0">
        <w:t xml:space="preserve"> 6607-29/02/2020) clinicamente guarito da COVID-19</w:t>
      </w:r>
      <w:r w:rsidR="004570B1">
        <w:rPr>
          <w:rStyle w:val="Rimandonotaapidipagina"/>
        </w:rPr>
        <w:footnoteReference w:id="13"/>
      </w:r>
      <w:r w:rsidRPr="009765E0">
        <w:t xml:space="preserve"> un paziente che, dopo aver presentato manifestazioni cliniche associate all</w:t>
      </w:r>
      <w:r w:rsidR="00E53461">
        <w:t>’</w:t>
      </w:r>
      <w:r w:rsidRPr="009765E0">
        <w:t>infezione virologicamente documentata da SARS-CoV-2, diventa asintomatico per risoluzione della sintomatologia clinica presentata. Il soggetto clinicamente guarito può risultare ancora positivo al test per la ricerca di SARS-CoV-2. Il paziente guarito è colui il quale risolve i sintomi dell</w:t>
      </w:r>
      <w:r w:rsidR="00E53461">
        <w:t>’</w:t>
      </w:r>
      <w:r w:rsidRPr="009765E0">
        <w:t>infezione da COVID-19 e che risulta negativo in due test consecutivi, effettuati a distanza di 24 ore uno dall</w:t>
      </w:r>
      <w:r w:rsidR="00E53461">
        <w:t>’</w:t>
      </w:r>
      <w:r w:rsidRPr="009765E0">
        <w:t>altro, per la ricerca di SARS-CoV-2.</w:t>
      </w:r>
    </w:p>
    <w:p w14:paraId="74D3BE63" w14:textId="5998612F" w:rsidR="00D848E3" w:rsidRDefault="00D848E3">
      <w:pPr>
        <w:rPr>
          <w:rFonts w:ascii="Arial Narrow" w:hAnsi="Arial Narrow"/>
        </w:rPr>
      </w:pPr>
      <w:r>
        <w:br w:type="page"/>
      </w:r>
    </w:p>
    <w:p w14:paraId="06CC4D81" w14:textId="77777777" w:rsidR="002646CA" w:rsidRPr="000A405C" w:rsidRDefault="002646CA" w:rsidP="002646CA">
      <w:pPr>
        <w:pStyle w:val="Titolo1"/>
      </w:pPr>
      <w:bookmarkStart w:id="57" w:name="_Toc41386822"/>
      <w:bookmarkStart w:id="58" w:name="_Toc41393850"/>
      <w:bookmarkStart w:id="59" w:name="_Toc41395612"/>
      <w:bookmarkStart w:id="60" w:name="_Toc42252369"/>
      <w:bookmarkStart w:id="61" w:name="_Toc42512572"/>
      <w:bookmarkStart w:id="62" w:name="_Toc42699087"/>
      <w:bookmarkStart w:id="63" w:name="_Toc42783861"/>
      <w:bookmarkStart w:id="64" w:name="_Toc43118168"/>
      <w:bookmarkStart w:id="65" w:name="_Toc43128098"/>
      <w:bookmarkStart w:id="66" w:name="_Toc43968960"/>
      <w:bookmarkStart w:id="67" w:name="_Toc45358374"/>
      <w:bookmarkStart w:id="68" w:name="_Toc46730950"/>
      <w:r w:rsidRPr="000A405C">
        <w:lastRenderedPageBreak/>
        <w:t>Rapporti ISS COVID-19</w:t>
      </w:r>
      <w:bookmarkEnd w:id="57"/>
      <w:bookmarkEnd w:id="58"/>
      <w:bookmarkEnd w:id="59"/>
      <w:bookmarkEnd w:id="60"/>
      <w:bookmarkEnd w:id="61"/>
      <w:bookmarkEnd w:id="62"/>
      <w:bookmarkEnd w:id="63"/>
      <w:bookmarkEnd w:id="64"/>
      <w:bookmarkEnd w:id="65"/>
      <w:bookmarkEnd w:id="66"/>
      <w:bookmarkEnd w:id="67"/>
      <w:bookmarkEnd w:id="68"/>
      <w:r w:rsidRPr="000A405C">
        <w:t xml:space="preserve"> </w:t>
      </w:r>
    </w:p>
    <w:p w14:paraId="66C5F439" w14:textId="77777777" w:rsidR="002646CA" w:rsidRPr="00C471FC" w:rsidRDefault="002646CA" w:rsidP="002646CA">
      <w:pPr>
        <w:spacing w:after="240"/>
        <w:rPr>
          <w:rStyle w:val="Collegamentoipertestuale"/>
          <w:rFonts w:ascii="Arial Narrow" w:hAnsi="Arial Narrow"/>
          <w:color w:val="A50021"/>
          <w:sz w:val="19"/>
          <w:szCs w:val="19"/>
        </w:rPr>
      </w:pPr>
      <w:r w:rsidRPr="00C471FC">
        <w:rPr>
          <w:rFonts w:ascii="Arial Narrow" w:hAnsi="Arial Narrow"/>
          <w:sz w:val="19"/>
          <w:szCs w:val="19"/>
        </w:rPr>
        <w:t>Accessibili da</w:t>
      </w:r>
      <w:r w:rsidRPr="003E1838">
        <w:rPr>
          <w:rFonts w:ascii="Arial Narrow" w:hAnsi="Arial Narrow"/>
          <w:sz w:val="19"/>
          <w:szCs w:val="19"/>
        </w:rPr>
        <w:t xml:space="preserve"> </w:t>
      </w:r>
      <w:hyperlink r:id="rId23" w:history="1">
        <w:r w:rsidRPr="003E1838">
          <w:rPr>
            <w:rStyle w:val="Collegamentoipertestuale"/>
            <w:rFonts w:ascii="Arial Narrow" w:hAnsi="Arial Narrow"/>
            <w:b/>
            <w:bCs/>
            <w:color w:val="A50021"/>
            <w:sz w:val="19"/>
            <w:szCs w:val="19"/>
            <w:u w:val="none"/>
          </w:rPr>
          <w:t>https://www.iss.it/rapporti-covid-19</w:t>
        </w:r>
      </w:hyperlink>
    </w:p>
    <w:p w14:paraId="53372EE9" w14:textId="11E62826" w:rsidR="002646CA" w:rsidRPr="00C471FC" w:rsidRDefault="002646CA" w:rsidP="002646CA">
      <w:pPr>
        <w:pStyle w:val="Nessunaspaziatura"/>
        <w:numPr>
          <w:ilvl w:val="0"/>
          <w:numId w:val="18"/>
        </w:numPr>
        <w:spacing w:after="160"/>
        <w:ind w:left="426" w:hanging="142"/>
        <w:jc w:val="both"/>
        <w:rPr>
          <w:rFonts w:ascii="Arial Narrow" w:hAnsi="Arial Narrow" w:cs="Arial"/>
          <w:sz w:val="20"/>
          <w:szCs w:val="20"/>
        </w:rPr>
      </w:pPr>
      <w:r w:rsidRPr="00C471FC">
        <w:rPr>
          <w:rFonts w:ascii="Arial Narrow" w:hAnsi="Arial Narrow" w:cs="Arial"/>
          <w:sz w:val="20"/>
          <w:szCs w:val="20"/>
        </w:rPr>
        <w:t>Gruppo di lavoro ISS Prevenzione e controllo delle Infezioni.</w:t>
      </w:r>
      <w:r>
        <w:rPr>
          <w:rFonts w:ascii="Arial Narrow" w:hAnsi="Arial Narrow" w:cs="Arial"/>
          <w:sz w:val="20"/>
          <w:szCs w:val="20"/>
        </w:rPr>
        <w:t xml:space="preserve"> </w:t>
      </w:r>
      <w:r w:rsidRPr="00C471FC">
        <w:rPr>
          <w:rFonts w:ascii="Arial Narrow" w:hAnsi="Arial Narrow" w:cs="Arial"/>
          <w:i/>
          <w:sz w:val="20"/>
          <w:szCs w:val="20"/>
        </w:rPr>
        <w:t>Indicazioni ad interim per l</w:t>
      </w:r>
      <w:r>
        <w:rPr>
          <w:rFonts w:ascii="Arial Narrow" w:hAnsi="Arial Narrow" w:cs="Arial"/>
          <w:i/>
          <w:sz w:val="20"/>
          <w:szCs w:val="20"/>
        </w:rPr>
        <w:t>’</w:t>
      </w:r>
      <w:r w:rsidRPr="00C471FC">
        <w:rPr>
          <w:rFonts w:ascii="Arial Narrow" w:hAnsi="Arial Narrow" w:cs="Arial"/>
          <w:i/>
          <w:sz w:val="20"/>
          <w:szCs w:val="20"/>
        </w:rPr>
        <w:t>effettuazione dell</w:t>
      </w:r>
      <w:r>
        <w:rPr>
          <w:rFonts w:ascii="Arial Narrow" w:hAnsi="Arial Narrow" w:cs="Arial"/>
          <w:i/>
          <w:sz w:val="20"/>
          <w:szCs w:val="20"/>
        </w:rPr>
        <w:t>’</w:t>
      </w:r>
      <w:r w:rsidRPr="00C471FC">
        <w:rPr>
          <w:rFonts w:ascii="Arial Narrow" w:hAnsi="Arial Narrow" w:cs="Arial"/>
          <w:i/>
          <w:sz w:val="20"/>
          <w:szCs w:val="20"/>
        </w:rPr>
        <w:t>isolamento e della assistenza sanitaria domiciliare nell</w:t>
      </w:r>
      <w:r>
        <w:rPr>
          <w:rFonts w:ascii="Arial Narrow" w:hAnsi="Arial Narrow" w:cs="Arial"/>
          <w:i/>
          <w:sz w:val="20"/>
          <w:szCs w:val="20"/>
        </w:rPr>
        <w:t>’</w:t>
      </w:r>
      <w:r w:rsidRPr="00C471FC">
        <w:rPr>
          <w:rFonts w:ascii="Arial Narrow" w:hAnsi="Arial Narrow" w:cs="Arial"/>
          <w:i/>
          <w:sz w:val="20"/>
          <w:szCs w:val="20"/>
        </w:rPr>
        <w:t xml:space="preserve">attuale contesto COVID-19. </w:t>
      </w:r>
      <w:r w:rsidRPr="00C471FC">
        <w:rPr>
          <w:rFonts w:ascii="Arial Narrow" w:hAnsi="Arial Narrow" w:cs="Arial"/>
          <w:sz w:val="20"/>
          <w:szCs w:val="20"/>
        </w:rPr>
        <w:t>Versione del 7</w:t>
      </w:r>
      <w:r>
        <w:rPr>
          <w:rFonts w:ascii="Arial Narrow" w:hAnsi="Arial Narrow" w:cs="Arial"/>
          <w:sz w:val="20"/>
          <w:szCs w:val="20"/>
        </w:rPr>
        <w:t xml:space="preserve"> luglio</w:t>
      </w:r>
      <w:r w:rsidRPr="00C471FC">
        <w:rPr>
          <w:rFonts w:ascii="Arial Narrow" w:hAnsi="Arial Narrow" w:cs="Arial"/>
          <w:sz w:val="20"/>
          <w:szCs w:val="20"/>
        </w:rPr>
        <w:t xml:space="preserve"> 2020.</w:t>
      </w:r>
      <w:r>
        <w:rPr>
          <w:rFonts w:ascii="Arial Narrow" w:hAnsi="Arial Narrow" w:cs="Arial"/>
          <w:sz w:val="20"/>
          <w:szCs w:val="20"/>
        </w:rPr>
        <w:t xml:space="preserve"> </w:t>
      </w:r>
      <w:r w:rsidRPr="00C471FC">
        <w:rPr>
          <w:rFonts w:ascii="Arial Narrow" w:hAnsi="Arial Narrow" w:cs="Arial"/>
          <w:sz w:val="20"/>
          <w:szCs w:val="20"/>
        </w:rPr>
        <w:t>Roma: Istituto Superiore di Sanità; 2020 (Rapporto ISS COVID-19, n. 1/2020</w:t>
      </w:r>
      <w:r>
        <w:rPr>
          <w:rFonts w:ascii="Arial Narrow" w:hAnsi="Arial Narrow" w:cs="Arial"/>
          <w:sz w:val="20"/>
          <w:szCs w:val="20"/>
        </w:rPr>
        <w:t xml:space="preserve"> Rev.</w:t>
      </w:r>
      <w:r w:rsidRPr="00C471FC">
        <w:rPr>
          <w:rFonts w:ascii="Arial Narrow" w:hAnsi="Arial Narrow" w:cs="Arial"/>
          <w:sz w:val="20"/>
          <w:szCs w:val="20"/>
        </w:rPr>
        <w:t>)</w:t>
      </w:r>
    </w:p>
    <w:p w14:paraId="070F7252" w14:textId="77777777" w:rsidR="002646CA" w:rsidRPr="00C471FC" w:rsidRDefault="002646CA" w:rsidP="002646CA">
      <w:pPr>
        <w:pStyle w:val="Nessunaspaziatura"/>
        <w:numPr>
          <w:ilvl w:val="0"/>
          <w:numId w:val="18"/>
        </w:numPr>
        <w:spacing w:after="160"/>
        <w:ind w:left="426" w:hanging="142"/>
        <w:jc w:val="both"/>
        <w:rPr>
          <w:rFonts w:ascii="Arial Narrow" w:hAnsi="Arial Narrow" w:cs="Arial"/>
          <w:sz w:val="20"/>
          <w:szCs w:val="20"/>
        </w:rPr>
      </w:pPr>
      <w:r w:rsidRPr="00C471FC">
        <w:rPr>
          <w:rFonts w:ascii="Arial Narrow" w:hAnsi="Arial Narrow" w:cs="Arial"/>
          <w:sz w:val="20"/>
          <w:szCs w:val="20"/>
        </w:rPr>
        <w:t>Gruppo di lavoro ISS Prevenzione e controllo delle Infezioni.</w:t>
      </w:r>
      <w:r>
        <w:rPr>
          <w:rFonts w:ascii="Arial Narrow" w:hAnsi="Arial Narrow" w:cs="Arial"/>
          <w:sz w:val="20"/>
          <w:szCs w:val="20"/>
        </w:rPr>
        <w:t xml:space="preserve"> </w:t>
      </w:r>
      <w:r w:rsidRPr="00C471FC">
        <w:rPr>
          <w:rFonts w:ascii="Arial Narrow" w:hAnsi="Arial Narrow" w:cs="Arial"/>
          <w:i/>
          <w:sz w:val="20"/>
          <w:szCs w:val="20"/>
        </w:rPr>
        <w:t xml:space="preserve">Indicazioni </w:t>
      </w:r>
      <w:r w:rsidRPr="00C471FC">
        <w:rPr>
          <w:rFonts w:ascii="Arial Narrow" w:hAnsi="Arial Narrow" w:cs="Arial"/>
          <w:sz w:val="20"/>
          <w:szCs w:val="20"/>
        </w:rPr>
        <w:t>ad interim</w:t>
      </w:r>
      <w:r w:rsidRPr="00C471FC">
        <w:rPr>
          <w:rFonts w:ascii="Arial Narrow" w:hAnsi="Arial Narrow" w:cs="Arial"/>
          <w:i/>
          <w:sz w:val="20"/>
          <w:szCs w:val="20"/>
        </w:rPr>
        <w:t xml:space="preserve"> per un utilizzo razionale delle protezioni per infezione da SARS-CoV-2 nelle attività sanitarie e sociosanitarie (assistenza a soggetti affetti da COVID-19) nell</w:t>
      </w:r>
      <w:r>
        <w:rPr>
          <w:rFonts w:ascii="Arial Narrow" w:hAnsi="Arial Narrow" w:cs="Arial"/>
          <w:i/>
          <w:sz w:val="20"/>
          <w:szCs w:val="20"/>
        </w:rPr>
        <w:t>’</w:t>
      </w:r>
      <w:r w:rsidRPr="00C471FC">
        <w:rPr>
          <w:rFonts w:ascii="Arial Narrow" w:hAnsi="Arial Narrow" w:cs="Arial"/>
          <w:i/>
          <w:sz w:val="20"/>
          <w:szCs w:val="20"/>
        </w:rPr>
        <w:t xml:space="preserve">attuale scenario emergenziale SARS-CoV-2. </w:t>
      </w:r>
      <w:r w:rsidRPr="00C471FC">
        <w:rPr>
          <w:rFonts w:ascii="Arial Narrow" w:hAnsi="Arial Narrow" w:cs="Arial"/>
          <w:sz w:val="20"/>
          <w:szCs w:val="20"/>
        </w:rPr>
        <w:t>Versione del 10 maggio 2020.</w:t>
      </w:r>
      <w:r>
        <w:rPr>
          <w:rFonts w:ascii="Arial Narrow" w:hAnsi="Arial Narrow" w:cs="Arial"/>
          <w:i/>
          <w:sz w:val="20"/>
          <w:szCs w:val="20"/>
        </w:rPr>
        <w:t xml:space="preserve"> </w:t>
      </w:r>
      <w:r w:rsidRPr="00C471FC">
        <w:rPr>
          <w:rFonts w:ascii="Arial Narrow" w:hAnsi="Arial Narrow" w:cs="Arial"/>
          <w:sz w:val="20"/>
          <w:szCs w:val="20"/>
        </w:rPr>
        <w:t>Roma: Istituto Superiore di Sanità; 2020 (Rapporto ISS COVID-19, n. 2/2020 Rev. 2)</w:t>
      </w:r>
    </w:p>
    <w:p w14:paraId="76A166D0" w14:textId="77777777" w:rsidR="002646CA" w:rsidRPr="00C471FC" w:rsidRDefault="002646CA" w:rsidP="002646CA">
      <w:pPr>
        <w:pStyle w:val="Nessunaspaziatura"/>
        <w:numPr>
          <w:ilvl w:val="0"/>
          <w:numId w:val="18"/>
        </w:numPr>
        <w:spacing w:after="160"/>
        <w:ind w:left="426" w:hanging="142"/>
        <w:jc w:val="both"/>
        <w:rPr>
          <w:rFonts w:ascii="Arial Narrow" w:hAnsi="Arial Narrow" w:cs="Arial"/>
          <w:sz w:val="20"/>
          <w:szCs w:val="20"/>
        </w:rPr>
      </w:pPr>
      <w:r w:rsidRPr="00C471FC">
        <w:rPr>
          <w:rFonts w:ascii="Arial Narrow" w:hAnsi="Arial Narrow" w:cs="Arial"/>
          <w:sz w:val="20"/>
          <w:szCs w:val="20"/>
        </w:rPr>
        <w:t>Gruppo di lavoro ISS Ambiente e Gestione dei Rifiuti.</w:t>
      </w:r>
      <w:r>
        <w:rPr>
          <w:rFonts w:ascii="Arial Narrow" w:hAnsi="Arial Narrow" w:cs="Arial"/>
          <w:sz w:val="20"/>
          <w:szCs w:val="20"/>
        </w:rPr>
        <w:t xml:space="preserve"> </w:t>
      </w:r>
      <w:r w:rsidRPr="00C471FC">
        <w:rPr>
          <w:rFonts w:ascii="Arial Narrow" w:hAnsi="Arial Narrow" w:cs="Arial"/>
          <w:i/>
          <w:sz w:val="20"/>
          <w:szCs w:val="20"/>
        </w:rPr>
        <w:t xml:space="preserve">Indicazioni </w:t>
      </w:r>
      <w:r w:rsidRPr="00C471FC">
        <w:rPr>
          <w:rFonts w:ascii="Arial Narrow" w:hAnsi="Arial Narrow" w:cs="Arial"/>
          <w:sz w:val="20"/>
          <w:szCs w:val="20"/>
        </w:rPr>
        <w:t xml:space="preserve">ad interim </w:t>
      </w:r>
      <w:r w:rsidRPr="00C471FC">
        <w:rPr>
          <w:rFonts w:ascii="Arial Narrow" w:hAnsi="Arial Narrow" w:cs="Arial"/>
          <w:i/>
          <w:sz w:val="20"/>
          <w:szCs w:val="20"/>
        </w:rPr>
        <w:t>per la gestione dei rifiuti urbani in relazione alla trasmissione dell</w:t>
      </w:r>
      <w:r>
        <w:rPr>
          <w:rFonts w:ascii="Arial Narrow" w:hAnsi="Arial Narrow" w:cs="Arial"/>
          <w:i/>
          <w:sz w:val="20"/>
          <w:szCs w:val="20"/>
        </w:rPr>
        <w:t>’</w:t>
      </w:r>
      <w:r w:rsidRPr="00C471FC">
        <w:rPr>
          <w:rFonts w:ascii="Arial Narrow" w:hAnsi="Arial Narrow" w:cs="Arial"/>
          <w:i/>
          <w:sz w:val="20"/>
          <w:szCs w:val="20"/>
        </w:rPr>
        <w:t xml:space="preserve">infezione da virus SARS-CoV-2. </w:t>
      </w:r>
      <w:r w:rsidRPr="00C471FC">
        <w:rPr>
          <w:rFonts w:ascii="Arial Narrow" w:hAnsi="Arial Narrow" w:cs="Arial"/>
          <w:sz w:val="20"/>
          <w:szCs w:val="20"/>
        </w:rPr>
        <w:t xml:space="preserve">Versione del 31 </w:t>
      </w:r>
      <w:r>
        <w:rPr>
          <w:rFonts w:ascii="Arial Narrow" w:hAnsi="Arial Narrow" w:cs="Arial"/>
          <w:sz w:val="20"/>
          <w:szCs w:val="20"/>
        </w:rPr>
        <w:t>maggio</w:t>
      </w:r>
      <w:r w:rsidRPr="00C471FC">
        <w:rPr>
          <w:rFonts w:ascii="Arial Narrow" w:hAnsi="Arial Narrow" w:cs="Arial"/>
          <w:sz w:val="20"/>
          <w:szCs w:val="20"/>
        </w:rPr>
        <w:t xml:space="preserve"> 2020.</w:t>
      </w:r>
      <w:r>
        <w:rPr>
          <w:rFonts w:ascii="Arial Narrow" w:hAnsi="Arial Narrow" w:cs="Arial"/>
          <w:i/>
          <w:sz w:val="20"/>
          <w:szCs w:val="20"/>
        </w:rPr>
        <w:t xml:space="preserve"> </w:t>
      </w:r>
      <w:r w:rsidRPr="00C471FC">
        <w:rPr>
          <w:rFonts w:ascii="Arial Narrow" w:hAnsi="Arial Narrow" w:cs="Arial"/>
          <w:sz w:val="20"/>
          <w:szCs w:val="20"/>
        </w:rPr>
        <w:t>Roma: Istituto Superiore di Sanità; 2020 (Rapporto ISS COVID-19, n. 3/2020 Rev.</w:t>
      </w:r>
      <w:r>
        <w:rPr>
          <w:rFonts w:ascii="Arial Narrow" w:hAnsi="Arial Narrow" w:cs="Arial"/>
          <w:sz w:val="20"/>
          <w:szCs w:val="20"/>
        </w:rPr>
        <w:t xml:space="preserve"> 2</w:t>
      </w:r>
      <w:r w:rsidRPr="00C471FC">
        <w:rPr>
          <w:rFonts w:ascii="Arial Narrow" w:hAnsi="Arial Narrow" w:cs="Arial"/>
          <w:sz w:val="20"/>
          <w:szCs w:val="20"/>
        </w:rPr>
        <w:t>)</w:t>
      </w:r>
    </w:p>
    <w:p w14:paraId="28F22E27" w14:textId="77777777" w:rsidR="002646CA" w:rsidRPr="00C471FC" w:rsidRDefault="002646CA" w:rsidP="002646CA">
      <w:pPr>
        <w:pStyle w:val="Nessunaspaziatura"/>
        <w:numPr>
          <w:ilvl w:val="0"/>
          <w:numId w:val="18"/>
        </w:numPr>
        <w:spacing w:after="160"/>
        <w:ind w:left="426" w:hanging="142"/>
        <w:jc w:val="both"/>
        <w:rPr>
          <w:rFonts w:ascii="Arial Narrow" w:hAnsi="Arial Narrow" w:cs="Arial"/>
          <w:sz w:val="20"/>
          <w:szCs w:val="20"/>
        </w:rPr>
      </w:pPr>
      <w:r w:rsidRPr="00C471FC">
        <w:rPr>
          <w:rFonts w:ascii="Arial Narrow" w:hAnsi="Arial Narrow" w:cs="Arial"/>
          <w:sz w:val="20"/>
          <w:szCs w:val="20"/>
        </w:rPr>
        <w:t>Gruppo di lavoro ISS Prevenzione e controllo delle Infezioni.</w:t>
      </w:r>
      <w:r>
        <w:rPr>
          <w:rFonts w:ascii="Arial Narrow" w:hAnsi="Arial Narrow" w:cs="Arial"/>
          <w:sz w:val="20"/>
          <w:szCs w:val="20"/>
        </w:rPr>
        <w:t xml:space="preserve"> </w:t>
      </w:r>
      <w:r w:rsidRPr="00C471FC">
        <w:rPr>
          <w:rFonts w:ascii="Arial Narrow" w:hAnsi="Arial Narrow" w:cs="Arial"/>
          <w:i/>
          <w:iCs/>
          <w:sz w:val="20"/>
          <w:szCs w:val="20"/>
        </w:rPr>
        <w:t>Indicazioni ad interim per la prevenzione e il controllo dell</w:t>
      </w:r>
      <w:r>
        <w:rPr>
          <w:rFonts w:ascii="Arial Narrow" w:hAnsi="Arial Narrow" w:cs="Arial"/>
          <w:i/>
          <w:iCs/>
          <w:sz w:val="20"/>
          <w:szCs w:val="20"/>
        </w:rPr>
        <w:t>’</w:t>
      </w:r>
      <w:r w:rsidRPr="00C471FC">
        <w:rPr>
          <w:rFonts w:ascii="Arial Narrow" w:hAnsi="Arial Narrow" w:cs="Arial"/>
          <w:i/>
          <w:iCs/>
          <w:sz w:val="20"/>
          <w:szCs w:val="20"/>
        </w:rPr>
        <w:t xml:space="preserve">infezione da SARS-CoV-2 in strutture </w:t>
      </w:r>
      <w:bookmarkStart w:id="69" w:name="_Hlk38374730"/>
      <w:r w:rsidRPr="00C471FC">
        <w:rPr>
          <w:rFonts w:ascii="Arial Narrow" w:hAnsi="Arial Narrow" w:cs="Arial"/>
          <w:i/>
          <w:iCs/>
          <w:sz w:val="20"/>
          <w:szCs w:val="20"/>
        </w:rPr>
        <w:t xml:space="preserve">residenziali sociosanitarie. </w:t>
      </w:r>
      <w:r w:rsidRPr="00C471FC">
        <w:rPr>
          <w:rFonts w:ascii="Arial Narrow" w:hAnsi="Arial Narrow" w:cs="Arial"/>
          <w:sz w:val="20"/>
          <w:szCs w:val="20"/>
        </w:rPr>
        <w:t>Versione del 17 aprile 2020.</w:t>
      </w:r>
      <w:r>
        <w:rPr>
          <w:rFonts w:ascii="Arial Narrow" w:hAnsi="Arial Narrow" w:cs="Arial"/>
          <w:sz w:val="20"/>
          <w:szCs w:val="20"/>
        </w:rPr>
        <w:t xml:space="preserve"> </w:t>
      </w:r>
      <w:r w:rsidRPr="00C471FC">
        <w:rPr>
          <w:rFonts w:ascii="Arial Narrow" w:hAnsi="Arial Narrow" w:cs="Arial"/>
          <w:sz w:val="20"/>
          <w:szCs w:val="20"/>
        </w:rPr>
        <w:t>Roma: Istituto Superiore di Sanità; 2020 (Rapporto ISS COVID-19, n. 4/2020 Rev.)</w:t>
      </w:r>
      <w:bookmarkEnd w:id="69"/>
    </w:p>
    <w:p w14:paraId="6DE159EB" w14:textId="77777777" w:rsidR="002646CA" w:rsidRPr="00C471FC" w:rsidRDefault="002646CA" w:rsidP="002646CA">
      <w:pPr>
        <w:pStyle w:val="Nessunaspaziatura"/>
        <w:numPr>
          <w:ilvl w:val="0"/>
          <w:numId w:val="18"/>
        </w:numPr>
        <w:spacing w:after="160"/>
        <w:ind w:left="426" w:hanging="142"/>
        <w:jc w:val="both"/>
        <w:rPr>
          <w:rFonts w:ascii="Arial Narrow" w:hAnsi="Arial Narrow" w:cs="Arial"/>
          <w:sz w:val="20"/>
          <w:szCs w:val="20"/>
        </w:rPr>
      </w:pPr>
      <w:r w:rsidRPr="00C471FC">
        <w:rPr>
          <w:rFonts w:ascii="Arial Narrow" w:hAnsi="Arial Narrow" w:cs="Arial"/>
          <w:sz w:val="20"/>
          <w:szCs w:val="20"/>
        </w:rPr>
        <w:t>Gruppo di lavoro ISS Ambiente e Qualità dell</w:t>
      </w:r>
      <w:r>
        <w:rPr>
          <w:rFonts w:ascii="Arial Narrow" w:hAnsi="Arial Narrow" w:cs="Arial"/>
          <w:sz w:val="20"/>
          <w:szCs w:val="20"/>
        </w:rPr>
        <w:t>’</w:t>
      </w:r>
      <w:r w:rsidRPr="00C471FC">
        <w:rPr>
          <w:rFonts w:ascii="Arial Narrow" w:hAnsi="Arial Narrow" w:cs="Arial"/>
          <w:sz w:val="20"/>
          <w:szCs w:val="20"/>
        </w:rPr>
        <w:t xml:space="preserve">aria </w:t>
      </w:r>
      <w:r w:rsidRPr="00C471FC">
        <w:rPr>
          <w:rFonts w:ascii="Arial Narrow" w:hAnsi="Arial Narrow" w:cs="Arial"/>
          <w:i/>
          <w:iCs/>
          <w:sz w:val="20"/>
          <w:szCs w:val="20"/>
        </w:rPr>
        <w:t>indoor</w:t>
      </w:r>
      <w:r w:rsidRPr="00C471FC">
        <w:rPr>
          <w:rFonts w:ascii="Arial Narrow" w:hAnsi="Arial Narrow" w:cs="Arial"/>
          <w:sz w:val="20"/>
          <w:szCs w:val="20"/>
        </w:rPr>
        <w:t>.</w:t>
      </w:r>
      <w:r>
        <w:rPr>
          <w:rFonts w:ascii="Arial Narrow" w:hAnsi="Arial Narrow" w:cs="Arial"/>
          <w:sz w:val="20"/>
          <w:szCs w:val="20"/>
        </w:rPr>
        <w:t xml:space="preserve"> </w:t>
      </w:r>
      <w:r w:rsidRPr="00C471FC">
        <w:rPr>
          <w:rFonts w:ascii="Arial Narrow" w:hAnsi="Arial Narrow" w:cs="Arial"/>
          <w:i/>
          <w:iCs/>
          <w:sz w:val="20"/>
          <w:szCs w:val="20"/>
        </w:rPr>
        <w:t>Indicazioni</w:t>
      </w:r>
      <w:r w:rsidRPr="00C471FC">
        <w:rPr>
          <w:rFonts w:ascii="Arial Narrow" w:hAnsi="Arial Narrow" w:cs="Arial"/>
          <w:i/>
          <w:sz w:val="20"/>
          <w:szCs w:val="20"/>
        </w:rPr>
        <w:t xml:space="preserve"> ad per la prevenzione e gestione degli ambienti indoor in relazione alla trasmissione dell</w:t>
      </w:r>
      <w:r>
        <w:rPr>
          <w:rFonts w:ascii="Arial Narrow" w:hAnsi="Arial Narrow" w:cs="Arial"/>
          <w:i/>
          <w:sz w:val="20"/>
          <w:szCs w:val="20"/>
        </w:rPr>
        <w:t>’</w:t>
      </w:r>
      <w:r w:rsidRPr="00C471FC">
        <w:rPr>
          <w:rFonts w:ascii="Arial Narrow" w:hAnsi="Arial Narrow" w:cs="Arial"/>
          <w:i/>
          <w:sz w:val="20"/>
          <w:szCs w:val="20"/>
        </w:rPr>
        <w:t xml:space="preserve">infezione da virus SARS-CoV-2. </w:t>
      </w:r>
      <w:r w:rsidRPr="00C471FC">
        <w:rPr>
          <w:rFonts w:ascii="Arial Narrow" w:hAnsi="Arial Narrow" w:cs="Arial"/>
          <w:sz w:val="20"/>
          <w:szCs w:val="20"/>
        </w:rPr>
        <w:t>Versione del 25 maggio 2020.</w:t>
      </w:r>
      <w:r>
        <w:rPr>
          <w:rFonts w:ascii="Arial Narrow" w:hAnsi="Arial Narrow" w:cs="Arial"/>
          <w:sz w:val="20"/>
          <w:szCs w:val="20"/>
        </w:rPr>
        <w:t xml:space="preserve"> </w:t>
      </w:r>
      <w:r w:rsidRPr="00C471FC">
        <w:rPr>
          <w:rFonts w:ascii="Arial Narrow" w:hAnsi="Arial Narrow" w:cs="Arial"/>
          <w:sz w:val="20"/>
          <w:szCs w:val="20"/>
        </w:rPr>
        <w:t>Roma: Istituto Superiore di Sanità; 2020. (Rapporto ISS COVID-19, n. 5/2020 Rev. 2).</w:t>
      </w:r>
    </w:p>
    <w:p w14:paraId="79437EB5" w14:textId="77777777" w:rsidR="002646CA" w:rsidRPr="00C471FC" w:rsidRDefault="002646CA" w:rsidP="002646CA">
      <w:pPr>
        <w:pStyle w:val="Nessunaspaziatura"/>
        <w:numPr>
          <w:ilvl w:val="0"/>
          <w:numId w:val="18"/>
        </w:numPr>
        <w:spacing w:after="160"/>
        <w:ind w:left="426" w:hanging="142"/>
        <w:jc w:val="both"/>
        <w:rPr>
          <w:rFonts w:ascii="Arial Narrow" w:hAnsi="Arial Narrow" w:cs="Arial"/>
          <w:sz w:val="20"/>
          <w:szCs w:val="20"/>
        </w:rPr>
      </w:pPr>
      <w:r w:rsidRPr="00C471FC">
        <w:rPr>
          <w:rFonts w:ascii="Arial Narrow" w:hAnsi="Arial Narrow" w:cs="Arial"/>
          <w:sz w:val="20"/>
          <w:szCs w:val="20"/>
        </w:rPr>
        <w:t>Gruppo di lavoro ISS Cause di morte COVID-19.</w:t>
      </w:r>
      <w:r>
        <w:rPr>
          <w:rFonts w:ascii="Arial Narrow" w:hAnsi="Arial Narrow" w:cs="Arial"/>
          <w:sz w:val="20"/>
          <w:szCs w:val="20"/>
        </w:rPr>
        <w:t xml:space="preserve"> </w:t>
      </w:r>
      <w:r w:rsidRPr="00C471FC">
        <w:rPr>
          <w:rFonts w:ascii="Arial Narrow" w:hAnsi="Arial Narrow" w:cs="Arial"/>
          <w:i/>
          <w:iCs/>
          <w:sz w:val="20"/>
          <w:szCs w:val="20"/>
        </w:rPr>
        <w:t>Procedura per l</w:t>
      </w:r>
      <w:r>
        <w:rPr>
          <w:rFonts w:ascii="Arial Narrow" w:hAnsi="Arial Narrow" w:cs="Arial"/>
          <w:i/>
          <w:iCs/>
          <w:sz w:val="20"/>
          <w:szCs w:val="20"/>
        </w:rPr>
        <w:t>’</w:t>
      </w:r>
      <w:r w:rsidRPr="00C471FC">
        <w:rPr>
          <w:rFonts w:ascii="Arial Narrow" w:hAnsi="Arial Narrow" w:cs="Arial"/>
          <w:i/>
          <w:iCs/>
          <w:sz w:val="20"/>
          <w:szCs w:val="20"/>
        </w:rPr>
        <w:t>esecuzione di riscontri diagnostici in pazienti deceduti con infezione da SARS-CoV-2</w:t>
      </w:r>
      <w:r w:rsidRPr="00C471FC">
        <w:rPr>
          <w:rFonts w:ascii="Arial Narrow" w:hAnsi="Arial Narrow" w:cs="Arial"/>
          <w:i/>
          <w:sz w:val="20"/>
          <w:szCs w:val="20"/>
        </w:rPr>
        <w:t xml:space="preserve">. </w:t>
      </w:r>
      <w:r w:rsidRPr="00C471FC">
        <w:rPr>
          <w:rFonts w:ascii="Arial Narrow" w:hAnsi="Arial Narrow" w:cs="Arial"/>
          <w:sz w:val="20"/>
          <w:szCs w:val="20"/>
        </w:rPr>
        <w:t>Versione del 23 marzo 2020.</w:t>
      </w:r>
      <w:r>
        <w:rPr>
          <w:rFonts w:ascii="Arial Narrow" w:hAnsi="Arial Narrow" w:cs="Arial"/>
          <w:sz w:val="20"/>
          <w:szCs w:val="20"/>
        </w:rPr>
        <w:t xml:space="preserve"> </w:t>
      </w:r>
      <w:r w:rsidRPr="00C471FC">
        <w:rPr>
          <w:rFonts w:ascii="Arial Narrow" w:hAnsi="Arial Narrow" w:cs="Arial"/>
          <w:sz w:val="20"/>
          <w:szCs w:val="20"/>
        </w:rPr>
        <w:t>Roma: Istituto Superiore di Sanità; 2020. (Rapporto ISS COVID-19, n. 6/2020).</w:t>
      </w:r>
    </w:p>
    <w:p w14:paraId="2D60ED27" w14:textId="77777777" w:rsidR="002646CA" w:rsidRPr="00C471FC" w:rsidRDefault="002646CA" w:rsidP="002646CA">
      <w:pPr>
        <w:pStyle w:val="Nessunaspaziatura"/>
        <w:numPr>
          <w:ilvl w:val="0"/>
          <w:numId w:val="18"/>
        </w:numPr>
        <w:spacing w:after="160"/>
        <w:ind w:left="426" w:hanging="142"/>
        <w:jc w:val="both"/>
        <w:rPr>
          <w:rFonts w:ascii="Arial Narrow" w:hAnsi="Arial Narrow" w:cs="Arial"/>
          <w:sz w:val="20"/>
          <w:szCs w:val="20"/>
        </w:rPr>
      </w:pPr>
      <w:r w:rsidRPr="00C471FC">
        <w:rPr>
          <w:rFonts w:ascii="Arial Narrow" w:hAnsi="Arial Narrow" w:cs="Arial"/>
          <w:sz w:val="20"/>
          <w:szCs w:val="20"/>
        </w:rPr>
        <w:t>Gruppo di lavoro ISS Biocidi COVID-19 e Gruppo di lavoro ISS Ambiente e Rifiuti COVID-19.</w:t>
      </w:r>
      <w:r>
        <w:rPr>
          <w:rFonts w:ascii="Arial Narrow" w:hAnsi="Arial Narrow" w:cs="Arial"/>
          <w:sz w:val="20"/>
          <w:szCs w:val="20"/>
        </w:rPr>
        <w:t xml:space="preserve"> </w:t>
      </w:r>
      <w:r w:rsidRPr="00C471FC">
        <w:rPr>
          <w:rFonts w:ascii="Arial Narrow" w:hAnsi="Arial Narrow" w:cs="Arial"/>
          <w:i/>
          <w:iCs/>
          <w:sz w:val="20"/>
          <w:szCs w:val="20"/>
        </w:rPr>
        <w:t>Raccomandazioni per la disinfezione di ambienti esterni e superfici stradali per la prevenzione della trasmissione dell</w:t>
      </w:r>
      <w:r>
        <w:rPr>
          <w:rFonts w:ascii="Arial Narrow" w:hAnsi="Arial Narrow" w:cs="Arial"/>
          <w:i/>
          <w:iCs/>
          <w:sz w:val="20"/>
          <w:szCs w:val="20"/>
        </w:rPr>
        <w:t>’</w:t>
      </w:r>
      <w:r w:rsidRPr="00C471FC">
        <w:rPr>
          <w:rFonts w:ascii="Arial Narrow" w:hAnsi="Arial Narrow" w:cs="Arial"/>
          <w:i/>
          <w:iCs/>
          <w:sz w:val="20"/>
          <w:szCs w:val="20"/>
        </w:rPr>
        <w:t>infezione da SARS-CoV-2.</w:t>
      </w:r>
      <w:r w:rsidRPr="00C471FC">
        <w:rPr>
          <w:rFonts w:ascii="Arial Narrow" w:hAnsi="Arial Narrow" w:cs="Arial"/>
          <w:sz w:val="20"/>
          <w:szCs w:val="20"/>
        </w:rPr>
        <w:t xml:space="preserve"> Versione del 29 marzo 2020.</w:t>
      </w:r>
      <w:r>
        <w:rPr>
          <w:rFonts w:ascii="Arial Narrow" w:hAnsi="Arial Narrow" w:cs="Arial"/>
          <w:sz w:val="20"/>
          <w:szCs w:val="20"/>
        </w:rPr>
        <w:t xml:space="preserve"> </w:t>
      </w:r>
      <w:r w:rsidRPr="00C471FC">
        <w:rPr>
          <w:rFonts w:ascii="Arial Narrow" w:hAnsi="Arial Narrow" w:cs="Arial"/>
          <w:sz w:val="20"/>
          <w:szCs w:val="20"/>
        </w:rPr>
        <w:t>Roma: Istituto Superiore di Sanità; 2020. (Rapporto ISS COVID-19, n. 7/2020).</w:t>
      </w:r>
    </w:p>
    <w:p w14:paraId="7A76AD55" w14:textId="77777777" w:rsidR="002646CA" w:rsidRPr="00C471FC" w:rsidRDefault="002646CA" w:rsidP="002646CA">
      <w:pPr>
        <w:pStyle w:val="Nessunaspaziatura"/>
        <w:numPr>
          <w:ilvl w:val="0"/>
          <w:numId w:val="18"/>
        </w:numPr>
        <w:spacing w:after="160"/>
        <w:ind w:left="426" w:hanging="142"/>
        <w:jc w:val="both"/>
        <w:rPr>
          <w:rFonts w:ascii="Arial Narrow" w:hAnsi="Arial Narrow" w:cs="Arial"/>
          <w:sz w:val="20"/>
          <w:szCs w:val="20"/>
        </w:rPr>
      </w:pPr>
      <w:r w:rsidRPr="00C471FC">
        <w:rPr>
          <w:rFonts w:ascii="Arial Narrow" w:hAnsi="Arial Narrow" w:cs="Arial"/>
          <w:sz w:val="20"/>
          <w:szCs w:val="20"/>
        </w:rPr>
        <w:t>Osservatorio Nazionale Autismo ISS.</w:t>
      </w:r>
      <w:r>
        <w:rPr>
          <w:rFonts w:ascii="Arial Narrow" w:hAnsi="Arial Narrow" w:cs="Arial"/>
          <w:sz w:val="20"/>
          <w:szCs w:val="20"/>
        </w:rPr>
        <w:t xml:space="preserve"> </w:t>
      </w:r>
      <w:r w:rsidRPr="00C471FC">
        <w:rPr>
          <w:rFonts w:ascii="Arial Narrow" w:hAnsi="Arial Narrow" w:cs="Arial"/>
          <w:i/>
          <w:iCs/>
          <w:sz w:val="20"/>
          <w:szCs w:val="20"/>
        </w:rPr>
        <w:t>Indicazioni ad interim per un appropriato sostegno delle persone nello spettro autistico nell</w:t>
      </w:r>
      <w:r>
        <w:rPr>
          <w:rFonts w:ascii="Arial Narrow" w:hAnsi="Arial Narrow" w:cs="Arial"/>
          <w:i/>
          <w:iCs/>
          <w:sz w:val="20"/>
          <w:szCs w:val="20"/>
        </w:rPr>
        <w:t>’</w:t>
      </w:r>
      <w:r w:rsidRPr="00C471FC">
        <w:rPr>
          <w:rFonts w:ascii="Arial Narrow" w:hAnsi="Arial Narrow" w:cs="Arial"/>
          <w:i/>
          <w:iCs/>
          <w:sz w:val="20"/>
          <w:szCs w:val="20"/>
        </w:rPr>
        <w:t>attuale scenario emergenziale SARS-CoV-2.</w:t>
      </w:r>
      <w:r w:rsidRPr="00C471FC">
        <w:rPr>
          <w:rFonts w:ascii="Arial Narrow" w:hAnsi="Arial Narrow" w:cs="Arial"/>
          <w:sz w:val="20"/>
          <w:szCs w:val="20"/>
        </w:rPr>
        <w:t xml:space="preserve"> Versione del 30 aprile 2020.</w:t>
      </w:r>
      <w:r>
        <w:rPr>
          <w:rFonts w:ascii="Arial Narrow" w:hAnsi="Arial Narrow" w:cs="Arial"/>
          <w:sz w:val="20"/>
          <w:szCs w:val="20"/>
        </w:rPr>
        <w:t xml:space="preserve"> </w:t>
      </w:r>
      <w:r w:rsidRPr="00C471FC">
        <w:rPr>
          <w:rFonts w:ascii="Arial Narrow" w:hAnsi="Arial Narrow" w:cs="Arial"/>
          <w:sz w:val="20"/>
          <w:szCs w:val="20"/>
        </w:rPr>
        <w:t>Roma: Istituto Superiore di Sanità; 2020. (Rapporto ISS COVID-19, n. 8/2020 Rev.).</w:t>
      </w:r>
    </w:p>
    <w:p w14:paraId="35E4909D" w14:textId="77777777" w:rsidR="002646CA" w:rsidRPr="00C471FC" w:rsidRDefault="002646CA" w:rsidP="002646CA">
      <w:pPr>
        <w:pStyle w:val="Nessunaspaziatura"/>
        <w:numPr>
          <w:ilvl w:val="0"/>
          <w:numId w:val="18"/>
        </w:numPr>
        <w:spacing w:after="160"/>
        <w:ind w:left="426" w:hanging="142"/>
        <w:jc w:val="both"/>
        <w:rPr>
          <w:rFonts w:ascii="Arial Narrow" w:hAnsi="Arial Narrow" w:cs="Arial"/>
          <w:sz w:val="20"/>
          <w:szCs w:val="20"/>
        </w:rPr>
      </w:pPr>
      <w:r w:rsidRPr="00C471FC">
        <w:rPr>
          <w:rFonts w:ascii="Arial Narrow" w:hAnsi="Arial Narrow" w:cs="Arial"/>
          <w:sz w:val="20"/>
          <w:szCs w:val="20"/>
        </w:rPr>
        <w:t>Gruppo di Lavoro ISS Ambiente – Rifiuti COVID-19.</w:t>
      </w:r>
      <w:r>
        <w:rPr>
          <w:rFonts w:ascii="Arial Narrow" w:hAnsi="Arial Narrow" w:cs="Arial"/>
          <w:sz w:val="20"/>
          <w:szCs w:val="20"/>
        </w:rPr>
        <w:t xml:space="preserve"> </w:t>
      </w:r>
      <w:r w:rsidRPr="00C471FC">
        <w:rPr>
          <w:rFonts w:ascii="Arial Narrow" w:hAnsi="Arial Narrow" w:cs="Arial"/>
          <w:i/>
          <w:iCs/>
          <w:sz w:val="20"/>
          <w:szCs w:val="20"/>
        </w:rPr>
        <w:t>Indicazioni ad interim sulla gestione dei fanghi di depurazione per la prevenzione della diffusione del virus SARS-CoV-2. Versione del 3 aprile 2020.</w:t>
      </w:r>
      <w:r>
        <w:rPr>
          <w:rFonts w:ascii="Arial Narrow" w:hAnsi="Arial Narrow" w:cs="Arial"/>
          <w:i/>
          <w:iCs/>
          <w:sz w:val="20"/>
          <w:szCs w:val="20"/>
        </w:rPr>
        <w:t xml:space="preserve"> </w:t>
      </w:r>
      <w:r w:rsidRPr="00C471FC">
        <w:rPr>
          <w:rFonts w:ascii="Arial Narrow" w:hAnsi="Arial Narrow" w:cs="Arial"/>
          <w:sz w:val="20"/>
          <w:szCs w:val="20"/>
        </w:rPr>
        <w:t>Roma: Istituto Superiore di Sanità; 2020. (Rapporto ISS COVID-19, n. 9/2020).</w:t>
      </w:r>
    </w:p>
    <w:p w14:paraId="1C8C9EE5" w14:textId="77777777" w:rsidR="002646CA" w:rsidRPr="00C471FC" w:rsidRDefault="002646CA" w:rsidP="002646CA">
      <w:pPr>
        <w:pStyle w:val="Nessunaspaziatura"/>
        <w:numPr>
          <w:ilvl w:val="0"/>
          <w:numId w:val="18"/>
        </w:numPr>
        <w:spacing w:after="160"/>
        <w:ind w:left="426" w:hanging="142"/>
        <w:jc w:val="both"/>
        <w:rPr>
          <w:rFonts w:ascii="Arial Narrow" w:hAnsi="Arial Narrow" w:cs="Arial"/>
          <w:sz w:val="20"/>
          <w:szCs w:val="20"/>
        </w:rPr>
      </w:pPr>
      <w:r w:rsidRPr="00C471FC">
        <w:rPr>
          <w:rFonts w:ascii="Arial Narrow" w:hAnsi="Arial Narrow" w:cs="Arial"/>
          <w:sz w:val="20"/>
          <w:szCs w:val="20"/>
        </w:rPr>
        <w:t>Gruppo di Lavoro ISS Ambiente-Rifiuti COVID-19.</w:t>
      </w:r>
      <w:r>
        <w:rPr>
          <w:rFonts w:ascii="Arial Narrow" w:hAnsi="Arial Narrow" w:cs="Arial"/>
          <w:sz w:val="20"/>
          <w:szCs w:val="20"/>
        </w:rPr>
        <w:t xml:space="preserve"> </w:t>
      </w:r>
      <w:r w:rsidRPr="00C471FC">
        <w:rPr>
          <w:rFonts w:ascii="Arial Narrow" w:hAnsi="Arial Narrow" w:cs="Arial"/>
          <w:i/>
          <w:iCs/>
          <w:sz w:val="20"/>
          <w:szCs w:val="20"/>
        </w:rPr>
        <w:t>Indicazioni ad interim su acqua e servizi igienici in relazione alla diffusione del virus SARS-CoV-2 Versione del 7 aprile 2020.</w:t>
      </w:r>
      <w:r>
        <w:rPr>
          <w:rFonts w:ascii="Arial Narrow" w:hAnsi="Arial Narrow" w:cs="Arial"/>
          <w:i/>
          <w:iCs/>
          <w:sz w:val="20"/>
          <w:szCs w:val="20"/>
        </w:rPr>
        <w:t xml:space="preserve"> </w:t>
      </w:r>
      <w:r w:rsidRPr="00C471FC">
        <w:rPr>
          <w:rFonts w:ascii="Arial Narrow" w:hAnsi="Arial Narrow" w:cs="Arial"/>
          <w:sz w:val="20"/>
          <w:szCs w:val="20"/>
        </w:rPr>
        <w:t>Roma: Istituto Superiore di Sanità; 2020. (Rapporto ISS COVID-19, n. 10/2020).</w:t>
      </w:r>
    </w:p>
    <w:p w14:paraId="59B87215" w14:textId="77777777" w:rsidR="002646CA" w:rsidRPr="00C471FC" w:rsidRDefault="002646CA" w:rsidP="002646CA">
      <w:pPr>
        <w:pStyle w:val="Nessunaspaziatura"/>
        <w:numPr>
          <w:ilvl w:val="0"/>
          <w:numId w:val="18"/>
        </w:numPr>
        <w:spacing w:after="160"/>
        <w:ind w:left="426" w:hanging="142"/>
        <w:jc w:val="both"/>
        <w:rPr>
          <w:rFonts w:ascii="Arial Narrow" w:hAnsi="Arial Narrow" w:cs="Arial"/>
          <w:sz w:val="20"/>
          <w:szCs w:val="20"/>
        </w:rPr>
      </w:pPr>
      <w:r w:rsidRPr="00C471FC">
        <w:rPr>
          <w:rFonts w:ascii="Arial Narrow" w:hAnsi="Arial Narrow" w:cs="Arial"/>
          <w:sz w:val="20"/>
          <w:szCs w:val="20"/>
        </w:rPr>
        <w:t>Gruppo di Lavoro ISS Diagnostica e sorveglianza microbiologica COVID-19: aspetti di analisi molecolare e sierologica</w:t>
      </w:r>
      <w:r>
        <w:rPr>
          <w:rFonts w:ascii="Arial Narrow" w:hAnsi="Arial Narrow" w:cs="Arial"/>
          <w:sz w:val="20"/>
          <w:szCs w:val="20"/>
        </w:rPr>
        <w:t xml:space="preserve"> </w:t>
      </w:r>
      <w:r w:rsidRPr="00C471FC">
        <w:rPr>
          <w:rFonts w:ascii="Arial Narrow" w:hAnsi="Arial Narrow" w:cs="Arial"/>
          <w:i/>
          <w:iCs/>
          <w:sz w:val="20"/>
          <w:szCs w:val="20"/>
        </w:rPr>
        <w:t>Raccomandazioni per il corretto prelievo, conservazione e analisi sul tampone oro/rino-faringeo per la diagnosi di COVID-19. Versione del 17 aprile 2020.</w:t>
      </w:r>
      <w:r>
        <w:rPr>
          <w:rFonts w:ascii="Arial Narrow" w:hAnsi="Arial Narrow" w:cs="Arial"/>
          <w:i/>
          <w:iCs/>
          <w:sz w:val="20"/>
          <w:szCs w:val="20"/>
        </w:rPr>
        <w:t xml:space="preserve"> </w:t>
      </w:r>
      <w:r w:rsidRPr="00C471FC">
        <w:rPr>
          <w:rFonts w:ascii="Arial Narrow" w:hAnsi="Arial Narrow" w:cs="Arial"/>
          <w:sz w:val="20"/>
          <w:szCs w:val="20"/>
        </w:rPr>
        <w:t>Roma: Istituto Superiore di Sanità; 2020. (Rapporto ISS COVID-19, n. 11/2020).</w:t>
      </w:r>
    </w:p>
    <w:p w14:paraId="13FD86FE" w14:textId="77777777" w:rsidR="002646CA" w:rsidRPr="00C471FC" w:rsidRDefault="002646CA" w:rsidP="002646CA">
      <w:pPr>
        <w:pStyle w:val="Nessunaspaziatura"/>
        <w:numPr>
          <w:ilvl w:val="0"/>
          <w:numId w:val="18"/>
        </w:numPr>
        <w:spacing w:after="160"/>
        <w:ind w:left="426" w:hanging="142"/>
        <w:jc w:val="both"/>
        <w:rPr>
          <w:rFonts w:ascii="Arial Narrow" w:hAnsi="Arial Narrow" w:cs="Arial"/>
          <w:sz w:val="20"/>
          <w:szCs w:val="20"/>
        </w:rPr>
      </w:pPr>
      <w:r w:rsidRPr="00C471FC">
        <w:rPr>
          <w:rFonts w:ascii="Arial Narrow" w:hAnsi="Arial Narrow" w:cs="Arial"/>
          <w:sz w:val="20"/>
          <w:szCs w:val="20"/>
        </w:rPr>
        <w:t>Gabbrielli F, Bertinato L, De Filippis G, Bonomini M, Cipolla M.</w:t>
      </w:r>
      <w:r>
        <w:rPr>
          <w:rFonts w:ascii="Arial Narrow" w:hAnsi="Arial Narrow" w:cs="Arial"/>
          <w:sz w:val="20"/>
          <w:szCs w:val="20"/>
        </w:rPr>
        <w:t xml:space="preserve"> </w:t>
      </w:r>
      <w:r w:rsidRPr="00C471FC">
        <w:rPr>
          <w:rFonts w:ascii="Arial Narrow" w:hAnsi="Arial Narrow" w:cs="Arial"/>
          <w:i/>
          <w:iCs/>
          <w:sz w:val="20"/>
          <w:szCs w:val="20"/>
        </w:rPr>
        <w:t>Indicazioni ad interim per servizi assistenziali di telemedicina durante l</w:t>
      </w:r>
      <w:r>
        <w:rPr>
          <w:rFonts w:ascii="Arial Narrow" w:hAnsi="Arial Narrow" w:cs="Arial"/>
          <w:i/>
          <w:iCs/>
          <w:sz w:val="20"/>
          <w:szCs w:val="20"/>
        </w:rPr>
        <w:t>’</w:t>
      </w:r>
      <w:r w:rsidRPr="00C471FC">
        <w:rPr>
          <w:rFonts w:ascii="Arial Narrow" w:hAnsi="Arial Narrow" w:cs="Arial"/>
          <w:i/>
          <w:iCs/>
          <w:sz w:val="20"/>
          <w:szCs w:val="20"/>
        </w:rPr>
        <w:t>emergenza sanitaria COVID-19. Versione del 13 aprile 2020.</w:t>
      </w:r>
      <w:r>
        <w:rPr>
          <w:rFonts w:ascii="Arial Narrow" w:hAnsi="Arial Narrow" w:cs="Arial"/>
          <w:i/>
          <w:iCs/>
          <w:sz w:val="20"/>
          <w:szCs w:val="20"/>
        </w:rPr>
        <w:t xml:space="preserve"> </w:t>
      </w:r>
      <w:r w:rsidRPr="00C471FC">
        <w:rPr>
          <w:rFonts w:ascii="Arial Narrow" w:hAnsi="Arial Narrow" w:cs="Arial"/>
          <w:sz w:val="20"/>
          <w:szCs w:val="20"/>
        </w:rPr>
        <w:t>Roma: Istituto Superiore di Sanità; 2020. (Rapporto ISS COVID-19, n. 12/2020).</w:t>
      </w:r>
    </w:p>
    <w:p w14:paraId="00307F51" w14:textId="77777777" w:rsidR="002646CA" w:rsidRPr="00C471FC" w:rsidRDefault="002646CA" w:rsidP="002646CA">
      <w:pPr>
        <w:pStyle w:val="Nessunaspaziatura"/>
        <w:numPr>
          <w:ilvl w:val="0"/>
          <w:numId w:val="18"/>
        </w:numPr>
        <w:spacing w:after="160"/>
        <w:ind w:left="426" w:hanging="142"/>
        <w:jc w:val="both"/>
        <w:rPr>
          <w:rFonts w:ascii="Arial Narrow" w:hAnsi="Arial Narrow" w:cs="Arial"/>
          <w:sz w:val="20"/>
          <w:szCs w:val="20"/>
        </w:rPr>
      </w:pPr>
      <w:r w:rsidRPr="00C471FC">
        <w:rPr>
          <w:rFonts w:ascii="Arial Narrow" w:hAnsi="Arial Narrow" w:cs="Arial"/>
          <w:sz w:val="20"/>
          <w:szCs w:val="20"/>
        </w:rPr>
        <w:t>Gruppo di lavoro ISS Ricerca traslazionale COVID-19.</w:t>
      </w:r>
      <w:r>
        <w:rPr>
          <w:rFonts w:ascii="Arial Narrow" w:hAnsi="Arial Narrow" w:cs="Arial"/>
          <w:sz w:val="20"/>
          <w:szCs w:val="20"/>
        </w:rPr>
        <w:t xml:space="preserve"> </w:t>
      </w:r>
      <w:r w:rsidRPr="00C471FC">
        <w:rPr>
          <w:rFonts w:ascii="Arial Narrow" w:hAnsi="Arial Narrow" w:cs="Arial"/>
          <w:i/>
          <w:iCs/>
          <w:sz w:val="20"/>
          <w:szCs w:val="20"/>
        </w:rPr>
        <w:t>Raccomandazioni per raccolta, trasporto e conservazione di campioni biologici COVID-19. Versione del 15 aprile 2020.</w:t>
      </w:r>
      <w:r>
        <w:rPr>
          <w:rFonts w:ascii="Arial Narrow" w:hAnsi="Arial Narrow" w:cs="Arial"/>
          <w:sz w:val="20"/>
          <w:szCs w:val="20"/>
        </w:rPr>
        <w:t xml:space="preserve"> </w:t>
      </w:r>
      <w:r w:rsidRPr="00C471FC">
        <w:rPr>
          <w:rFonts w:ascii="Arial Narrow" w:hAnsi="Arial Narrow" w:cs="Arial"/>
          <w:sz w:val="20"/>
          <w:szCs w:val="20"/>
        </w:rPr>
        <w:t>Roma: Istituto Superiore di Sanità; 2020. (Rapporto ISS COVID-19, n. 13/2020).</w:t>
      </w:r>
    </w:p>
    <w:p w14:paraId="5F90ED03" w14:textId="77777777" w:rsidR="002646CA" w:rsidRPr="00C471FC" w:rsidRDefault="002646CA" w:rsidP="002646CA">
      <w:pPr>
        <w:pStyle w:val="Nessunaspaziatura"/>
        <w:numPr>
          <w:ilvl w:val="0"/>
          <w:numId w:val="18"/>
        </w:numPr>
        <w:spacing w:after="160"/>
        <w:ind w:left="426" w:hanging="142"/>
        <w:jc w:val="both"/>
        <w:rPr>
          <w:rFonts w:ascii="Arial Narrow" w:hAnsi="Arial Narrow" w:cs="Arial"/>
          <w:sz w:val="20"/>
          <w:szCs w:val="20"/>
        </w:rPr>
      </w:pPr>
      <w:r w:rsidRPr="00C471FC">
        <w:rPr>
          <w:rFonts w:ascii="Arial Narrow" w:hAnsi="Arial Narrow" w:cs="Arial"/>
          <w:sz w:val="20"/>
          <w:szCs w:val="20"/>
        </w:rPr>
        <w:lastRenderedPageBreak/>
        <w:t>Gruppo di lavoro ISS Malattie Rare COVID-19.</w:t>
      </w:r>
      <w:r>
        <w:rPr>
          <w:rFonts w:ascii="Arial Narrow" w:hAnsi="Arial Narrow" w:cs="Arial"/>
          <w:sz w:val="20"/>
          <w:szCs w:val="20"/>
        </w:rPr>
        <w:t xml:space="preserve"> </w:t>
      </w:r>
      <w:r w:rsidRPr="00C471FC">
        <w:rPr>
          <w:rFonts w:ascii="Arial Narrow" w:hAnsi="Arial Narrow" w:cs="Arial"/>
          <w:i/>
          <w:iCs/>
          <w:sz w:val="20"/>
          <w:szCs w:val="20"/>
        </w:rPr>
        <w:t>Indicazioni ad interim per un appropriato sostegno delle persone con enzimopenia G6PD (favismo) nell</w:t>
      </w:r>
      <w:r>
        <w:rPr>
          <w:rFonts w:ascii="Arial Narrow" w:hAnsi="Arial Narrow" w:cs="Arial"/>
          <w:i/>
          <w:iCs/>
          <w:sz w:val="20"/>
          <w:szCs w:val="20"/>
        </w:rPr>
        <w:t>’</w:t>
      </w:r>
      <w:r w:rsidRPr="00C471FC">
        <w:rPr>
          <w:rFonts w:ascii="Arial Narrow" w:hAnsi="Arial Narrow" w:cs="Arial"/>
          <w:i/>
          <w:iCs/>
          <w:sz w:val="20"/>
          <w:szCs w:val="20"/>
        </w:rPr>
        <w:t>attuale scenario emergenziale SARS-CoV-2. Versione del 14 aprile 2020.</w:t>
      </w:r>
      <w:r>
        <w:rPr>
          <w:rFonts w:ascii="Arial Narrow" w:hAnsi="Arial Narrow" w:cs="Arial"/>
          <w:i/>
          <w:iCs/>
          <w:sz w:val="20"/>
          <w:szCs w:val="20"/>
        </w:rPr>
        <w:t xml:space="preserve"> </w:t>
      </w:r>
      <w:r w:rsidRPr="00C471FC">
        <w:rPr>
          <w:rFonts w:ascii="Arial Narrow" w:hAnsi="Arial Narrow" w:cs="Arial"/>
          <w:sz w:val="20"/>
          <w:szCs w:val="20"/>
        </w:rPr>
        <w:t>Roma: Istituto Superiore di Sanità; 2020. (Rapporto ISS COVID-19, n. 14/2020).</w:t>
      </w:r>
    </w:p>
    <w:p w14:paraId="55E17AD6" w14:textId="77777777" w:rsidR="002646CA" w:rsidRPr="00C471FC" w:rsidRDefault="002646CA" w:rsidP="002646CA">
      <w:pPr>
        <w:pStyle w:val="Nessunaspaziatura"/>
        <w:numPr>
          <w:ilvl w:val="0"/>
          <w:numId w:val="18"/>
        </w:numPr>
        <w:spacing w:after="160"/>
        <w:ind w:left="426" w:hanging="142"/>
        <w:jc w:val="both"/>
        <w:rPr>
          <w:rFonts w:ascii="Arial Narrow" w:hAnsi="Arial Narrow" w:cs="Arial"/>
          <w:sz w:val="20"/>
          <w:szCs w:val="20"/>
        </w:rPr>
      </w:pPr>
      <w:r w:rsidRPr="00C471FC">
        <w:rPr>
          <w:rFonts w:ascii="Arial Narrow" w:hAnsi="Arial Narrow" w:cs="Arial"/>
          <w:sz w:val="20"/>
          <w:szCs w:val="20"/>
        </w:rPr>
        <w:t>Gruppo di lavoro ISS Farmaci COVID-19.</w:t>
      </w:r>
      <w:r>
        <w:rPr>
          <w:rFonts w:ascii="Arial Narrow" w:hAnsi="Arial Narrow" w:cs="Arial"/>
          <w:sz w:val="20"/>
          <w:szCs w:val="20"/>
        </w:rPr>
        <w:t xml:space="preserve"> </w:t>
      </w:r>
      <w:r w:rsidRPr="00C471FC">
        <w:rPr>
          <w:rFonts w:ascii="Arial Narrow" w:hAnsi="Arial Narrow" w:cs="Arial"/>
          <w:i/>
          <w:iCs/>
          <w:sz w:val="20"/>
          <w:szCs w:val="20"/>
        </w:rPr>
        <w:t>Indicazioni relative ai rischi di acquisto online di farmaci per la prevenzione e terapia dell</w:t>
      </w:r>
      <w:r>
        <w:rPr>
          <w:rFonts w:ascii="Arial Narrow" w:hAnsi="Arial Narrow" w:cs="Arial"/>
          <w:i/>
          <w:iCs/>
          <w:sz w:val="20"/>
          <w:szCs w:val="20"/>
        </w:rPr>
        <w:t>’</w:t>
      </w:r>
      <w:r w:rsidRPr="00C471FC">
        <w:rPr>
          <w:rFonts w:ascii="Arial Narrow" w:hAnsi="Arial Narrow" w:cs="Arial"/>
          <w:i/>
          <w:iCs/>
          <w:sz w:val="20"/>
          <w:szCs w:val="20"/>
        </w:rPr>
        <w:t>infezione COVID-19 e alla diffusione sui social network di informazioni false sulle terapie. Versione del 16 aprile 2020.</w:t>
      </w:r>
      <w:r>
        <w:rPr>
          <w:rFonts w:ascii="Arial Narrow" w:hAnsi="Arial Narrow" w:cs="Arial"/>
          <w:i/>
          <w:iCs/>
          <w:sz w:val="20"/>
          <w:szCs w:val="20"/>
        </w:rPr>
        <w:t xml:space="preserve"> </w:t>
      </w:r>
      <w:r w:rsidRPr="00C471FC">
        <w:rPr>
          <w:rFonts w:ascii="Arial Narrow" w:hAnsi="Arial Narrow" w:cs="Arial"/>
          <w:sz w:val="20"/>
          <w:szCs w:val="20"/>
        </w:rPr>
        <w:t>Roma: Istituto Superiore di Sanità; 2020. (Rapporto ISS COVID-19, n. 15/2020).</w:t>
      </w:r>
    </w:p>
    <w:p w14:paraId="46323770" w14:textId="77777777" w:rsidR="002646CA" w:rsidRPr="00C471FC" w:rsidRDefault="002646CA" w:rsidP="002646CA">
      <w:pPr>
        <w:pStyle w:val="Nessunaspaziatura"/>
        <w:numPr>
          <w:ilvl w:val="0"/>
          <w:numId w:val="18"/>
        </w:numPr>
        <w:spacing w:after="160"/>
        <w:ind w:left="426" w:hanging="142"/>
        <w:jc w:val="both"/>
        <w:rPr>
          <w:rFonts w:ascii="Arial Narrow" w:hAnsi="Arial Narrow" w:cs="Arial"/>
          <w:sz w:val="20"/>
          <w:szCs w:val="20"/>
        </w:rPr>
      </w:pPr>
      <w:r w:rsidRPr="00C471FC">
        <w:rPr>
          <w:rFonts w:ascii="Arial Narrow" w:hAnsi="Arial Narrow" w:cs="Arial"/>
          <w:sz w:val="20"/>
          <w:szCs w:val="20"/>
        </w:rPr>
        <w:t>Gruppo di lavoro ISS Sanità Pubblica Veterinaria e Sicurezza Alimentare COVID-19.</w:t>
      </w:r>
      <w:r>
        <w:rPr>
          <w:rFonts w:ascii="Arial Narrow" w:hAnsi="Arial Narrow" w:cs="Arial"/>
          <w:sz w:val="20"/>
          <w:szCs w:val="20"/>
        </w:rPr>
        <w:t xml:space="preserve"> </w:t>
      </w:r>
      <w:r w:rsidRPr="00C471FC">
        <w:rPr>
          <w:rFonts w:ascii="Arial Narrow" w:hAnsi="Arial Narrow" w:cs="Arial"/>
          <w:i/>
          <w:iCs/>
          <w:sz w:val="20"/>
          <w:szCs w:val="20"/>
        </w:rPr>
        <w:t>Animali da compagnia e SARS-CoV-2: cosa occorre sapere, come occorre comportarsi. Versione del 19 aprile 2020.</w:t>
      </w:r>
      <w:r>
        <w:rPr>
          <w:rFonts w:ascii="Arial Narrow" w:hAnsi="Arial Narrow" w:cs="Arial"/>
          <w:i/>
          <w:iCs/>
          <w:sz w:val="20"/>
          <w:szCs w:val="20"/>
        </w:rPr>
        <w:t xml:space="preserve"> </w:t>
      </w:r>
      <w:r w:rsidRPr="00C471FC">
        <w:rPr>
          <w:rFonts w:ascii="Arial Narrow" w:hAnsi="Arial Narrow" w:cs="Arial"/>
          <w:sz w:val="20"/>
          <w:szCs w:val="20"/>
        </w:rPr>
        <w:t>Roma: Istituto Superiore di Sanità; 2020. (Rapporto ISS COVID-19, n. 16/2020).</w:t>
      </w:r>
    </w:p>
    <w:p w14:paraId="0F859969" w14:textId="77777777" w:rsidR="002646CA" w:rsidRPr="00C471FC" w:rsidRDefault="002646CA" w:rsidP="002646CA">
      <w:pPr>
        <w:pStyle w:val="Nessunaspaziatura"/>
        <w:numPr>
          <w:ilvl w:val="0"/>
          <w:numId w:val="18"/>
        </w:numPr>
        <w:spacing w:after="160"/>
        <w:ind w:left="426" w:hanging="142"/>
        <w:jc w:val="both"/>
        <w:rPr>
          <w:rFonts w:ascii="Arial Narrow" w:hAnsi="Arial Narrow" w:cs="Arial"/>
          <w:sz w:val="20"/>
          <w:szCs w:val="20"/>
        </w:rPr>
      </w:pPr>
      <w:r w:rsidRPr="00C471FC">
        <w:rPr>
          <w:rFonts w:ascii="Arial Narrow" w:hAnsi="Arial Narrow" w:cs="Arial"/>
          <w:sz w:val="20"/>
          <w:szCs w:val="20"/>
        </w:rPr>
        <w:t>Gruppo di lavoro ISS Sanità Pubblica Veterinaria e Sicurezza Alimentare COVID-19.</w:t>
      </w:r>
      <w:r>
        <w:rPr>
          <w:rFonts w:ascii="Arial Narrow" w:hAnsi="Arial Narrow" w:cs="Arial"/>
          <w:sz w:val="20"/>
          <w:szCs w:val="20"/>
        </w:rPr>
        <w:t xml:space="preserve"> </w:t>
      </w:r>
      <w:r w:rsidRPr="00C471FC">
        <w:rPr>
          <w:rFonts w:ascii="Arial Narrow" w:hAnsi="Arial Narrow" w:cs="Arial"/>
          <w:i/>
          <w:iCs/>
          <w:sz w:val="20"/>
          <w:szCs w:val="20"/>
        </w:rPr>
        <w:t>Indicazioni ad interim sull</w:t>
      </w:r>
      <w:r>
        <w:rPr>
          <w:rFonts w:ascii="Arial Narrow" w:hAnsi="Arial Narrow" w:cs="Arial"/>
          <w:i/>
          <w:iCs/>
          <w:sz w:val="20"/>
          <w:szCs w:val="20"/>
        </w:rPr>
        <w:t>’</w:t>
      </w:r>
      <w:r w:rsidRPr="00C471FC">
        <w:rPr>
          <w:rFonts w:ascii="Arial Narrow" w:hAnsi="Arial Narrow" w:cs="Arial"/>
          <w:i/>
          <w:iCs/>
          <w:sz w:val="20"/>
          <w:szCs w:val="20"/>
        </w:rPr>
        <w:t>igiene degli alimenti durante l</w:t>
      </w:r>
      <w:r>
        <w:rPr>
          <w:rFonts w:ascii="Arial Narrow" w:hAnsi="Arial Narrow" w:cs="Arial"/>
          <w:i/>
          <w:iCs/>
          <w:sz w:val="20"/>
          <w:szCs w:val="20"/>
        </w:rPr>
        <w:t>’</w:t>
      </w:r>
      <w:r w:rsidRPr="00C471FC">
        <w:rPr>
          <w:rFonts w:ascii="Arial Narrow" w:hAnsi="Arial Narrow" w:cs="Arial"/>
          <w:i/>
          <w:iCs/>
          <w:sz w:val="20"/>
          <w:szCs w:val="20"/>
        </w:rPr>
        <w:t>epidemia da virus SARS-CoV-2. Versione del 19 aprile 2020.</w:t>
      </w:r>
      <w:r>
        <w:rPr>
          <w:rFonts w:ascii="Arial Narrow" w:hAnsi="Arial Narrow" w:cs="Arial"/>
          <w:i/>
          <w:iCs/>
          <w:sz w:val="20"/>
          <w:szCs w:val="20"/>
        </w:rPr>
        <w:t xml:space="preserve"> </w:t>
      </w:r>
      <w:r w:rsidRPr="00C471FC">
        <w:rPr>
          <w:rFonts w:ascii="Arial Narrow" w:hAnsi="Arial Narrow" w:cs="Arial"/>
          <w:sz w:val="20"/>
          <w:szCs w:val="20"/>
        </w:rPr>
        <w:t>Roma: Istituto Superiore di Sanità; 2020. (Rapporto ISS COVID-19, n. 17/2020).</w:t>
      </w:r>
    </w:p>
    <w:p w14:paraId="135AFCD5" w14:textId="77777777" w:rsidR="002646CA" w:rsidRPr="00C471FC" w:rsidRDefault="002646CA" w:rsidP="002646CA">
      <w:pPr>
        <w:pStyle w:val="Nessunaspaziatura"/>
        <w:numPr>
          <w:ilvl w:val="0"/>
          <w:numId w:val="18"/>
        </w:numPr>
        <w:spacing w:after="160"/>
        <w:ind w:left="426" w:hanging="142"/>
        <w:jc w:val="both"/>
        <w:rPr>
          <w:rFonts w:ascii="Arial Narrow" w:hAnsi="Arial Narrow" w:cs="Arial"/>
          <w:sz w:val="20"/>
          <w:szCs w:val="20"/>
        </w:rPr>
      </w:pPr>
      <w:r w:rsidRPr="00C471FC">
        <w:rPr>
          <w:rFonts w:ascii="Arial Narrow" w:hAnsi="Arial Narrow" w:cs="Arial"/>
          <w:sz w:val="20"/>
          <w:szCs w:val="20"/>
        </w:rPr>
        <w:t>Gruppo di lavoro ISS Ricerca traslazionale COVID-19.</w:t>
      </w:r>
      <w:r>
        <w:rPr>
          <w:rFonts w:ascii="Arial Narrow" w:hAnsi="Arial Narrow" w:cs="Arial"/>
          <w:sz w:val="20"/>
          <w:szCs w:val="20"/>
        </w:rPr>
        <w:t xml:space="preserve"> </w:t>
      </w:r>
      <w:r w:rsidRPr="00C471FC">
        <w:rPr>
          <w:rFonts w:ascii="Arial Narrow" w:hAnsi="Arial Narrow" w:cs="Arial"/>
          <w:i/>
          <w:iCs/>
          <w:sz w:val="20"/>
          <w:szCs w:val="20"/>
        </w:rPr>
        <w:t>Raccomandazioni per la raccolta e analisi dei dati disaggregati per sesso relativi a incidenza, manifestazioni, risposta alle terapie e outcome dei pazienti COVID-19. Versione del 26 aprile 2020.</w:t>
      </w:r>
      <w:r>
        <w:rPr>
          <w:rFonts w:ascii="Arial Narrow" w:hAnsi="Arial Narrow" w:cs="Arial"/>
          <w:i/>
          <w:iCs/>
          <w:sz w:val="20"/>
          <w:szCs w:val="20"/>
        </w:rPr>
        <w:t xml:space="preserve"> </w:t>
      </w:r>
      <w:r w:rsidRPr="00C471FC">
        <w:rPr>
          <w:rFonts w:ascii="Arial Narrow" w:hAnsi="Arial Narrow" w:cs="Arial"/>
          <w:sz w:val="20"/>
          <w:szCs w:val="20"/>
        </w:rPr>
        <w:t>Roma: Istituto Superiore di Sanità; 2020. (Rapporto ISS COVID-19, n. 18/2020).</w:t>
      </w:r>
    </w:p>
    <w:p w14:paraId="24A226E3" w14:textId="77777777" w:rsidR="002646CA" w:rsidRPr="005B39A8" w:rsidRDefault="002646CA" w:rsidP="002646CA">
      <w:pPr>
        <w:pStyle w:val="Nessunaspaziatura"/>
        <w:numPr>
          <w:ilvl w:val="0"/>
          <w:numId w:val="18"/>
        </w:numPr>
        <w:spacing w:after="160"/>
        <w:ind w:left="426" w:hanging="142"/>
        <w:jc w:val="both"/>
        <w:rPr>
          <w:rFonts w:ascii="Arial Narrow" w:hAnsi="Arial Narrow" w:cs="Arial"/>
          <w:sz w:val="20"/>
          <w:szCs w:val="20"/>
        </w:rPr>
      </w:pPr>
      <w:r w:rsidRPr="00C471FC">
        <w:rPr>
          <w:rFonts w:ascii="Arial Narrow" w:hAnsi="Arial Narrow" w:cs="Arial"/>
          <w:sz w:val="20"/>
          <w:szCs w:val="20"/>
        </w:rPr>
        <w:t>Gruppo di lavoro ISS Biocidi COVID-19.</w:t>
      </w:r>
      <w:r>
        <w:rPr>
          <w:rFonts w:ascii="Arial Narrow" w:hAnsi="Arial Narrow" w:cs="Arial"/>
          <w:sz w:val="20"/>
          <w:szCs w:val="20"/>
        </w:rPr>
        <w:t xml:space="preserve"> </w:t>
      </w:r>
      <w:r w:rsidRPr="00C471FC">
        <w:rPr>
          <w:rFonts w:ascii="Arial Narrow" w:hAnsi="Arial Narrow" w:cs="Arial"/>
          <w:i/>
          <w:iCs/>
          <w:sz w:val="20"/>
          <w:szCs w:val="20"/>
        </w:rPr>
        <w:t>Raccomandazioni ad interim sui disinfettanti nell</w:t>
      </w:r>
      <w:r>
        <w:rPr>
          <w:rFonts w:ascii="Arial Narrow" w:hAnsi="Arial Narrow" w:cs="Arial"/>
          <w:i/>
          <w:iCs/>
          <w:sz w:val="20"/>
          <w:szCs w:val="20"/>
        </w:rPr>
        <w:t>’</w:t>
      </w:r>
      <w:r w:rsidRPr="00C471FC">
        <w:rPr>
          <w:rFonts w:ascii="Arial Narrow" w:hAnsi="Arial Narrow" w:cs="Arial"/>
          <w:i/>
          <w:iCs/>
          <w:sz w:val="20"/>
          <w:szCs w:val="20"/>
        </w:rPr>
        <w:t>attuale emergenza COVID-19: presidi medico-chirurgici e biocidi. Versione del 25 aprile 2020.</w:t>
      </w:r>
      <w:r>
        <w:rPr>
          <w:rFonts w:ascii="Arial Narrow" w:hAnsi="Arial Narrow" w:cs="Arial"/>
          <w:sz w:val="20"/>
          <w:szCs w:val="20"/>
        </w:rPr>
        <w:t xml:space="preserve"> </w:t>
      </w:r>
      <w:r w:rsidRPr="00C471FC">
        <w:rPr>
          <w:rFonts w:ascii="Arial Narrow" w:hAnsi="Arial Narrow" w:cs="Arial"/>
          <w:sz w:val="20"/>
          <w:szCs w:val="20"/>
        </w:rPr>
        <w:t>Roma: Istituto Superiore di Sanità; 2020. (Rapporto ISS COVID-19, n. 19/2020).</w:t>
      </w:r>
    </w:p>
    <w:p w14:paraId="7BBA8C15" w14:textId="09BCA3C6" w:rsidR="002646CA" w:rsidRPr="00C471FC" w:rsidRDefault="002646CA" w:rsidP="002646CA">
      <w:pPr>
        <w:pStyle w:val="Nessunaspaziatura"/>
        <w:numPr>
          <w:ilvl w:val="0"/>
          <w:numId w:val="18"/>
        </w:numPr>
        <w:spacing w:after="160"/>
        <w:ind w:left="426" w:hanging="142"/>
        <w:jc w:val="both"/>
        <w:rPr>
          <w:rFonts w:ascii="Arial Narrow" w:hAnsi="Arial Narrow" w:cs="Arial"/>
          <w:sz w:val="20"/>
          <w:szCs w:val="20"/>
        </w:rPr>
      </w:pPr>
      <w:r w:rsidRPr="00C471FC">
        <w:rPr>
          <w:rFonts w:ascii="Arial Narrow" w:hAnsi="Arial Narrow" w:cs="Arial"/>
          <w:sz w:val="20"/>
          <w:szCs w:val="20"/>
        </w:rPr>
        <w:t>Gruppo di Lavoro ISS Prevenzione e Controllo delle Infezioni.</w:t>
      </w:r>
      <w:r>
        <w:rPr>
          <w:rFonts w:ascii="Arial Narrow" w:hAnsi="Arial Narrow" w:cs="Arial"/>
          <w:sz w:val="20"/>
          <w:szCs w:val="20"/>
        </w:rPr>
        <w:t xml:space="preserve"> </w:t>
      </w:r>
      <w:r w:rsidRPr="00C471FC">
        <w:rPr>
          <w:rFonts w:ascii="Arial Narrow" w:hAnsi="Arial Narrow" w:cs="Arial"/>
          <w:i/>
          <w:iCs/>
          <w:sz w:val="20"/>
          <w:szCs w:val="20"/>
        </w:rPr>
        <w:t xml:space="preserve">Indicazioni ad interim per la sanificazione degli ambienti interni nel contesto sanitario e assistenziale per prevenire la trasmissione di SARS-CoV 2. Versione del </w:t>
      </w:r>
      <w:r w:rsidR="00A55A34">
        <w:rPr>
          <w:rFonts w:ascii="Arial Narrow" w:hAnsi="Arial Narrow" w:cs="Arial"/>
          <w:i/>
          <w:iCs/>
          <w:sz w:val="20"/>
          <w:szCs w:val="20"/>
        </w:rPr>
        <w:t>7 luglio</w:t>
      </w:r>
      <w:r w:rsidRPr="00C471FC">
        <w:rPr>
          <w:rFonts w:ascii="Arial Narrow" w:hAnsi="Arial Narrow" w:cs="Arial"/>
          <w:i/>
          <w:iCs/>
          <w:sz w:val="20"/>
          <w:szCs w:val="20"/>
        </w:rPr>
        <w:t xml:space="preserve"> 2020.</w:t>
      </w:r>
      <w:r>
        <w:rPr>
          <w:rFonts w:ascii="Arial Narrow" w:hAnsi="Arial Narrow" w:cs="Arial"/>
          <w:i/>
          <w:iCs/>
          <w:sz w:val="20"/>
          <w:szCs w:val="20"/>
        </w:rPr>
        <w:t xml:space="preserve"> </w:t>
      </w:r>
      <w:r w:rsidRPr="00C471FC">
        <w:rPr>
          <w:rFonts w:ascii="Arial Narrow" w:hAnsi="Arial Narrow" w:cs="Arial"/>
          <w:sz w:val="20"/>
          <w:szCs w:val="20"/>
        </w:rPr>
        <w:t>Roma: Istituto Superiore di Sanità; 2020. (Rapporto ISS COVID-19, n. 20/2020 Rev.</w:t>
      </w:r>
      <w:r w:rsidR="00A55A34">
        <w:rPr>
          <w:rFonts w:ascii="Arial Narrow" w:hAnsi="Arial Narrow" w:cs="Arial"/>
          <w:sz w:val="20"/>
          <w:szCs w:val="20"/>
        </w:rPr>
        <w:t>2</w:t>
      </w:r>
      <w:r w:rsidRPr="00C471FC">
        <w:rPr>
          <w:rFonts w:ascii="Arial Narrow" w:hAnsi="Arial Narrow" w:cs="Arial"/>
          <w:sz w:val="20"/>
          <w:szCs w:val="20"/>
        </w:rPr>
        <w:t>).</w:t>
      </w:r>
    </w:p>
    <w:p w14:paraId="3E9CF59E" w14:textId="77777777" w:rsidR="002646CA" w:rsidRPr="00C471FC" w:rsidRDefault="002646CA" w:rsidP="002646CA">
      <w:pPr>
        <w:pStyle w:val="Nessunaspaziatura"/>
        <w:numPr>
          <w:ilvl w:val="0"/>
          <w:numId w:val="18"/>
        </w:numPr>
        <w:spacing w:after="160"/>
        <w:ind w:left="426" w:hanging="142"/>
        <w:jc w:val="both"/>
        <w:rPr>
          <w:rFonts w:ascii="Arial Narrow" w:hAnsi="Arial Narrow" w:cs="Arial"/>
          <w:sz w:val="20"/>
          <w:szCs w:val="20"/>
        </w:rPr>
      </w:pPr>
      <w:r w:rsidRPr="00C471FC">
        <w:rPr>
          <w:rFonts w:ascii="Arial Narrow" w:hAnsi="Arial Narrow" w:cs="Arial"/>
          <w:sz w:val="20"/>
          <w:szCs w:val="20"/>
        </w:rPr>
        <w:t>Ricci ML, Rota MC, Scaturro M, Veschetti E, Lucentini L, Bonadonna L, La Mura S.</w:t>
      </w:r>
      <w:r>
        <w:rPr>
          <w:rFonts w:ascii="Arial Narrow" w:hAnsi="Arial Narrow" w:cs="Arial"/>
          <w:sz w:val="20"/>
          <w:szCs w:val="20"/>
        </w:rPr>
        <w:t xml:space="preserve"> </w:t>
      </w:r>
      <w:r w:rsidRPr="00C471FC">
        <w:rPr>
          <w:rFonts w:ascii="Arial Narrow" w:hAnsi="Arial Narrow" w:cs="Arial"/>
          <w:i/>
          <w:iCs/>
          <w:sz w:val="20"/>
          <w:szCs w:val="20"/>
        </w:rPr>
        <w:t>Guida per la prevenzione della contaminazione da Legionella negli impianti idrici di strutture turistico recettive e altri edifici ad uso civile e industriale, non utilizzati durante la pandemia COVID-19. Versione del 3 maggio 2020.</w:t>
      </w:r>
      <w:r>
        <w:rPr>
          <w:rFonts w:ascii="Arial Narrow" w:hAnsi="Arial Narrow" w:cs="Arial"/>
          <w:i/>
          <w:iCs/>
          <w:sz w:val="20"/>
          <w:szCs w:val="20"/>
        </w:rPr>
        <w:t xml:space="preserve"> </w:t>
      </w:r>
      <w:r w:rsidRPr="00C471FC">
        <w:rPr>
          <w:rFonts w:ascii="Arial Narrow" w:hAnsi="Arial Narrow" w:cs="Arial"/>
          <w:sz w:val="20"/>
          <w:szCs w:val="20"/>
        </w:rPr>
        <w:t>Roma: Istituto Superiore di Sanità; 2020. (Rapporto ISS COVID-19, n. 21/2020).</w:t>
      </w:r>
    </w:p>
    <w:p w14:paraId="26878F22" w14:textId="77777777" w:rsidR="002646CA" w:rsidRPr="00C471FC" w:rsidRDefault="002646CA" w:rsidP="002646CA">
      <w:pPr>
        <w:pStyle w:val="Nessunaspaziatura"/>
        <w:numPr>
          <w:ilvl w:val="0"/>
          <w:numId w:val="18"/>
        </w:numPr>
        <w:spacing w:after="160"/>
        <w:ind w:left="426" w:hanging="142"/>
        <w:jc w:val="both"/>
        <w:rPr>
          <w:rFonts w:ascii="Arial Narrow" w:hAnsi="Arial Narrow" w:cs="Arial"/>
          <w:sz w:val="20"/>
          <w:szCs w:val="20"/>
        </w:rPr>
      </w:pPr>
      <w:r w:rsidRPr="00C471FC">
        <w:rPr>
          <w:rFonts w:ascii="Arial Narrow" w:hAnsi="Arial Narrow" w:cs="Arial"/>
          <w:sz w:val="20"/>
          <w:szCs w:val="20"/>
        </w:rPr>
        <w:t>Gruppo di lavoro ISS Salute mentale ed emergenza COVID-19</w:t>
      </w:r>
      <w:r>
        <w:rPr>
          <w:rFonts w:ascii="Arial Narrow" w:hAnsi="Arial Narrow" w:cs="Arial"/>
          <w:sz w:val="20"/>
          <w:szCs w:val="20"/>
        </w:rPr>
        <w:t xml:space="preserve"> </w:t>
      </w:r>
      <w:r w:rsidRPr="00C471FC">
        <w:rPr>
          <w:rFonts w:ascii="Arial Narrow" w:hAnsi="Arial Narrow" w:cs="Arial"/>
          <w:i/>
          <w:iCs/>
          <w:sz w:val="20"/>
          <w:szCs w:val="20"/>
        </w:rPr>
        <w:t>Indicazioni ad interim per un appropriato supporto degli operatori sanitari e sociosanitari durante lo scenario emergenziale SARS-COV-2. Versione del 28 maggio.</w:t>
      </w:r>
      <w:r>
        <w:rPr>
          <w:rFonts w:ascii="Arial Narrow" w:hAnsi="Arial Narrow" w:cs="Arial"/>
          <w:sz w:val="20"/>
          <w:szCs w:val="20"/>
        </w:rPr>
        <w:t xml:space="preserve"> </w:t>
      </w:r>
      <w:r w:rsidRPr="00C471FC">
        <w:rPr>
          <w:rFonts w:ascii="Arial Narrow" w:hAnsi="Arial Narrow" w:cs="Arial"/>
          <w:sz w:val="20"/>
          <w:szCs w:val="20"/>
        </w:rPr>
        <w:t>Roma: Istituto Superiore di Sanità; 2020. (Rapporto ISS COVID-19, n. 22/2020 Rev.)</w:t>
      </w:r>
    </w:p>
    <w:p w14:paraId="398AD1EF" w14:textId="77777777" w:rsidR="002646CA" w:rsidRPr="00C471FC" w:rsidRDefault="002646CA" w:rsidP="002646CA">
      <w:pPr>
        <w:pStyle w:val="Nessunaspaziatura"/>
        <w:numPr>
          <w:ilvl w:val="0"/>
          <w:numId w:val="18"/>
        </w:numPr>
        <w:spacing w:after="160"/>
        <w:ind w:left="426" w:hanging="142"/>
        <w:jc w:val="both"/>
        <w:rPr>
          <w:rFonts w:ascii="Arial Narrow" w:hAnsi="Arial Narrow" w:cs="Arial"/>
          <w:sz w:val="20"/>
          <w:szCs w:val="20"/>
        </w:rPr>
      </w:pPr>
      <w:r w:rsidRPr="00C471FC">
        <w:rPr>
          <w:rFonts w:ascii="Arial Narrow" w:hAnsi="Arial Narrow" w:cs="Arial"/>
          <w:sz w:val="20"/>
          <w:szCs w:val="20"/>
        </w:rPr>
        <w:t>Gruppo di lavoro ISS Salute mentale ed emergenza COVID-19</w:t>
      </w:r>
      <w:r>
        <w:rPr>
          <w:rFonts w:ascii="Arial Narrow" w:hAnsi="Arial Narrow" w:cs="Arial"/>
          <w:sz w:val="20"/>
          <w:szCs w:val="20"/>
        </w:rPr>
        <w:t xml:space="preserve"> </w:t>
      </w:r>
      <w:r w:rsidRPr="00C471FC">
        <w:rPr>
          <w:rFonts w:ascii="Arial Narrow" w:hAnsi="Arial Narrow" w:cs="Arial"/>
          <w:i/>
          <w:iCs/>
          <w:sz w:val="20"/>
          <w:szCs w:val="20"/>
        </w:rPr>
        <w:t>Indicazioni di un programma di intervento dei Dipartimenti di Salute Mentale per la gestione dell</w:t>
      </w:r>
      <w:r>
        <w:rPr>
          <w:rFonts w:ascii="Arial Narrow" w:hAnsi="Arial Narrow" w:cs="Arial"/>
          <w:i/>
          <w:iCs/>
          <w:sz w:val="20"/>
          <w:szCs w:val="20"/>
        </w:rPr>
        <w:t>’</w:t>
      </w:r>
      <w:r w:rsidRPr="00C471FC">
        <w:rPr>
          <w:rFonts w:ascii="Arial Narrow" w:hAnsi="Arial Narrow" w:cs="Arial"/>
          <w:i/>
          <w:iCs/>
          <w:sz w:val="20"/>
          <w:szCs w:val="20"/>
        </w:rPr>
        <w:t>impatto dell</w:t>
      </w:r>
      <w:r>
        <w:rPr>
          <w:rFonts w:ascii="Arial Narrow" w:hAnsi="Arial Narrow" w:cs="Arial"/>
          <w:i/>
          <w:iCs/>
          <w:sz w:val="20"/>
          <w:szCs w:val="20"/>
        </w:rPr>
        <w:t>’</w:t>
      </w:r>
      <w:r w:rsidRPr="00C471FC">
        <w:rPr>
          <w:rFonts w:ascii="Arial Narrow" w:hAnsi="Arial Narrow" w:cs="Arial"/>
          <w:i/>
          <w:iCs/>
          <w:sz w:val="20"/>
          <w:szCs w:val="20"/>
        </w:rPr>
        <w:t>epidemia COVID-19 sulla salute mentale. Versione del 6 maggio 2020.</w:t>
      </w:r>
      <w:r>
        <w:rPr>
          <w:rFonts w:ascii="Arial Narrow" w:hAnsi="Arial Narrow" w:cs="Arial"/>
          <w:i/>
          <w:iCs/>
          <w:sz w:val="20"/>
          <w:szCs w:val="20"/>
        </w:rPr>
        <w:t xml:space="preserve"> </w:t>
      </w:r>
      <w:r w:rsidRPr="00C471FC">
        <w:rPr>
          <w:rFonts w:ascii="Arial Narrow" w:hAnsi="Arial Narrow" w:cs="Arial"/>
          <w:sz w:val="20"/>
          <w:szCs w:val="20"/>
        </w:rPr>
        <w:t>Roma: Istituto Superiore di Sanità; 2020. (Rapporto ISS COVID-19, n. 23/2020).</w:t>
      </w:r>
    </w:p>
    <w:p w14:paraId="1DA49BB6" w14:textId="77777777" w:rsidR="002646CA" w:rsidRPr="00C471FC" w:rsidRDefault="002646CA" w:rsidP="002646CA">
      <w:pPr>
        <w:pStyle w:val="Nessunaspaziatura"/>
        <w:numPr>
          <w:ilvl w:val="0"/>
          <w:numId w:val="18"/>
        </w:numPr>
        <w:spacing w:after="160"/>
        <w:ind w:left="426" w:hanging="142"/>
        <w:jc w:val="both"/>
        <w:rPr>
          <w:rFonts w:ascii="Arial Narrow" w:hAnsi="Arial Narrow" w:cs="Arial"/>
          <w:sz w:val="20"/>
          <w:szCs w:val="20"/>
        </w:rPr>
      </w:pPr>
      <w:r w:rsidRPr="00C471FC">
        <w:rPr>
          <w:rFonts w:ascii="Arial Narrow" w:hAnsi="Arial Narrow" w:cs="Arial"/>
          <w:sz w:val="20"/>
          <w:szCs w:val="20"/>
        </w:rPr>
        <w:t>Gruppo di lavoro ISS Malattie Rare COVID-19.</w:t>
      </w:r>
      <w:r>
        <w:rPr>
          <w:rFonts w:ascii="Arial Narrow" w:hAnsi="Arial Narrow" w:cs="Arial"/>
          <w:sz w:val="20"/>
          <w:szCs w:val="20"/>
        </w:rPr>
        <w:t xml:space="preserve"> </w:t>
      </w:r>
      <w:r w:rsidRPr="00C471FC">
        <w:rPr>
          <w:rFonts w:ascii="Arial Narrow" w:hAnsi="Arial Narrow" w:cs="Arial"/>
          <w:i/>
          <w:iCs/>
          <w:sz w:val="20"/>
          <w:szCs w:val="20"/>
        </w:rPr>
        <w:t>Indicazioni ad interim per una appropriata gestione dell</w:t>
      </w:r>
      <w:r>
        <w:rPr>
          <w:rFonts w:ascii="Arial Narrow" w:hAnsi="Arial Narrow" w:cs="Arial"/>
          <w:i/>
          <w:iCs/>
          <w:sz w:val="20"/>
          <w:szCs w:val="20"/>
        </w:rPr>
        <w:t>’</w:t>
      </w:r>
      <w:r w:rsidRPr="00C471FC">
        <w:rPr>
          <w:rFonts w:ascii="Arial Narrow" w:hAnsi="Arial Narrow" w:cs="Arial"/>
          <w:i/>
          <w:iCs/>
          <w:sz w:val="20"/>
          <w:szCs w:val="20"/>
        </w:rPr>
        <w:t>iposurrenalismo in età pediatrica nell</w:t>
      </w:r>
      <w:r>
        <w:rPr>
          <w:rFonts w:ascii="Arial Narrow" w:hAnsi="Arial Narrow" w:cs="Arial"/>
          <w:i/>
          <w:iCs/>
          <w:sz w:val="20"/>
          <w:szCs w:val="20"/>
        </w:rPr>
        <w:t>’</w:t>
      </w:r>
      <w:r w:rsidRPr="00C471FC">
        <w:rPr>
          <w:rFonts w:ascii="Arial Narrow" w:hAnsi="Arial Narrow" w:cs="Arial"/>
          <w:i/>
          <w:iCs/>
          <w:sz w:val="20"/>
          <w:szCs w:val="20"/>
        </w:rPr>
        <w:t>attuale scenario emergenziale da infezione da SARS-CoV-2. Versione del 10 maggio 2020.</w:t>
      </w:r>
      <w:r>
        <w:rPr>
          <w:rFonts w:ascii="Arial Narrow" w:hAnsi="Arial Narrow" w:cs="Arial"/>
          <w:i/>
          <w:iCs/>
          <w:sz w:val="20"/>
          <w:szCs w:val="20"/>
        </w:rPr>
        <w:t xml:space="preserve"> </w:t>
      </w:r>
      <w:r w:rsidRPr="00C471FC">
        <w:rPr>
          <w:rFonts w:ascii="Arial Narrow" w:hAnsi="Arial Narrow" w:cs="Arial"/>
          <w:sz w:val="20"/>
          <w:szCs w:val="20"/>
        </w:rPr>
        <w:t>Roma: Istituto Superiore di Sanità; 2020. (Rapporto ISS COVID-19, n. 24/2020)</w:t>
      </w:r>
    </w:p>
    <w:p w14:paraId="4EF65F72" w14:textId="77777777" w:rsidR="002646CA" w:rsidRPr="00C471FC" w:rsidRDefault="002646CA" w:rsidP="002646CA">
      <w:pPr>
        <w:pStyle w:val="Nessunaspaziatura"/>
        <w:numPr>
          <w:ilvl w:val="0"/>
          <w:numId w:val="18"/>
        </w:numPr>
        <w:spacing w:after="160"/>
        <w:ind w:left="426" w:hanging="142"/>
        <w:jc w:val="both"/>
        <w:rPr>
          <w:rFonts w:ascii="Arial Narrow" w:hAnsi="Arial Narrow" w:cs="Arial"/>
          <w:sz w:val="20"/>
          <w:szCs w:val="20"/>
        </w:rPr>
      </w:pPr>
      <w:r w:rsidRPr="00C471FC">
        <w:rPr>
          <w:rFonts w:ascii="Arial Narrow" w:hAnsi="Arial Narrow" w:cs="Arial"/>
          <w:sz w:val="20"/>
          <w:szCs w:val="20"/>
        </w:rPr>
        <w:t>Gruppo di Lavoro ISS Biocidi COVID-19.</w:t>
      </w:r>
      <w:r>
        <w:rPr>
          <w:rFonts w:ascii="Arial Narrow" w:hAnsi="Arial Narrow" w:cs="Arial"/>
          <w:sz w:val="20"/>
          <w:szCs w:val="20"/>
        </w:rPr>
        <w:t xml:space="preserve"> </w:t>
      </w:r>
      <w:r w:rsidRPr="00C471FC">
        <w:rPr>
          <w:rFonts w:ascii="Arial Narrow" w:hAnsi="Arial Narrow" w:cs="Arial"/>
          <w:i/>
          <w:iCs/>
          <w:sz w:val="20"/>
          <w:szCs w:val="20"/>
        </w:rPr>
        <w:t>Raccomandazioni ad interim sulla sanificazione di strutture non sanitarie nell</w:t>
      </w:r>
      <w:r>
        <w:rPr>
          <w:rFonts w:ascii="Arial Narrow" w:hAnsi="Arial Narrow" w:cs="Arial"/>
          <w:i/>
          <w:iCs/>
          <w:sz w:val="20"/>
          <w:szCs w:val="20"/>
        </w:rPr>
        <w:t>’</w:t>
      </w:r>
      <w:r w:rsidRPr="00C471FC">
        <w:rPr>
          <w:rFonts w:ascii="Arial Narrow" w:hAnsi="Arial Narrow" w:cs="Arial"/>
          <w:i/>
          <w:iCs/>
          <w:sz w:val="20"/>
          <w:szCs w:val="20"/>
        </w:rPr>
        <w:t>attuale emergenza COVID-19: superfici, ambienti interni e abbigliamento. Versione del</w:t>
      </w:r>
      <w:r>
        <w:rPr>
          <w:rFonts w:ascii="Arial Narrow" w:hAnsi="Arial Narrow" w:cs="Arial"/>
          <w:i/>
          <w:iCs/>
          <w:sz w:val="20"/>
          <w:szCs w:val="20"/>
        </w:rPr>
        <w:t xml:space="preserve"> 15</w:t>
      </w:r>
      <w:r w:rsidRPr="00C471FC">
        <w:rPr>
          <w:rFonts w:ascii="Arial Narrow" w:hAnsi="Arial Narrow" w:cs="Arial"/>
          <w:i/>
          <w:iCs/>
          <w:sz w:val="20"/>
          <w:szCs w:val="20"/>
        </w:rPr>
        <w:t xml:space="preserve"> maggio 2020.</w:t>
      </w:r>
      <w:r>
        <w:rPr>
          <w:rFonts w:ascii="Arial Narrow" w:hAnsi="Arial Narrow" w:cs="Arial"/>
          <w:i/>
          <w:iCs/>
          <w:sz w:val="20"/>
          <w:szCs w:val="20"/>
        </w:rPr>
        <w:t xml:space="preserve"> </w:t>
      </w:r>
      <w:r w:rsidRPr="00C471FC">
        <w:rPr>
          <w:rFonts w:ascii="Arial Narrow" w:hAnsi="Arial Narrow" w:cs="Arial"/>
          <w:sz w:val="20"/>
          <w:szCs w:val="20"/>
        </w:rPr>
        <w:t>Roma: Istituto Superiore di Sanità; 2020. (Rapporto ISS COVID-19 n. 25/2020)</w:t>
      </w:r>
    </w:p>
    <w:p w14:paraId="5CB87972" w14:textId="77777777" w:rsidR="002646CA" w:rsidRPr="00C471FC" w:rsidRDefault="002646CA" w:rsidP="002646CA">
      <w:pPr>
        <w:pStyle w:val="Nessunaspaziatura"/>
        <w:numPr>
          <w:ilvl w:val="0"/>
          <w:numId w:val="18"/>
        </w:numPr>
        <w:spacing w:after="160"/>
        <w:ind w:left="426" w:hanging="142"/>
        <w:jc w:val="both"/>
        <w:rPr>
          <w:rFonts w:ascii="Arial Narrow" w:hAnsi="Arial Narrow" w:cs="Arial"/>
          <w:sz w:val="20"/>
          <w:szCs w:val="20"/>
        </w:rPr>
      </w:pPr>
      <w:r w:rsidRPr="00C471FC">
        <w:rPr>
          <w:rFonts w:ascii="Arial Narrow" w:hAnsi="Arial Narrow" w:cs="Arial"/>
          <w:sz w:val="20"/>
          <w:szCs w:val="20"/>
        </w:rPr>
        <w:t>Gruppo di Lavoro ISS Ambiente e Rifiuti.</w:t>
      </w:r>
      <w:r>
        <w:rPr>
          <w:rFonts w:ascii="Arial Narrow" w:hAnsi="Arial Narrow" w:cs="Arial"/>
          <w:sz w:val="20"/>
          <w:szCs w:val="20"/>
        </w:rPr>
        <w:t xml:space="preserve"> </w:t>
      </w:r>
      <w:r w:rsidRPr="00C471FC">
        <w:rPr>
          <w:rFonts w:ascii="Arial Narrow" w:hAnsi="Arial Narrow" w:cs="Arial"/>
          <w:i/>
          <w:iCs/>
          <w:sz w:val="20"/>
          <w:szCs w:val="20"/>
        </w:rPr>
        <w:t>Indicazioni ad interim sulla gestione e smaltimento di mascherine e guanti monouso provenienti da utilizzo domestico e non domestico. Versione del 18 maggio 2020.</w:t>
      </w:r>
      <w:r>
        <w:rPr>
          <w:rFonts w:ascii="Arial Narrow" w:hAnsi="Arial Narrow" w:cs="Arial"/>
          <w:i/>
          <w:iCs/>
          <w:sz w:val="20"/>
          <w:szCs w:val="20"/>
        </w:rPr>
        <w:t xml:space="preserve"> </w:t>
      </w:r>
      <w:r w:rsidRPr="00C471FC">
        <w:rPr>
          <w:rFonts w:ascii="Arial Narrow" w:hAnsi="Arial Narrow" w:cs="Arial"/>
          <w:sz w:val="20"/>
          <w:szCs w:val="20"/>
        </w:rPr>
        <w:t>Roma: Istituto Superiore di Sanità; 2020. (Rapporto ISS COVID-19 n. 26/2020)</w:t>
      </w:r>
    </w:p>
    <w:p w14:paraId="2C17ECDF" w14:textId="77777777" w:rsidR="002646CA" w:rsidRPr="00C471FC" w:rsidRDefault="002646CA" w:rsidP="002646CA">
      <w:pPr>
        <w:pStyle w:val="Nessunaspaziatura"/>
        <w:numPr>
          <w:ilvl w:val="0"/>
          <w:numId w:val="18"/>
        </w:numPr>
        <w:spacing w:after="160"/>
        <w:ind w:left="426" w:hanging="142"/>
        <w:jc w:val="both"/>
        <w:rPr>
          <w:rFonts w:ascii="Arial Narrow" w:hAnsi="Arial Narrow" w:cs="Arial"/>
          <w:sz w:val="20"/>
          <w:szCs w:val="20"/>
        </w:rPr>
      </w:pPr>
      <w:r w:rsidRPr="00C471FC">
        <w:rPr>
          <w:rFonts w:ascii="Arial Narrow" w:hAnsi="Arial Narrow" w:cs="Arial"/>
          <w:sz w:val="20"/>
          <w:szCs w:val="20"/>
        </w:rPr>
        <w:t>Ricci ML, Rota MC, Scaturro M, Nardone M, Veschetti E, Lucentini L, Bonadonna L, La Mura S.</w:t>
      </w:r>
      <w:r>
        <w:rPr>
          <w:rFonts w:ascii="Arial Narrow" w:hAnsi="Arial Narrow" w:cs="Arial"/>
          <w:sz w:val="20"/>
          <w:szCs w:val="20"/>
        </w:rPr>
        <w:t xml:space="preserve"> </w:t>
      </w:r>
      <w:r w:rsidRPr="00C471FC">
        <w:rPr>
          <w:rFonts w:ascii="Arial Narrow" w:hAnsi="Arial Narrow" w:cs="Arial"/>
          <w:i/>
          <w:iCs/>
          <w:sz w:val="20"/>
          <w:szCs w:val="20"/>
        </w:rPr>
        <w:t>Indicazioni per la prevenzione del rischio Legionella nei riuniti odontoiatrici durante la pandemia da COVID-19. Versione del 17 maggio 2020.</w:t>
      </w:r>
      <w:r>
        <w:rPr>
          <w:rFonts w:ascii="Arial Narrow" w:hAnsi="Arial Narrow" w:cs="Arial"/>
          <w:i/>
          <w:iCs/>
          <w:sz w:val="20"/>
          <w:szCs w:val="20"/>
        </w:rPr>
        <w:t xml:space="preserve"> </w:t>
      </w:r>
      <w:r w:rsidRPr="00C471FC">
        <w:rPr>
          <w:rFonts w:ascii="Arial Narrow" w:hAnsi="Arial Narrow" w:cs="Arial"/>
          <w:sz w:val="20"/>
          <w:szCs w:val="20"/>
        </w:rPr>
        <w:t>Roma: Istituto Superiore di Sanità; 2020. (Rapporto ISS COVID-19, n. 27/2020).</w:t>
      </w:r>
    </w:p>
    <w:p w14:paraId="2CE6F46A" w14:textId="77777777" w:rsidR="002646CA" w:rsidRPr="00C471FC" w:rsidRDefault="002646CA" w:rsidP="002646CA">
      <w:pPr>
        <w:pStyle w:val="Nessunaspaziatura"/>
        <w:numPr>
          <w:ilvl w:val="0"/>
          <w:numId w:val="18"/>
        </w:numPr>
        <w:spacing w:after="160"/>
        <w:ind w:left="426" w:hanging="142"/>
        <w:jc w:val="both"/>
        <w:rPr>
          <w:rFonts w:ascii="Arial Narrow" w:hAnsi="Arial Narrow" w:cs="Arial"/>
          <w:sz w:val="20"/>
          <w:szCs w:val="20"/>
        </w:rPr>
      </w:pPr>
      <w:r w:rsidRPr="00C471FC">
        <w:rPr>
          <w:rFonts w:ascii="Arial Narrow" w:hAnsi="Arial Narrow" w:cs="Arial"/>
          <w:sz w:val="20"/>
          <w:szCs w:val="20"/>
        </w:rPr>
        <w:t>Gruppo di Lavoro ISS Test Diagnostici COVID-19 e Gruppo di Lavoro ISS Dispositivi Medici COVID-19.</w:t>
      </w:r>
      <w:r>
        <w:rPr>
          <w:rFonts w:ascii="Arial Narrow" w:hAnsi="Arial Narrow" w:cs="Arial"/>
          <w:sz w:val="20"/>
          <w:szCs w:val="20"/>
        </w:rPr>
        <w:t xml:space="preserve"> </w:t>
      </w:r>
      <w:r w:rsidRPr="00C471FC">
        <w:rPr>
          <w:rFonts w:ascii="Arial Narrow" w:hAnsi="Arial Narrow" w:cs="Arial"/>
          <w:i/>
          <w:iCs/>
          <w:sz w:val="20"/>
          <w:szCs w:val="20"/>
        </w:rPr>
        <w:t>Dispositivi diagnostici in vitro per COVID-19. Parte 1: normativa e tipologie. Versione del 18 maggio 2020</w:t>
      </w:r>
      <w:r w:rsidRPr="00C471FC">
        <w:rPr>
          <w:rFonts w:ascii="Arial Narrow" w:hAnsi="Arial Narrow" w:cs="Arial"/>
          <w:sz w:val="20"/>
          <w:szCs w:val="20"/>
        </w:rPr>
        <w:t>.</w:t>
      </w:r>
      <w:r>
        <w:rPr>
          <w:rFonts w:ascii="Arial Narrow" w:hAnsi="Arial Narrow" w:cs="Arial"/>
          <w:sz w:val="20"/>
          <w:szCs w:val="20"/>
        </w:rPr>
        <w:t xml:space="preserve"> </w:t>
      </w:r>
      <w:r w:rsidRPr="00C471FC">
        <w:rPr>
          <w:rFonts w:ascii="Arial Narrow" w:hAnsi="Arial Narrow" w:cs="Arial"/>
          <w:sz w:val="20"/>
          <w:szCs w:val="20"/>
        </w:rPr>
        <w:t>Roma: Istituto Superiore di Sanità; 2020. (Rapporto ISS COVID-19 n. 28/2020)</w:t>
      </w:r>
    </w:p>
    <w:p w14:paraId="333B5256" w14:textId="77777777" w:rsidR="002646CA" w:rsidRPr="00C471FC" w:rsidRDefault="002646CA" w:rsidP="002646CA">
      <w:pPr>
        <w:pStyle w:val="Nessunaspaziatura"/>
        <w:numPr>
          <w:ilvl w:val="0"/>
          <w:numId w:val="18"/>
        </w:numPr>
        <w:spacing w:after="160"/>
        <w:ind w:left="426" w:hanging="142"/>
        <w:jc w:val="both"/>
        <w:rPr>
          <w:rFonts w:ascii="Arial Narrow" w:hAnsi="Arial Narrow" w:cs="Arial"/>
          <w:sz w:val="20"/>
          <w:szCs w:val="20"/>
        </w:rPr>
      </w:pPr>
      <w:r w:rsidRPr="00C471FC">
        <w:rPr>
          <w:rFonts w:ascii="Arial Narrow" w:hAnsi="Arial Narrow" w:cs="Arial"/>
          <w:sz w:val="20"/>
          <w:szCs w:val="20"/>
        </w:rPr>
        <w:lastRenderedPageBreak/>
        <w:t>Gruppo di lavoro ISS Malattie Rare COVID-19.</w:t>
      </w:r>
      <w:r>
        <w:rPr>
          <w:rFonts w:ascii="Arial Narrow" w:hAnsi="Arial Narrow" w:cs="Arial"/>
          <w:sz w:val="20"/>
          <w:szCs w:val="20"/>
        </w:rPr>
        <w:t xml:space="preserve"> </w:t>
      </w:r>
      <w:r w:rsidRPr="00C471FC">
        <w:rPr>
          <w:rFonts w:ascii="Arial Narrow" w:hAnsi="Arial Narrow" w:cs="Arial"/>
          <w:i/>
          <w:iCs/>
          <w:sz w:val="20"/>
          <w:szCs w:val="20"/>
        </w:rPr>
        <w:t>Indicazioni ad interim su malattia di Kawasaki e sindrome infiammatoria acuta multisistemica in età pediatrica e adolescenziale nell</w:t>
      </w:r>
      <w:r>
        <w:rPr>
          <w:rFonts w:ascii="Arial Narrow" w:hAnsi="Arial Narrow" w:cs="Arial"/>
          <w:i/>
          <w:iCs/>
          <w:sz w:val="20"/>
          <w:szCs w:val="20"/>
        </w:rPr>
        <w:t>’</w:t>
      </w:r>
      <w:r w:rsidRPr="00C471FC">
        <w:rPr>
          <w:rFonts w:ascii="Arial Narrow" w:hAnsi="Arial Narrow" w:cs="Arial"/>
          <w:i/>
          <w:iCs/>
          <w:sz w:val="20"/>
          <w:szCs w:val="20"/>
        </w:rPr>
        <w:t>attuale scenario emergenziale da infezione da SARS-CoV-2. Versione 21 maggio 2020.</w:t>
      </w:r>
      <w:r>
        <w:rPr>
          <w:rFonts w:ascii="Arial Narrow" w:hAnsi="Arial Narrow" w:cs="Arial"/>
          <w:i/>
          <w:iCs/>
          <w:sz w:val="20"/>
          <w:szCs w:val="20"/>
        </w:rPr>
        <w:t xml:space="preserve"> </w:t>
      </w:r>
      <w:r w:rsidRPr="00C471FC">
        <w:rPr>
          <w:rFonts w:ascii="Arial Narrow" w:hAnsi="Arial Narrow" w:cs="Arial"/>
          <w:sz w:val="20"/>
          <w:szCs w:val="20"/>
        </w:rPr>
        <w:t>Roma: Istituto Superiore di Sanità; 2020. (Rapporto ISS COVID-19, n. 29/2020)</w:t>
      </w:r>
    </w:p>
    <w:p w14:paraId="05D28031" w14:textId="77777777" w:rsidR="002646CA" w:rsidRPr="00C471FC" w:rsidRDefault="002646CA" w:rsidP="002646CA">
      <w:pPr>
        <w:pStyle w:val="Nessunaspaziatura"/>
        <w:numPr>
          <w:ilvl w:val="0"/>
          <w:numId w:val="18"/>
        </w:numPr>
        <w:spacing w:after="160"/>
        <w:ind w:left="426" w:hanging="142"/>
        <w:jc w:val="both"/>
        <w:rPr>
          <w:rFonts w:ascii="Arial Narrow" w:hAnsi="Arial Narrow"/>
          <w:sz w:val="20"/>
          <w:szCs w:val="20"/>
        </w:rPr>
      </w:pPr>
      <w:r w:rsidRPr="00C471FC">
        <w:rPr>
          <w:rFonts w:ascii="Arial Narrow" w:hAnsi="Arial Narrow" w:cs="Arial"/>
          <w:sz w:val="20"/>
          <w:szCs w:val="20"/>
        </w:rPr>
        <w:t>Gruppo di lavoro Salute mentale ed emergenza COVID-19.</w:t>
      </w:r>
      <w:r>
        <w:rPr>
          <w:rFonts w:ascii="Arial Narrow" w:hAnsi="Arial Narrow" w:cs="Arial"/>
          <w:sz w:val="20"/>
          <w:szCs w:val="20"/>
        </w:rPr>
        <w:t xml:space="preserve"> </w:t>
      </w:r>
      <w:r w:rsidRPr="00C471FC">
        <w:rPr>
          <w:rFonts w:ascii="Arial Narrow" w:hAnsi="Arial Narrow" w:cs="Arial"/>
          <w:i/>
          <w:iCs/>
          <w:sz w:val="20"/>
          <w:szCs w:val="20"/>
        </w:rPr>
        <w:t>Indicazioni</w:t>
      </w:r>
      <w:r w:rsidRPr="00C471FC">
        <w:rPr>
          <w:rFonts w:ascii="Arial Narrow" w:hAnsi="Arial Narrow"/>
          <w:i/>
          <w:iCs/>
          <w:sz w:val="20"/>
          <w:szCs w:val="20"/>
        </w:rPr>
        <w:t xml:space="preserve"> sull</w:t>
      </w:r>
      <w:r>
        <w:rPr>
          <w:rFonts w:ascii="Arial Narrow" w:hAnsi="Arial Narrow"/>
          <w:i/>
          <w:iCs/>
          <w:sz w:val="20"/>
          <w:szCs w:val="20"/>
        </w:rPr>
        <w:t>’</w:t>
      </w:r>
      <w:r w:rsidRPr="00C471FC">
        <w:rPr>
          <w:rFonts w:ascii="Arial Narrow" w:hAnsi="Arial Narrow"/>
          <w:i/>
          <w:iCs/>
          <w:sz w:val="20"/>
          <w:szCs w:val="20"/>
        </w:rPr>
        <w:t>intervento telefonico di primo livello per l</w:t>
      </w:r>
      <w:r>
        <w:rPr>
          <w:rFonts w:ascii="Arial Narrow" w:hAnsi="Arial Narrow"/>
          <w:i/>
          <w:iCs/>
          <w:sz w:val="20"/>
          <w:szCs w:val="20"/>
        </w:rPr>
        <w:t>’</w:t>
      </w:r>
      <w:r w:rsidRPr="00C471FC">
        <w:rPr>
          <w:rFonts w:ascii="Arial Narrow" w:hAnsi="Arial Narrow"/>
          <w:i/>
          <w:iCs/>
          <w:sz w:val="20"/>
          <w:szCs w:val="20"/>
        </w:rPr>
        <w:t>informazione personalizzata e l</w:t>
      </w:r>
      <w:r>
        <w:rPr>
          <w:rFonts w:ascii="Arial Narrow" w:hAnsi="Arial Narrow"/>
          <w:i/>
          <w:iCs/>
          <w:sz w:val="20"/>
          <w:szCs w:val="20"/>
        </w:rPr>
        <w:t>’</w:t>
      </w:r>
      <w:r w:rsidRPr="00C471FC">
        <w:rPr>
          <w:rFonts w:ascii="Arial Narrow" w:hAnsi="Arial Narrow"/>
          <w:i/>
          <w:iCs/>
          <w:sz w:val="20"/>
          <w:szCs w:val="20"/>
        </w:rPr>
        <w:t>attivazione dell</w:t>
      </w:r>
      <w:r>
        <w:rPr>
          <w:rFonts w:ascii="Arial Narrow" w:hAnsi="Arial Narrow"/>
          <w:i/>
          <w:iCs/>
          <w:sz w:val="20"/>
          <w:szCs w:val="20"/>
        </w:rPr>
        <w:t>’</w:t>
      </w:r>
      <w:r w:rsidRPr="00C471FC">
        <w:rPr>
          <w:rFonts w:ascii="Arial Narrow" w:hAnsi="Arial Narrow"/>
          <w:i/>
          <w:iCs/>
          <w:sz w:val="20"/>
          <w:szCs w:val="20"/>
        </w:rPr>
        <w:t>empowerment della popolazione nell</w:t>
      </w:r>
      <w:r>
        <w:rPr>
          <w:rFonts w:ascii="Arial Narrow" w:hAnsi="Arial Narrow"/>
          <w:i/>
          <w:iCs/>
          <w:sz w:val="20"/>
          <w:szCs w:val="20"/>
        </w:rPr>
        <w:t>’</w:t>
      </w:r>
      <w:r w:rsidRPr="00C471FC">
        <w:rPr>
          <w:rFonts w:ascii="Arial Narrow" w:hAnsi="Arial Narrow"/>
          <w:i/>
          <w:iCs/>
          <w:sz w:val="20"/>
          <w:szCs w:val="20"/>
        </w:rPr>
        <w:t>emergenza COVID-19. Versione del 14 maggio 2020.</w:t>
      </w:r>
      <w:r>
        <w:rPr>
          <w:rFonts w:ascii="Arial Narrow" w:hAnsi="Arial Narrow"/>
          <w:sz w:val="20"/>
          <w:szCs w:val="20"/>
        </w:rPr>
        <w:t xml:space="preserve"> </w:t>
      </w:r>
      <w:r w:rsidRPr="00C471FC">
        <w:rPr>
          <w:rFonts w:ascii="Arial Narrow" w:hAnsi="Arial Narrow"/>
          <w:sz w:val="20"/>
          <w:szCs w:val="20"/>
        </w:rPr>
        <w:t xml:space="preserve">Roma: </w:t>
      </w:r>
      <w:r w:rsidRPr="00C471FC">
        <w:rPr>
          <w:rFonts w:ascii="Arial Narrow" w:hAnsi="Arial Narrow" w:cs="Arial"/>
          <w:sz w:val="20"/>
          <w:szCs w:val="20"/>
        </w:rPr>
        <w:t>Istituto</w:t>
      </w:r>
      <w:r w:rsidRPr="00C471FC">
        <w:rPr>
          <w:rFonts w:ascii="Arial Narrow" w:hAnsi="Arial Narrow"/>
          <w:sz w:val="20"/>
          <w:szCs w:val="20"/>
        </w:rPr>
        <w:t xml:space="preserve"> Superiore di Sanità; 2020. (Rapporto ISS COVID-19 n. 30/2020)</w:t>
      </w:r>
    </w:p>
    <w:p w14:paraId="778C8E32" w14:textId="77777777" w:rsidR="002646CA" w:rsidRPr="00C471FC" w:rsidRDefault="002646CA" w:rsidP="002646CA">
      <w:pPr>
        <w:pStyle w:val="Nessunaspaziatura"/>
        <w:numPr>
          <w:ilvl w:val="0"/>
          <w:numId w:val="18"/>
        </w:numPr>
        <w:spacing w:after="160"/>
        <w:ind w:left="426" w:hanging="142"/>
        <w:jc w:val="both"/>
        <w:rPr>
          <w:rFonts w:ascii="Arial Narrow" w:hAnsi="Arial Narrow"/>
          <w:sz w:val="20"/>
          <w:szCs w:val="20"/>
        </w:rPr>
      </w:pPr>
      <w:r w:rsidRPr="00C471FC">
        <w:rPr>
          <w:rFonts w:ascii="Arial Narrow" w:hAnsi="Arial Narrow"/>
          <w:sz w:val="20"/>
          <w:szCs w:val="20"/>
        </w:rPr>
        <w:t xml:space="preserve">Gruppo di </w:t>
      </w:r>
      <w:r w:rsidRPr="00C471FC">
        <w:rPr>
          <w:rFonts w:ascii="Arial Narrow" w:hAnsi="Arial Narrow" w:cs="Arial"/>
          <w:sz w:val="20"/>
          <w:szCs w:val="20"/>
        </w:rPr>
        <w:t>lavoro</w:t>
      </w:r>
      <w:r w:rsidRPr="00C471FC">
        <w:rPr>
          <w:rFonts w:ascii="Arial Narrow" w:hAnsi="Arial Narrow"/>
          <w:sz w:val="20"/>
          <w:szCs w:val="20"/>
        </w:rPr>
        <w:t xml:space="preserve"> Salute mentale ed emergenza COVID-19.</w:t>
      </w:r>
      <w:r>
        <w:rPr>
          <w:rFonts w:ascii="Arial Narrow" w:hAnsi="Arial Narrow"/>
          <w:sz w:val="20"/>
          <w:szCs w:val="20"/>
        </w:rPr>
        <w:t xml:space="preserve"> </w:t>
      </w:r>
      <w:r w:rsidRPr="00C471FC">
        <w:rPr>
          <w:rFonts w:ascii="Arial Narrow" w:hAnsi="Arial Narrow"/>
          <w:i/>
          <w:iCs/>
          <w:sz w:val="20"/>
          <w:szCs w:val="20"/>
        </w:rPr>
        <w:t xml:space="preserve">Indicazioni ad interim per il supporto psicologico telefonico di secondo livello in ambito sanitario nello scenario </w:t>
      </w:r>
      <w:r w:rsidRPr="00C471FC">
        <w:rPr>
          <w:rFonts w:ascii="Arial Narrow" w:hAnsi="Arial Narrow" w:cs="Arial"/>
          <w:i/>
          <w:iCs/>
          <w:sz w:val="20"/>
          <w:szCs w:val="20"/>
        </w:rPr>
        <w:t>emergenziale</w:t>
      </w:r>
      <w:r w:rsidRPr="00C471FC">
        <w:rPr>
          <w:rFonts w:ascii="Arial Narrow" w:hAnsi="Arial Narrow"/>
          <w:i/>
          <w:iCs/>
          <w:sz w:val="20"/>
          <w:szCs w:val="20"/>
        </w:rPr>
        <w:t xml:space="preserve"> COVID-19. Versione del 26 maggio 2020.</w:t>
      </w:r>
      <w:r>
        <w:rPr>
          <w:rFonts w:ascii="Arial Narrow" w:hAnsi="Arial Narrow"/>
          <w:sz w:val="20"/>
          <w:szCs w:val="20"/>
        </w:rPr>
        <w:t xml:space="preserve"> </w:t>
      </w:r>
      <w:r w:rsidRPr="00C471FC">
        <w:rPr>
          <w:rFonts w:ascii="Arial Narrow" w:hAnsi="Arial Narrow"/>
          <w:sz w:val="20"/>
          <w:szCs w:val="20"/>
        </w:rPr>
        <w:t>Roma: Istituto Superiore di Sanità; 2020. (Rapporto ISS COVID-19 n. 31/2020)</w:t>
      </w:r>
    </w:p>
    <w:p w14:paraId="66380F6B" w14:textId="77777777" w:rsidR="002646CA" w:rsidRPr="00C471FC" w:rsidRDefault="002646CA" w:rsidP="002646CA">
      <w:pPr>
        <w:pStyle w:val="Nessunaspaziatura"/>
        <w:numPr>
          <w:ilvl w:val="0"/>
          <w:numId w:val="18"/>
        </w:numPr>
        <w:spacing w:after="160"/>
        <w:ind w:left="426" w:hanging="142"/>
        <w:jc w:val="both"/>
        <w:rPr>
          <w:rFonts w:ascii="Arial Narrow" w:hAnsi="Arial Narrow"/>
          <w:sz w:val="20"/>
          <w:szCs w:val="20"/>
        </w:rPr>
      </w:pPr>
      <w:r w:rsidRPr="00C471FC">
        <w:rPr>
          <w:rFonts w:ascii="Arial Narrow" w:hAnsi="Arial Narrow"/>
          <w:sz w:val="20"/>
          <w:szCs w:val="20"/>
        </w:rPr>
        <w:t>Gruppo di lavoro ISS Sanità Pubblica Veterinaria e Sicurezza Alimentare COVID-19.</w:t>
      </w:r>
      <w:r>
        <w:rPr>
          <w:rFonts w:ascii="Arial Narrow" w:hAnsi="Arial Narrow"/>
          <w:sz w:val="20"/>
          <w:szCs w:val="20"/>
        </w:rPr>
        <w:t xml:space="preserve"> </w:t>
      </w:r>
      <w:r w:rsidRPr="00C471FC">
        <w:rPr>
          <w:rFonts w:ascii="Arial Narrow" w:hAnsi="Arial Narrow" w:cs="Arial"/>
          <w:i/>
          <w:iCs/>
          <w:sz w:val="20"/>
          <w:szCs w:val="20"/>
        </w:rPr>
        <w:t>Indicazioni ad interim sul contenimento del contagio da SARS-CoV-2 e sull</w:t>
      </w:r>
      <w:r>
        <w:rPr>
          <w:rFonts w:ascii="Arial Narrow" w:hAnsi="Arial Narrow" w:cs="Arial"/>
          <w:i/>
          <w:iCs/>
          <w:sz w:val="20"/>
          <w:szCs w:val="20"/>
        </w:rPr>
        <w:t>’</w:t>
      </w:r>
      <w:r w:rsidRPr="00C471FC">
        <w:rPr>
          <w:rFonts w:ascii="Arial Narrow" w:hAnsi="Arial Narrow" w:cs="Arial"/>
          <w:i/>
          <w:iCs/>
          <w:sz w:val="20"/>
          <w:szCs w:val="20"/>
        </w:rPr>
        <w:t>igiene degli alimenti nell</w:t>
      </w:r>
      <w:r>
        <w:rPr>
          <w:rFonts w:ascii="Arial Narrow" w:hAnsi="Arial Narrow" w:cs="Arial"/>
          <w:i/>
          <w:iCs/>
          <w:sz w:val="20"/>
          <w:szCs w:val="20"/>
        </w:rPr>
        <w:t>’</w:t>
      </w:r>
      <w:r w:rsidRPr="00C471FC">
        <w:rPr>
          <w:rFonts w:ascii="Arial Narrow" w:hAnsi="Arial Narrow" w:cs="Arial"/>
          <w:i/>
          <w:iCs/>
          <w:sz w:val="20"/>
          <w:szCs w:val="20"/>
        </w:rPr>
        <w:t>ambito della ristorazione e somministrazione di alimenti. Versione del 27 maggio 2020.</w:t>
      </w:r>
      <w:r>
        <w:rPr>
          <w:sz w:val="20"/>
          <w:szCs w:val="20"/>
        </w:rPr>
        <w:t xml:space="preserve"> </w:t>
      </w:r>
      <w:r w:rsidRPr="00C471FC">
        <w:rPr>
          <w:rFonts w:ascii="Arial Narrow" w:hAnsi="Arial Narrow"/>
          <w:sz w:val="20"/>
          <w:szCs w:val="20"/>
        </w:rPr>
        <w:t>Roma: Istituto Superiore di Sanità; 2020. (Rapporto ISS COVID-19, n. 32/2020).</w:t>
      </w:r>
    </w:p>
    <w:p w14:paraId="0FB4746F" w14:textId="77777777" w:rsidR="002646CA" w:rsidRDefault="002646CA" w:rsidP="002646CA">
      <w:pPr>
        <w:pStyle w:val="Nessunaspaziatura"/>
        <w:numPr>
          <w:ilvl w:val="0"/>
          <w:numId w:val="18"/>
        </w:numPr>
        <w:spacing w:after="160"/>
        <w:ind w:left="426" w:hanging="142"/>
        <w:jc w:val="both"/>
        <w:rPr>
          <w:rFonts w:ascii="Arial Narrow" w:hAnsi="Arial Narrow"/>
          <w:sz w:val="20"/>
          <w:szCs w:val="20"/>
        </w:rPr>
      </w:pPr>
      <w:r w:rsidRPr="00C471FC">
        <w:rPr>
          <w:rFonts w:ascii="Arial Narrow" w:hAnsi="Arial Narrow"/>
          <w:sz w:val="20"/>
          <w:szCs w:val="20"/>
        </w:rPr>
        <w:t>Gruppo di Lavoro ISS Ambiente-Rifiuti COVID-19.</w:t>
      </w:r>
      <w:r>
        <w:rPr>
          <w:rFonts w:ascii="Arial Narrow" w:hAnsi="Arial Narrow"/>
          <w:sz w:val="20"/>
          <w:szCs w:val="20"/>
        </w:rPr>
        <w:t xml:space="preserve"> </w:t>
      </w:r>
      <w:r w:rsidRPr="00C471FC">
        <w:rPr>
          <w:rFonts w:ascii="Arial Narrow" w:hAnsi="Arial Narrow" w:cs="Arial"/>
          <w:i/>
          <w:iCs/>
          <w:sz w:val="20"/>
          <w:szCs w:val="20"/>
        </w:rPr>
        <w:t>Indicazioni sugli impianti di ventilazione/climatizzazione in strutture comunitarie non sanitarie e in ambienti domestici in relazione alla diffusione del virus SARS-CoV-2. Versione del 25 maggio 2020.</w:t>
      </w:r>
      <w:r>
        <w:rPr>
          <w:rFonts w:ascii="Arial Narrow" w:hAnsi="Arial Narrow" w:cs="Arial"/>
          <w:i/>
          <w:iCs/>
          <w:sz w:val="20"/>
          <w:szCs w:val="20"/>
        </w:rPr>
        <w:t xml:space="preserve"> </w:t>
      </w:r>
      <w:r w:rsidRPr="00C471FC">
        <w:rPr>
          <w:rFonts w:ascii="Arial Narrow" w:hAnsi="Arial Narrow"/>
          <w:sz w:val="20"/>
          <w:szCs w:val="20"/>
        </w:rPr>
        <w:t>Roma: Istituto Superiore di Sanità; 2020. (Rapporto ISS COVID-19, n. 33/2020).</w:t>
      </w:r>
    </w:p>
    <w:p w14:paraId="18E383C5" w14:textId="77777777" w:rsidR="002646CA" w:rsidRPr="00C471FC" w:rsidRDefault="002646CA" w:rsidP="002646CA">
      <w:pPr>
        <w:pStyle w:val="Nessunaspaziatura"/>
        <w:numPr>
          <w:ilvl w:val="0"/>
          <w:numId w:val="18"/>
        </w:numPr>
        <w:spacing w:after="160"/>
        <w:ind w:left="426" w:hanging="142"/>
        <w:jc w:val="both"/>
        <w:rPr>
          <w:rFonts w:ascii="Arial Narrow" w:hAnsi="Arial Narrow"/>
          <w:sz w:val="20"/>
          <w:szCs w:val="20"/>
        </w:rPr>
      </w:pPr>
      <w:r w:rsidRPr="00BA6A66">
        <w:rPr>
          <w:rFonts w:ascii="Arial Narrow" w:hAnsi="Arial Narrow"/>
          <w:sz w:val="20"/>
          <w:szCs w:val="20"/>
        </w:rPr>
        <w:t>Gruppo di Lavoro Bioetica COVID-19.</w:t>
      </w:r>
      <w:r>
        <w:rPr>
          <w:rFonts w:ascii="Arial Narrow" w:hAnsi="Arial Narrow"/>
          <w:sz w:val="20"/>
          <w:szCs w:val="20"/>
        </w:rPr>
        <w:t xml:space="preserve"> </w:t>
      </w:r>
      <w:r w:rsidRPr="00BA6A66">
        <w:rPr>
          <w:rFonts w:ascii="Arial Narrow" w:hAnsi="Arial Narrow"/>
          <w:i/>
          <w:iCs/>
          <w:sz w:val="20"/>
          <w:szCs w:val="20"/>
        </w:rPr>
        <w:t>Sorveglianza territoriale e tutela della salute pubblica: alcuni aspetti etico-giuridici. Versione del 25 maggio 2020.</w:t>
      </w:r>
      <w:r>
        <w:rPr>
          <w:rFonts w:ascii="Arial Narrow" w:hAnsi="Arial Narrow"/>
          <w:sz w:val="20"/>
          <w:szCs w:val="20"/>
        </w:rPr>
        <w:t xml:space="preserve"> </w:t>
      </w:r>
      <w:r w:rsidRPr="00BA6A66">
        <w:rPr>
          <w:rFonts w:ascii="Arial Narrow" w:hAnsi="Arial Narrow"/>
          <w:sz w:val="20"/>
          <w:szCs w:val="20"/>
        </w:rPr>
        <w:t>Roma: Istituto Superiore di Sanità; 2020. (Rapporto ISS COVID-19 n. 34/2020)</w:t>
      </w:r>
    </w:p>
    <w:p w14:paraId="6B42CDF1" w14:textId="77777777" w:rsidR="002646CA" w:rsidRPr="00A64FAA" w:rsidRDefault="002646CA" w:rsidP="002646CA">
      <w:pPr>
        <w:pStyle w:val="Nessunaspaziatura"/>
        <w:numPr>
          <w:ilvl w:val="0"/>
          <w:numId w:val="18"/>
        </w:numPr>
        <w:spacing w:after="160"/>
        <w:ind w:left="426" w:hanging="142"/>
        <w:jc w:val="both"/>
        <w:rPr>
          <w:rFonts w:ascii="Arial Narrow" w:hAnsi="Arial Narrow"/>
          <w:sz w:val="20"/>
          <w:szCs w:val="24"/>
        </w:rPr>
      </w:pPr>
      <w:r w:rsidRPr="009B61DD">
        <w:rPr>
          <w:rFonts w:ascii="Arial Narrow" w:hAnsi="Arial Narrow"/>
          <w:sz w:val="20"/>
          <w:szCs w:val="24"/>
        </w:rPr>
        <w:t xml:space="preserve">Gruppo di </w:t>
      </w:r>
      <w:r w:rsidRPr="00C72236">
        <w:rPr>
          <w:rFonts w:ascii="Arial Narrow" w:hAnsi="Arial Narrow"/>
          <w:sz w:val="20"/>
          <w:szCs w:val="20"/>
        </w:rPr>
        <w:t>Lavoro</w:t>
      </w:r>
      <w:r w:rsidRPr="009B61DD">
        <w:rPr>
          <w:rFonts w:ascii="Arial Narrow" w:hAnsi="Arial Narrow"/>
          <w:sz w:val="20"/>
          <w:szCs w:val="24"/>
        </w:rPr>
        <w:t xml:space="preserve"> Bioetica COVID-19</w:t>
      </w:r>
      <w:r>
        <w:rPr>
          <w:rFonts w:ascii="Arial Narrow" w:hAnsi="Arial Narrow"/>
          <w:sz w:val="20"/>
          <w:szCs w:val="24"/>
        </w:rPr>
        <w:t>.</w:t>
      </w:r>
      <w:r>
        <w:rPr>
          <w:rFonts w:ascii="Arial Narrow" w:hAnsi="Arial Narrow"/>
          <w:i/>
          <w:iCs/>
          <w:sz w:val="20"/>
          <w:szCs w:val="24"/>
        </w:rPr>
        <w:t xml:space="preserve"> </w:t>
      </w:r>
      <w:r w:rsidRPr="0052493D">
        <w:rPr>
          <w:rFonts w:ascii="Arial Narrow" w:hAnsi="Arial Narrow"/>
          <w:i/>
          <w:iCs/>
          <w:sz w:val="20"/>
          <w:szCs w:val="24"/>
        </w:rPr>
        <w:t xml:space="preserve">Il Medico di Medicina Generale e la pandemia di COVID-19: alcuni aspetti di etica e di organizzazione. Versione del </w:t>
      </w:r>
      <w:r>
        <w:rPr>
          <w:rFonts w:ascii="Arial Narrow" w:hAnsi="Arial Narrow"/>
          <w:i/>
          <w:iCs/>
          <w:sz w:val="20"/>
          <w:szCs w:val="24"/>
        </w:rPr>
        <w:t>25</w:t>
      </w:r>
      <w:r w:rsidRPr="0052493D">
        <w:rPr>
          <w:rFonts w:ascii="Arial Narrow" w:hAnsi="Arial Narrow"/>
          <w:i/>
          <w:iCs/>
          <w:sz w:val="20"/>
          <w:szCs w:val="24"/>
        </w:rPr>
        <w:t xml:space="preserve"> maggio 2020</w:t>
      </w:r>
      <w:r w:rsidRPr="00D544DE">
        <w:rPr>
          <w:rFonts w:ascii="Arial Narrow" w:hAnsi="Arial Narrow"/>
          <w:i/>
          <w:iCs/>
          <w:sz w:val="20"/>
          <w:szCs w:val="24"/>
        </w:rPr>
        <w:t>.</w:t>
      </w:r>
      <w:r>
        <w:rPr>
          <w:rFonts w:ascii="Arial Narrow" w:hAnsi="Arial Narrow"/>
          <w:sz w:val="20"/>
          <w:szCs w:val="24"/>
        </w:rPr>
        <w:t xml:space="preserve"> Roma: Istituto Superiore di Sanità; 2020. (R</w:t>
      </w:r>
      <w:r w:rsidRPr="00130000">
        <w:rPr>
          <w:rFonts w:ascii="Arial Narrow" w:hAnsi="Arial Narrow"/>
          <w:sz w:val="20"/>
          <w:szCs w:val="24"/>
        </w:rPr>
        <w:t xml:space="preserve">apporto ISS COVID-19 n. </w:t>
      </w:r>
      <w:r>
        <w:rPr>
          <w:rFonts w:ascii="Arial Narrow" w:hAnsi="Arial Narrow"/>
          <w:sz w:val="20"/>
          <w:szCs w:val="24"/>
        </w:rPr>
        <w:t>35</w:t>
      </w:r>
      <w:r w:rsidRPr="00130000">
        <w:rPr>
          <w:rFonts w:ascii="Arial Narrow" w:hAnsi="Arial Narrow"/>
          <w:sz w:val="20"/>
          <w:szCs w:val="24"/>
        </w:rPr>
        <w:t>/2020</w:t>
      </w:r>
      <w:r>
        <w:rPr>
          <w:rFonts w:ascii="Arial Narrow" w:hAnsi="Arial Narrow"/>
          <w:sz w:val="20"/>
          <w:szCs w:val="24"/>
        </w:rPr>
        <w:t>)</w:t>
      </w:r>
    </w:p>
    <w:p w14:paraId="7CE38B49" w14:textId="77777777" w:rsidR="002646CA" w:rsidRDefault="002646CA" w:rsidP="002646CA">
      <w:pPr>
        <w:pStyle w:val="Nessunaspaziatura"/>
        <w:numPr>
          <w:ilvl w:val="0"/>
          <w:numId w:val="18"/>
        </w:numPr>
        <w:spacing w:after="160"/>
        <w:ind w:left="426" w:hanging="142"/>
        <w:jc w:val="both"/>
        <w:rPr>
          <w:rFonts w:ascii="Arial Narrow" w:hAnsi="Arial Narrow"/>
          <w:sz w:val="20"/>
          <w:szCs w:val="24"/>
        </w:rPr>
      </w:pPr>
      <w:r w:rsidRPr="000D73EB">
        <w:rPr>
          <w:rFonts w:ascii="Arial Narrow" w:hAnsi="Arial Narrow"/>
          <w:sz w:val="20"/>
          <w:szCs w:val="24"/>
        </w:rPr>
        <w:t xml:space="preserve">Gruppo di Lavoro ISS Ambiente-Rifiuti COVID-19. </w:t>
      </w:r>
      <w:r w:rsidRPr="000D73EB">
        <w:rPr>
          <w:rFonts w:ascii="Arial Narrow" w:hAnsi="Arial Narrow"/>
          <w:i/>
          <w:iCs/>
          <w:sz w:val="20"/>
          <w:szCs w:val="24"/>
        </w:rPr>
        <w:t xml:space="preserve">Indicazioni sulle attività di balneazione, in relazione alla diffusione del virus SARS-CoV-2. Versione del 31 maggio 2020. </w:t>
      </w:r>
      <w:r w:rsidRPr="000D73EB">
        <w:rPr>
          <w:rFonts w:ascii="Arial Narrow" w:hAnsi="Arial Narrow"/>
          <w:sz w:val="20"/>
          <w:szCs w:val="24"/>
        </w:rPr>
        <w:t>Roma: Istituto Superiore di Sanità; 2020. (Rapporto ISS COVID-19, n. 36/2020).</w:t>
      </w:r>
    </w:p>
    <w:p w14:paraId="40636FB9" w14:textId="77777777" w:rsidR="002646CA" w:rsidRDefault="002646CA" w:rsidP="002646CA">
      <w:pPr>
        <w:pStyle w:val="Nessunaspaziatura"/>
        <w:numPr>
          <w:ilvl w:val="0"/>
          <w:numId w:val="18"/>
        </w:numPr>
        <w:spacing w:after="160"/>
        <w:ind w:left="426" w:hanging="142"/>
        <w:jc w:val="both"/>
        <w:rPr>
          <w:rFonts w:ascii="Arial Narrow" w:hAnsi="Arial Narrow"/>
          <w:sz w:val="20"/>
          <w:szCs w:val="24"/>
        </w:rPr>
      </w:pPr>
      <w:r w:rsidRPr="008B4D4C">
        <w:rPr>
          <w:rFonts w:ascii="Arial Narrow" w:hAnsi="Arial Narrow"/>
          <w:sz w:val="20"/>
          <w:szCs w:val="24"/>
        </w:rPr>
        <w:t xml:space="preserve">Gruppo di Lavoro ISS Ambiente-Rifiuti COVID-19. </w:t>
      </w:r>
      <w:r w:rsidRPr="008B4D4C">
        <w:rPr>
          <w:rFonts w:ascii="Arial Narrow" w:hAnsi="Arial Narrow"/>
          <w:i/>
          <w:iCs/>
          <w:sz w:val="20"/>
          <w:szCs w:val="24"/>
        </w:rPr>
        <w:t>Indicazioni per le piscine, di cui all</w:t>
      </w:r>
      <w:r w:rsidRPr="008B4D4C">
        <w:rPr>
          <w:rFonts w:ascii="Arial Narrow" w:hAnsi="Arial Narrow"/>
          <w:iCs/>
          <w:sz w:val="20"/>
          <w:szCs w:val="24"/>
        </w:rPr>
        <w:t>’</w:t>
      </w:r>
      <w:r w:rsidRPr="008B4D4C">
        <w:rPr>
          <w:rFonts w:ascii="Arial Narrow" w:hAnsi="Arial Narrow"/>
          <w:i/>
          <w:iCs/>
          <w:sz w:val="20"/>
          <w:szCs w:val="24"/>
        </w:rPr>
        <w:t xml:space="preserve">Accordo 16/1/2003 tra il Ministro della salute, le Regioni e le Province Autonome di Trento e Bolzano, in relazione alla diffusione del virus SARS-CoV-2. Versione del 31 maggio 2020. </w:t>
      </w:r>
      <w:r w:rsidRPr="008B4D4C">
        <w:rPr>
          <w:rFonts w:ascii="Arial Narrow" w:hAnsi="Arial Narrow"/>
          <w:sz w:val="20"/>
          <w:szCs w:val="24"/>
        </w:rPr>
        <w:t>Roma: Istituto Superiore di Sanità; 2020. (Rapporto ISS COVID-19, n. 37/2020).</w:t>
      </w:r>
    </w:p>
    <w:p w14:paraId="41C1DDF4" w14:textId="77777777" w:rsidR="002646CA" w:rsidRDefault="002646CA" w:rsidP="002646CA">
      <w:pPr>
        <w:pStyle w:val="Nessunaspaziatura"/>
        <w:numPr>
          <w:ilvl w:val="0"/>
          <w:numId w:val="18"/>
        </w:numPr>
        <w:spacing w:after="160"/>
        <w:ind w:left="426" w:hanging="142"/>
        <w:jc w:val="both"/>
        <w:rPr>
          <w:rFonts w:ascii="Arial Narrow" w:hAnsi="Arial Narrow"/>
          <w:sz w:val="20"/>
          <w:szCs w:val="20"/>
        </w:rPr>
      </w:pPr>
      <w:r w:rsidRPr="00E85D43">
        <w:rPr>
          <w:rFonts w:ascii="Arial Narrow" w:hAnsi="Arial Narrow" w:cs="Arial"/>
          <w:sz w:val="20"/>
          <w:szCs w:val="20"/>
        </w:rPr>
        <w:t>Silano M, Bertinato L, Boirivant M, Pocchiari M, Taruscio D, Corazza GR, Troncone R</w:t>
      </w:r>
      <w:r w:rsidRPr="00E85D43">
        <w:rPr>
          <w:rFonts w:ascii="Arial Narrow" w:hAnsi="Arial Narrow"/>
          <w:b/>
          <w:sz w:val="20"/>
        </w:rPr>
        <w:t xml:space="preserve"> </w:t>
      </w:r>
      <w:r w:rsidRPr="00E85D43">
        <w:rPr>
          <w:rFonts w:ascii="Arial Narrow" w:hAnsi="Arial Narrow"/>
          <w:bCs/>
          <w:i/>
          <w:iCs/>
          <w:sz w:val="20"/>
        </w:rPr>
        <w:t>Indicazioni ad interim per un’adeguata gestione delle persone affette da celiachia nell’attuale scenario emergenziale SARS-CoV-2. Versione del 29 maggio 2020</w:t>
      </w:r>
      <w:r>
        <w:rPr>
          <w:rFonts w:ascii="Arial Narrow" w:hAnsi="Arial Narrow"/>
          <w:bCs/>
          <w:i/>
          <w:iCs/>
          <w:sz w:val="20"/>
        </w:rPr>
        <w:t xml:space="preserve">. </w:t>
      </w:r>
      <w:r w:rsidRPr="00E85D43">
        <w:rPr>
          <w:rFonts w:ascii="Arial Narrow" w:hAnsi="Arial Narrow"/>
          <w:sz w:val="20"/>
          <w:szCs w:val="20"/>
        </w:rPr>
        <w:t>Roma: Istituto Superiore di Sanit</w:t>
      </w:r>
      <w:r>
        <w:rPr>
          <w:rFonts w:ascii="Arial Narrow" w:hAnsi="Arial Narrow"/>
          <w:sz w:val="20"/>
          <w:szCs w:val="20"/>
        </w:rPr>
        <w:t>à</w:t>
      </w:r>
      <w:r w:rsidRPr="00E85D43">
        <w:rPr>
          <w:rFonts w:ascii="Arial Narrow" w:hAnsi="Arial Narrow"/>
          <w:sz w:val="20"/>
          <w:szCs w:val="20"/>
        </w:rPr>
        <w:t xml:space="preserve">; 2020. (Rapporto ISS COVID-19, n. </w:t>
      </w:r>
      <w:r>
        <w:rPr>
          <w:rFonts w:ascii="Arial Narrow" w:hAnsi="Arial Narrow"/>
          <w:sz w:val="20"/>
          <w:szCs w:val="20"/>
        </w:rPr>
        <w:t>38</w:t>
      </w:r>
      <w:r w:rsidRPr="00E85D43">
        <w:rPr>
          <w:rFonts w:ascii="Arial Narrow" w:hAnsi="Arial Narrow"/>
          <w:sz w:val="20"/>
          <w:szCs w:val="20"/>
        </w:rPr>
        <w:t xml:space="preserve">/2020). </w:t>
      </w:r>
    </w:p>
    <w:p w14:paraId="456CBA00" w14:textId="77777777" w:rsidR="002646CA" w:rsidRPr="005779C9" w:rsidRDefault="002646CA" w:rsidP="002646CA">
      <w:pPr>
        <w:pStyle w:val="Nessunaspaziatura"/>
        <w:numPr>
          <w:ilvl w:val="0"/>
          <w:numId w:val="18"/>
        </w:numPr>
        <w:spacing w:after="160"/>
        <w:ind w:left="426" w:hanging="142"/>
        <w:jc w:val="both"/>
        <w:rPr>
          <w:rFonts w:ascii="Arial Narrow" w:eastAsia="SimSun" w:hAnsi="Arial Narrow"/>
          <w:color w:val="000000"/>
          <w:sz w:val="20"/>
          <w:szCs w:val="20"/>
          <w:lang w:eastAsia="zh-CN"/>
        </w:rPr>
      </w:pPr>
      <w:r w:rsidRPr="00423683">
        <w:rPr>
          <w:rFonts w:ascii="Arial Narrow" w:hAnsi="Arial Narrow"/>
          <w:sz w:val="20"/>
          <w:szCs w:val="20"/>
        </w:rPr>
        <w:t>Gruppo di lavoro ISS Malattie Rare COVID-19</w:t>
      </w:r>
      <w:r w:rsidRPr="00423683">
        <w:rPr>
          <w:sz w:val="20"/>
          <w:szCs w:val="20"/>
        </w:rPr>
        <w:t xml:space="preserve"> </w:t>
      </w:r>
      <w:r w:rsidRPr="00423683">
        <w:rPr>
          <w:rFonts w:ascii="Arial Narrow" w:hAnsi="Arial Narrow"/>
          <w:i/>
          <w:iCs/>
          <w:sz w:val="20"/>
          <w:szCs w:val="20"/>
        </w:rPr>
        <w:t>Censimento dei bisogni (23 marzo - 5 aprile 2020) delle persone con malattie rare in corso di pandemia da SARS-CoV-2. Versione del 30 maggio 2020</w:t>
      </w:r>
      <w:r w:rsidRPr="00423683">
        <w:rPr>
          <w:rFonts w:ascii="Arial Narrow" w:hAnsi="Arial Narrow"/>
          <w:sz w:val="20"/>
          <w:szCs w:val="20"/>
        </w:rPr>
        <w:t>. Roma: Istituto Superiore di Sanità; 2020. (Rapporto ISS COVID-19, n. 39/2020).</w:t>
      </w:r>
    </w:p>
    <w:p w14:paraId="77285C1A" w14:textId="77777777" w:rsidR="002646CA" w:rsidRDefault="002646CA" w:rsidP="002646CA">
      <w:pPr>
        <w:pStyle w:val="Nessunaspaziatura"/>
        <w:numPr>
          <w:ilvl w:val="0"/>
          <w:numId w:val="18"/>
        </w:numPr>
        <w:spacing w:after="160"/>
        <w:ind w:left="426" w:hanging="142"/>
        <w:jc w:val="both"/>
        <w:rPr>
          <w:rFonts w:ascii="Arial Narrow" w:hAnsi="Arial Narrow"/>
          <w:sz w:val="20"/>
          <w:szCs w:val="24"/>
        </w:rPr>
      </w:pPr>
      <w:r w:rsidRPr="005779C9">
        <w:rPr>
          <w:rFonts w:ascii="Arial Narrow" w:hAnsi="Arial Narrow"/>
          <w:sz w:val="20"/>
          <w:szCs w:val="24"/>
        </w:rPr>
        <w:t>Gruppo di Lavoro Bioetica COVID-19.</w:t>
      </w:r>
      <w:r w:rsidRPr="005779C9">
        <w:rPr>
          <w:rFonts w:ascii="Arial Narrow" w:hAnsi="Arial Narrow"/>
          <w:i/>
          <w:iCs/>
          <w:sz w:val="20"/>
          <w:szCs w:val="24"/>
        </w:rPr>
        <w:t xml:space="preserve"> Comunicazione in emergenza nei reparti COVID-19. Aspetti di etica. Versione del 25 maggio 2020.</w:t>
      </w:r>
      <w:r w:rsidRPr="005779C9">
        <w:rPr>
          <w:rFonts w:ascii="Arial Narrow" w:hAnsi="Arial Narrow"/>
          <w:sz w:val="20"/>
          <w:szCs w:val="24"/>
        </w:rPr>
        <w:t xml:space="preserve"> Roma: Istituto Superiore di Sanità; 2020. (Rapporto ISS COVID-19 n. 40/2020)</w:t>
      </w:r>
      <w:r>
        <w:rPr>
          <w:rFonts w:ascii="Arial Narrow" w:hAnsi="Arial Narrow"/>
          <w:sz w:val="20"/>
          <w:szCs w:val="24"/>
        </w:rPr>
        <w:t>.</w:t>
      </w:r>
    </w:p>
    <w:p w14:paraId="626243EF" w14:textId="77777777" w:rsidR="002646CA" w:rsidRPr="002D14E3" w:rsidRDefault="002646CA" w:rsidP="002646CA">
      <w:pPr>
        <w:pStyle w:val="Nessunaspaziatura"/>
        <w:numPr>
          <w:ilvl w:val="0"/>
          <w:numId w:val="18"/>
        </w:numPr>
        <w:spacing w:after="160"/>
        <w:ind w:left="426" w:hanging="142"/>
        <w:jc w:val="both"/>
        <w:rPr>
          <w:rFonts w:ascii="Arial Narrow" w:hAnsi="Arial Narrow"/>
          <w:sz w:val="20"/>
          <w:szCs w:val="24"/>
        </w:rPr>
      </w:pPr>
      <w:r w:rsidRPr="000A691B">
        <w:rPr>
          <w:rFonts w:ascii="Arial Narrow" w:hAnsi="Arial Narrow" w:cs="Arial"/>
          <w:sz w:val="20"/>
          <w:szCs w:val="20"/>
        </w:rPr>
        <w:t>Gruppo di lavoro ISS Salute mentale ed emergenza COVID-19</w:t>
      </w:r>
      <w:r>
        <w:rPr>
          <w:rFonts w:ascii="Arial Narrow" w:hAnsi="Arial Narrow" w:cs="Arial"/>
          <w:sz w:val="20"/>
          <w:szCs w:val="20"/>
        </w:rPr>
        <w:t xml:space="preserve">. </w:t>
      </w:r>
      <w:r w:rsidRPr="000A691B">
        <w:rPr>
          <w:rFonts w:ascii="Arial Narrow" w:hAnsi="Arial Narrow" w:cs="Arial"/>
          <w:sz w:val="20"/>
          <w:szCs w:val="20"/>
        </w:rPr>
        <w:t>Indicazioni per prendersi cura delle difficoltà e dei bisogni dei familiari di pazienti ricoverati in reparti ospedalieri COVID-19. Versione del 29 maggio 2020.</w:t>
      </w:r>
      <w:r>
        <w:rPr>
          <w:rFonts w:ascii="Arial Narrow" w:hAnsi="Arial Narrow" w:cs="Arial"/>
          <w:sz w:val="20"/>
          <w:szCs w:val="20"/>
        </w:rPr>
        <w:t xml:space="preserve"> Roma: Istituto Superiore di Sanità; </w:t>
      </w:r>
      <w:r w:rsidRPr="000A691B">
        <w:rPr>
          <w:rFonts w:ascii="Arial Narrow" w:hAnsi="Arial Narrow" w:cs="Arial"/>
          <w:sz w:val="20"/>
          <w:szCs w:val="20"/>
        </w:rPr>
        <w:t>2020</w:t>
      </w:r>
      <w:r>
        <w:rPr>
          <w:rFonts w:ascii="Arial Narrow" w:hAnsi="Arial Narrow" w:cs="Arial"/>
          <w:sz w:val="20"/>
          <w:szCs w:val="20"/>
        </w:rPr>
        <w:t>. (</w:t>
      </w:r>
      <w:r w:rsidRPr="000A691B">
        <w:rPr>
          <w:rFonts w:ascii="Arial Narrow" w:hAnsi="Arial Narrow" w:cs="Arial"/>
          <w:sz w:val="20"/>
          <w:szCs w:val="20"/>
        </w:rPr>
        <w:t xml:space="preserve">Rapporto ISS COVID-19 n. </w:t>
      </w:r>
      <w:r>
        <w:rPr>
          <w:rFonts w:ascii="Arial Narrow" w:hAnsi="Arial Narrow" w:cs="Arial"/>
          <w:sz w:val="20"/>
          <w:szCs w:val="20"/>
        </w:rPr>
        <w:t>41</w:t>
      </w:r>
      <w:r w:rsidRPr="000A691B">
        <w:rPr>
          <w:rFonts w:ascii="Arial Narrow" w:hAnsi="Arial Narrow" w:cs="Arial"/>
          <w:sz w:val="20"/>
          <w:szCs w:val="20"/>
        </w:rPr>
        <w:t>/2020</w:t>
      </w:r>
      <w:r>
        <w:rPr>
          <w:rFonts w:ascii="Arial Narrow" w:hAnsi="Arial Narrow" w:cs="Arial"/>
          <w:sz w:val="20"/>
          <w:szCs w:val="20"/>
        </w:rPr>
        <w:t>).</w:t>
      </w:r>
    </w:p>
    <w:p w14:paraId="6ED516A4" w14:textId="77777777" w:rsidR="002646CA" w:rsidRDefault="002646CA" w:rsidP="002646CA">
      <w:pPr>
        <w:pStyle w:val="Nessunaspaziatura"/>
        <w:numPr>
          <w:ilvl w:val="0"/>
          <w:numId w:val="18"/>
        </w:numPr>
        <w:spacing w:after="160"/>
        <w:ind w:left="426" w:hanging="142"/>
        <w:jc w:val="both"/>
        <w:rPr>
          <w:rFonts w:ascii="Arial Narrow" w:hAnsi="Arial Narrow"/>
          <w:sz w:val="20"/>
          <w:szCs w:val="24"/>
        </w:rPr>
      </w:pPr>
      <w:r w:rsidRPr="002D14E3">
        <w:rPr>
          <w:rFonts w:ascii="Arial Narrow" w:hAnsi="Arial Narrow" w:cs="Arial"/>
          <w:sz w:val="20"/>
          <w:szCs w:val="20"/>
        </w:rPr>
        <w:t>Gruppo</w:t>
      </w:r>
      <w:r w:rsidRPr="002D14E3">
        <w:rPr>
          <w:rFonts w:ascii="Arial Narrow" w:hAnsi="Arial Narrow"/>
          <w:sz w:val="20"/>
          <w:szCs w:val="24"/>
        </w:rPr>
        <w:t xml:space="preserve"> di Lavoro ISS Bioetica COVID-19.</w:t>
      </w:r>
      <w:r w:rsidRPr="002D14E3">
        <w:rPr>
          <w:rFonts w:ascii="Arial Narrow" w:hAnsi="Arial Narrow"/>
          <w:i/>
          <w:iCs/>
          <w:sz w:val="20"/>
          <w:szCs w:val="24"/>
        </w:rPr>
        <w:t xml:space="preserve"> Protezione dei dati personali nell’emergenza COVID-19. Versione del 28 maggio 2020.</w:t>
      </w:r>
      <w:r w:rsidRPr="002D14E3">
        <w:rPr>
          <w:rFonts w:ascii="Arial Narrow" w:hAnsi="Arial Narrow"/>
          <w:sz w:val="20"/>
          <w:szCs w:val="24"/>
        </w:rPr>
        <w:t xml:space="preserve"> Roma: Istituto Superiore di Sanità; 2020. (Rapporto ISS COVID-19 n. 42/2020).</w:t>
      </w:r>
    </w:p>
    <w:p w14:paraId="7FD28437" w14:textId="77777777" w:rsidR="002646CA" w:rsidRDefault="002646CA" w:rsidP="002646CA">
      <w:pPr>
        <w:pStyle w:val="Nessunaspaziatura"/>
        <w:numPr>
          <w:ilvl w:val="0"/>
          <w:numId w:val="18"/>
        </w:numPr>
        <w:spacing w:after="160"/>
        <w:ind w:left="426" w:hanging="142"/>
        <w:jc w:val="both"/>
        <w:rPr>
          <w:rFonts w:ascii="Arial Narrow" w:hAnsi="Arial Narrow"/>
          <w:sz w:val="20"/>
          <w:szCs w:val="20"/>
        </w:rPr>
      </w:pPr>
      <w:r w:rsidRPr="00492B11">
        <w:rPr>
          <w:rFonts w:ascii="Arial Narrow" w:hAnsi="Arial Narrow" w:cs="Arial"/>
          <w:sz w:val="20"/>
          <w:szCs w:val="20"/>
        </w:rPr>
        <w:t>Gruppo</w:t>
      </w:r>
      <w:r w:rsidRPr="00492B11">
        <w:rPr>
          <w:rFonts w:ascii="Arial Narrow" w:hAnsi="Arial Narrow"/>
          <w:bCs/>
          <w:sz w:val="20"/>
          <w:szCs w:val="20"/>
        </w:rPr>
        <w:t xml:space="preserve"> di lavoro ISS Salute mentale ed emergenza COVID-19. </w:t>
      </w:r>
      <w:r w:rsidRPr="00492B11">
        <w:rPr>
          <w:rFonts w:ascii="Arial Narrow" w:hAnsi="Arial Narrow"/>
          <w:bCs/>
          <w:i/>
          <w:iCs/>
          <w:sz w:val="20"/>
          <w:szCs w:val="20"/>
        </w:rPr>
        <w:t xml:space="preserve">Indicazioni ad interim per un appropriato sostegno della salute mentale nei minori di età durante la pandemia COVID-19. Versione del 31 maggio 2020. </w:t>
      </w:r>
      <w:r w:rsidRPr="00492B11">
        <w:rPr>
          <w:rFonts w:ascii="Arial Narrow" w:hAnsi="Arial Narrow"/>
          <w:bCs/>
          <w:sz w:val="20"/>
          <w:szCs w:val="20"/>
        </w:rPr>
        <w:t xml:space="preserve">Roma: Istituto Superiore di Sanità; </w:t>
      </w:r>
      <w:r w:rsidRPr="00492B11">
        <w:rPr>
          <w:rFonts w:ascii="Arial Narrow" w:hAnsi="Arial Narrow"/>
          <w:sz w:val="20"/>
          <w:szCs w:val="20"/>
        </w:rPr>
        <w:t>2020. (Rapporto ISS COVID-19 n. 43/2020)</w:t>
      </w:r>
    </w:p>
    <w:p w14:paraId="4A272EE3" w14:textId="77777777" w:rsidR="002646CA" w:rsidRDefault="002646CA" w:rsidP="002646CA">
      <w:pPr>
        <w:pStyle w:val="Nessunaspaziatura"/>
        <w:numPr>
          <w:ilvl w:val="0"/>
          <w:numId w:val="18"/>
        </w:numPr>
        <w:spacing w:after="160"/>
        <w:ind w:left="426" w:hanging="142"/>
        <w:jc w:val="both"/>
        <w:rPr>
          <w:rFonts w:ascii="Arial Narrow" w:hAnsi="Arial Narrow"/>
          <w:sz w:val="20"/>
          <w:szCs w:val="24"/>
        </w:rPr>
      </w:pPr>
      <w:r w:rsidRPr="003826F2">
        <w:rPr>
          <w:rFonts w:ascii="Arial Narrow" w:hAnsi="Arial Narrow"/>
          <w:sz w:val="20"/>
          <w:szCs w:val="24"/>
        </w:rPr>
        <w:lastRenderedPageBreak/>
        <w:t>Gruppo di lavoro ISS Salute mentale ed emergenza COVID-19.</w:t>
      </w:r>
      <w:r w:rsidRPr="003826F2">
        <w:rPr>
          <w:rFonts w:ascii="Arial Narrow" w:hAnsi="Arial Narrow"/>
          <w:i/>
          <w:iCs/>
          <w:sz w:val="20"/>
          <w:szCs w:val="24"/>
        </w:rPr>
        <w:t xml:space="preserve"> Indicazioni di un programma di intervento per la gestione dell’ansia e della depressione perinatale nell’emergenza e post emrgenza COVID-19. Versione del 31 maggio 2020.</w:t>
      </w:r>
      <w:r w:rsidRPr="003826F2">
        <w:rPr>
          <w:rFonts w:ascii="Arial Narrow" w:hAnsi="Arial Narrow"/>
          <w:sz w:val="20"/>
          <w:szCs w:val="24"/>
        </w:rPr>
        <w:t xml:space="preserve"> Roma: Istituto Superiore di Sanità; 2020. (Rapporto ISS COVID-19 n. 44/2020)</w:t>
      </w:r>
    </w:p>
    <w:p w14:paraId="5C3E8C83" w14:textId="2F1D8779" w:rsidR="002646CA" w:rsidRPr="00AF6F04" w:rsidRDefault="002646CA" w:rsidP="002646CA">
      <w:pPr>
        <w:pStyle w:val="Nessunaspaziatura"/>
        <w:numPr>
          <w:ilvl w:val="0"/>
          <w:numId w:val="18"/>
        </w:numPr>
        <w:spacing w:after="160"/>
        <w:ind w:left="426" w:hanging="142"/>
        <w:jc w:val="both"/>
        <w:rPr>
          <w:rFonts w:ascii="Arial Narrow" w:hAnsi="Arial Narrow"/>
          <w:bCs/>
          <w:sz w:val="20"/>
          <w:szCs w:val="24"/>
        </w:rPr>
      </w:pPr>
      <w:r w:rsidRPr="00AF6F04">
        <w:rPr>
          <w:rFonts w:ascii="Arial Narrow" w:hAnsi="Arial Narrow"/>
          <w:sz w:val="20"/>
          <w:szCs w:val="24"/>
        </w:rPr>
        <w:t xml:space="preserve">Giusti A, Zambri F, Marchetti F, Sampaolo L, Taruscio D, Salerno P, Chiantera A, Colacurci N, Davanzo R, Mosca F, Petrini F, Ramenghi L, Vicario M, Villani A, Viora E, Zanetto F, Donati S. </w:t>
      </w:r>
      <w:r w:rsidRPr="00196338">
        <w:rPr>
          <w:rFonts w:ascii="Arial Narrow" w:hAnsi="Arial Narrow"/>
          <w:bCs/>
          <w:i/>
          <w:iCs/>
          <w:sz w:val="20"/>
          <w:szCs w:val="24"/>
        </w:rPr>
        <w:t>Indicazioni ad interim per gravidanza, parto, allattamento e cura dei piccolissimi 0-2 anni in risposta all’emergenza COVID-19. Versione 31 maggio 2020</w:t>
      </w:r>
      <w:r w:rsidRPr="00196338">
        <w:rPr>
          <w:rFonts w:ascii="Arial Narrow" w:hAnsi="Arial Narrow"/>
          <w:bCs/>
          <w:sz w:val="20"/>
          <w:szCs w:val="24"/>
        </w:rPr>
        <w:t>. Roma: Istituto Sup</w:t>
      </w:r>
      <w:r w:rsidR="00D71C5F">
        <w:rPr>
          <w:rFonts w:ascii="Arial Narrow" w:hAnsi="Arial Narrow"/>
          <w:bCs/>
          <w:sz w:val="20"/>
          <w:szCs w:val="24"/>
        </w:rPr>
        <w:t>e</w:t>
      </w:r>
      <w:r w:rsidR="00B44628">
        <w:rPr>
          <w:rFonts w:ascii="Arial Narrow" w:hAnsi="Arial Narrow"/>
          <w:bCs/>
          <w:sz w:val="20"/>
          <w:szCs w:val="24"/>
        </w:rPr>
        <w:t>r</w:t>
      </w:r>
      <w:r w:rsidRPr="00196338">
        <w:rPr>
          <w:rFonts w:ascii="Arial Narrow" w:hAnsi="Arial Narrow"/>
          <w:bCs/>
          <w:sz w:val="20"/>
          <w:szCs w:val="24"/>
        </w:rPr>
        <w:t>i</w:t>
      </w:r>
      <w:r w:rsidR="00B44628">
        <w:rPr>
          <w:rFonts w:ascii="Arial Narrow" w:hAnsi="Arial Narrow"/>
          <w:bCs/>
          <w:sz w:val="20"/>
          <w:szCs w:val="24"/>
        </w:rPr>
        <w:t>o</w:t>
      </w:r>
      <w:r w:rsidRPr="00196338">
        <w:rPr>
          <w:rFonts w:ascii="Arial Narrow" w:hAnsi="Arial Narrow"/>
          <w:bCs/>
          <w:sz w:val="20"/>
          <w:szCs w:val="24"/>
        </w:rPr>
        <w:t>re di Sanità; 2020 (Rapporto ISS COVID-19 n. 45/2020)</w:t>
      </w:r>
    </w:p>
    <w:p w14:paraId="66A15375" w14:textId="77777777" w:rsidR="002646CA" w:rsidRDefault="002646CA" w:rsidP="002646CA">
      <w:pPr>
        <w:pStyle w:val="Nessunaspaziatura"/>
        <w:numPr>
          <w:ilvl w:val="0"/>
          <w:numId w:val="18"/>
        </w:numPr>
        <w:spacing w:after="160"/>
        <w:ind w:left="426" w:hanging="142"/>
        <w:jc w:val="both"/>
        <w:rPr>
          <w:rFonts w:ascii="Arial Narrow" w:hAnsi="Arial Narrow" w:cs="Arial"/>
          <w:sz w:val="20"/>
          <w:szCs w:val="20"/>
        </w:rPr>
      </w:pPr>
      <w:r w:rsidRPr="00AF6F04">
        <w:rPr>
          <w:rFonts w:ascii="Arial Narrow" w:hAnsi="Arial Narrow"/>
          <w:sz w:val="20"/>
          <w:szCs w:val="24"/>
        </w:rPr>
        <w:t>Gruppo</w:t>
      </w:r>
      <w:r w:rsidRPr="006C19B9">
        <w:rPr>
          <w:rFonts w:ascii="Arial Narrow" w:hAnsi="Arial Narrow" w:cs="Arial"/>
          <w:sz w:val="20"/>
          <w:szCs w:val="20"/>
        </w:rPr>
        <w:t xml:space="preserve"> di Lavoro ISS Test Diagnostici COVID-19 e Gruppo di Lavoro ISS Dispositivi Medici COVID-19. </w:t>
      </w:r>
      <w:r w:rsidRPr="006C19B9">
        <w:rPr>
          <w:rFonts w:ascii="Arial Narrow" w:hAnsi="Arial Narrow" w:cs="Arial"/>
          <w:i/>
          <w:iCs/>
          <w:sz w:val="20"/>
          <w:szCs w:val="20"/>
        </w:rPr>
        <w:t>Dispositivi diagnostici in vitro per COVID-19. Parte 2: evoluzione del mercato e informazioni per gli stakeholder. Versione del 23 maggio 2020.</w:t>
      </w:r>
      <w:r w:rsidRPr="006C19B9">
        <w:rPr>
          <w:rFonts w:ascii="Arial Narrow" w:hAnsi="Arial Narrow" w:cs="Arial"/>
          <w:sz w:val="20"/>
          <w:szCs w:val="20"/>
        </w:rPr>
        <w:t xml:space="preserve"> Roma: Istituto Superiore di Sanità; 2020. (Rapporto ISS COVID-19 n. 46/2020)</w:t>
      </w:r>
    </w:p>
    <w:p w14:paraId="560B8F7C" w14:textId="77777777" w:rsidR="002646CA" w:rsidRDefault="002646CA" w:rsidP="002646CA">
      <w:pPr>
        <w:pStyle w:val="Nessunaspaziatura"/>
        <w:numPr>
          <w:ilvl w:val="0"/>
          <w:numId w:val="18"/>
        </w:numPr>
        <w:spacing w:after="160"/>
        <w:ind w:left="426" w:hanging="142"/>
        <w:jc w:val="both"/>
        <w:rPr>
          <w:rFonts w:ascii="Arial Narrow" w:hAnsi="Arial Narrow" w:cs="Arial"/>
          <w:sz w:val="20"/>
          <w:szCs w:val="20"/>
        </w:rPr>
      </w:pPr>
      <w:r w:rsidRPr="003F5412">
        <w:rPr>
          <w:rFonts w:ascii="Arial Narrow" w:hAnsi="Arial Narrow" w:cs="Arial"/>
          <w:sz w:val="20"/>
          <w:szCs w:val="20"/>
        </w:rPr>
        <w:t xml:space="preserve">Gruppo di Lavoro ISS Bioetica COVID-19. </w:t>
      </w:r>
      <w:r w:rsidRPr="003F5412">
        <w:rPr>
          <w:rFonts w:ascii="Arial Narrow" w:hAnsi="Arial Narrow" w:cs="Arial"/>
          <w:i/>
          <w:iCs/>
          <w:sz w:val="20"/>
          <w:szCs w:val="20"/>
        </w:rPr>
        <w:t>Etica della ricerca durante la pandemia di COVID-19: studi osservazionali e in particolare epidemiologici. Versione del 29 maggio 2020.</w:t>
      </w:r>
      <w:r w:rsidRPr="003F5412">
        <w:rPr>
          <w:rFonts w:ascii="Arial Narrow" w:hAnsi="Arial Narrow" w:cs="Arial"/>
          <w:sz w:val="20"/>
          <w:szCs w:val="20"/>
        </w:rPr>
        <w:t xml:space="preserve"> Roma: Istituto Superiore di Sanità; 2020. (Rapporto ISS COVID-19 n. 47/2020)</w:t>
      </w:r>
    </w:p>
    <w:p w14:paraId="148C7C0A" w14:textId="77777777" w:rsidR="002646CA" w:rsidRDefault="002646CA" w:rsidP="002646CA">
      <w:pPr>
        <w:pStyle w:val="Nessunaspaziatura"/>
        <w:numPr>
          <w:ilvl w:val="0"/>
          <w:numId w:val="18"/>
        </w:numPr>
        <w:spacing w:after="160"/>
        <w:ind w:left="426" w:hanging="142"/>
        <w:jc w:val="both"/>
        <w:rPr>
          <w:rFonts w:ascii="Arial Narrow" w:hAnsi="Arial Narrow" w:cs="Arial"/>
          <w:sz w:val="20"/>
          <w:szCs w:val="20"/>
        </w:rPr>
      </w:pPr>
      <w:r w:rsidRPr="00084584">
        <w:rPr>
          <w:rFonts w:ascii="Arial Narrow" w:hAnsi="Arial Narrow" w:cs="Arial"/>
          <w:sz w:val="20"/>
          <w:szCs w:val="20"/>
        </w:rPr>
        <w:t xml:space="preserve">Gruppo di Lavoro Immunologia COVID-19. </w:t>
      </w:r>
      <w:r w:rsidRPr="00084584">
        <w:rPr>
          <w:rFonts w:ascii="Arial Narrow" w:hAnsi="Arial Narrow"/>
          <w:sz w:val="20"/>
          <w:szCs w:val="24"/>
        </w:rPr>
        <w:t>S</w:t>
      </w:r>
      <w:r w:rsidRPr="00084584">
        <w:rPr>
          <w:rFonts w:ascii="Arial Narrow" w:hAnsi="Arial Narrow"/>
          <w:i/>
          <w:iCs/>
          <w:sz w:val="20"/>
          <w:szCs w:val="24"/>
        </w:rPr>
        <w:t xml:space="preserve">trategie immunologiche </w:t>
      </w:r>
      <w:r>
        <w:rPr>
          <w:rFonts w:ascii="Arial Narrow" w:hAnsi="Arial Narrow"/>
          <w:i/>
          <w:iCs/>
          <w:sz w:val="20"/>
          <w:szCs w:val="24"/>
        </w:rPr>
        <w:t xml:space="preserve">ad interim </w:t>
      </w:r>
      <w:r w:rsidRPr="00084584">
        <w:rPr>
          <w:rFonts w:ascii="Arial Narrow" w:hAnsi="Arial Narrow"/>
          <w:i/>
          <w:iCs/>
          <w:sz w:val="20"/>
          <w:szCs w:val="24"/>
        </w:rPr>
        <w:t xml:space="preserve">per la terapia e prevenzione della COVID-19. </w:t>
      </w:r>
      <w:r w:rsidRPr="00084584">
        <w:rPr>
          <w:rFonts w:ascii="Arial Narrow" w:hAnsi="Arial Narrow" w:cs="Arial"/>
          <w:i/>
          <w:iCs/>
          <w:sz w:val="20"/>
          <w:szCs w:val="20"/>
        </w:rPr>
        <w:t>Versione del 4 giugno 2020.</w:t>
      </w:r>
      <w:r w:rsidRPr="00084584">
        <w:rPr>
          <w:rFonts w:ascii="Arial Narrow" w:hAnsi="Arial Narrow" w:cs="Arial"/>
          <w:sz w:val="20"/>
          <w:szCs w:val="20"/>
        </w:rPr>
        <w:t xml:space="preserve"> Roma: Istituto Superiore di Sanità; 2020. (Rapporto ISS COVID-19 n. 48/2020). </w:t>
      </w:r>
    </w:p>
    <w:p w14:paraId="6C7F4600" w14:textId="77777777" w:rsidR="002646CA" w:rsidRPr="00AF6F04" w:rsidRDefault="002646CA" w:rsidP="002646CA">
      <w:pPr>
        <w:pStyle w:val="Nessunaspaziatura"/>
        <w:numPr>
          <w:ilvl w:val="0"/>
          <w:numId w:val="18"/>
        </w:numPr>
        <w:spacing w:after="160"/>
        <w:ind w:left="426" w:hanging="142"/>
        <w:jc w:val="both"/>
        <w:rPr>
          <w:rFonts w:ascii="Arial Narrow" w:hAnsi="Arial Narrow"/>
          <w:bCs/>
          <w:sz w:val="20"/>
          <w:szCs w:val="24"/>
        </w:rPr>
      </w:pPr>
      <w:r w:rsidRPr="00B7086D">
        <w:rPr>
          <w:rFonts w:ascii="Arial Narrow" w:hAnsi="Arial Narrow" w:cs="Arial"/>
          <w:sz w:val="20"/>
          <w:szCs w:val="20"/>
        </w:rPr>
        <w:t>Gruppo</w:t>
      </w:r>
      <w:r w:rsidRPr="00B7086D">
        <w:rPr>
          <w:rFonts w:ascii="Arial Narrow" w:hAnsi="Arial Narrow"/>
          <w:bCs/>
          <w:sz w:val="20"/>
          <w:szCs w:val="24"/>
        </w:rPr>
        <w:t xml:space="preserve"> di Lavoro ISS Cause di morte COVID-19, Gruppo di lavoro Sovrintendenza sanitaria centrale – INAIL, ISTAT. </w:t>
      </w:r>
      <w:r w:rsidRPr="00B7086D">
        <w:rPr>
          <w:rFonts w:ascii="Arial Narrow" w:hAnsi="Arial Narrow"/>
          <w:bCs/>
          <w:i/>
          <w:iCs/>
          <w:sz w:val="20"/>
          <w:szCs w:val="24"/>
        </w:rPr>
        <w:t>COVID-19: rapporto ad interim su definizione, certificazione e classificazione delle cause di morte. Versione dell’8 giugno 2020</w:t>
      </w:r>
      <w:r w:rsidRPr="00B7086D">
        <w:rPr>
          <w:rFonts w:ascii="Arial Narrow" w:hAnsi="Arial Narrow"/>
          <w:bCs/>
          <w:sz w:val="20"/>
          <w:szCs w:val="24"/>
        </w:rPr>
        <w:t>. Roma: Istituto Superiore di Sanità; 2020. (</w:t>
      </w:r>
      <w:r w:rsidRPr="00AF6F04">
        <w:rPr>
          <w:rFonts w:ascii="Arial Narrow" w:hAnsi="Arial Narrow"/>
          <w:bCs/>
          <w:sz w:val="20"/>
          <w:szCs w:val="24"/>
        </w:rPr>
        <w:t>Rapporto ISS COVID-19 n. 49/2020)</w:t>
      </w:r>
    </w:p>
    <w:p w14:paraId="69AD5AF2" w14:textId="77777777" w:rsidR="002646CA" w:rsidRPr="003F6566" w:rsidRDefault="002646CA" w:rsidP="002646CA">
      <w:pPr>
        <w:pStyle w:val="Nessunaspaziatura"/>
        <w:numPr>
          <w:ilvl w:val="0"/>
          <w:numId w:val="18"/>
        </w:numPr>
        <w:spacing w:after="160"/>
        <w:ind w:left="426" w:hanging="142"/>
        <w:jc w:val="both"/>
        <w:rPr>
          <w:rFonts w:ascii="Arial Narrow" w:hAnsi="Arial Narrow" w:cs="Arial"/>
          <w:sz w:val="20"/>
          <w:szCs w:val="20"/>
        </w:rPr>
      </w:pPr>
      <w:r w:rsidRPr="003F6566">
        <w:rPr>
          <w:rFonts w:ascii="Arial Narrow" w:hAnsi="Arial Narrow"/>
          <w:bCs/>
          <w:sz w:val="20"/>
          <w:szCs w:val="24"/>
        </w:rPr>
        <w:t>Perilli</w:t>
      </w:r>
      <w:r w:rsidRPr="003F6566">
        <w:rPr>
          <w:rFonts w:ascii="Arial Narrow" w:hAnsi="Arial Narrow" w:cs="Arial"/>
          <w:sz w:val="20"/>
          <w:szCs w:val="20"/>
        </w:rPr>
        <w:t xml:space="preserve"> R, Grigioni M, Porta M, Cruciani F, Bandello F, Mastropasqua L. </w:t>
      </w:r>
      <w:r w:rsidRPr="003F6566">
        <w:rPr>
          <w:rFonts w:ascii="Arial Narrow" w:hAnsi="Arial Narrow"/>
          <w:sz w:val="20"/>
          <w:szCs w:val="24"/>
        </w:rPr>
        <w:t>S</w:t>
      </w:r>
      <w:r w:rsidRPr="003F6566">
        <w:t xml:space="preserve"> </w:t>
      </w:r>
      <w:r w:rsidRPr="003F6566">
        <w:rPr>
          <w:rFonts w:ascii="Arial Narrow" w:hAnsi="Arial Narrow"/>
          <w:i/>
          <w:iCs/>
          <w:sz w:val="20"/>
          <w:szCs w:val="24"/>
        </w:rPr>
        <w:t>Contributo dell’innovazione tecnologica alla sicurezza del paziente diabetico da sottoporre ad esame del fondo oculare in tempi di COVID-19. Versione del 31 maggio 2020.</w:t>
      </w:r>
      <w:r w:rsidRPr="003F6566">
        <w:rPr>
          <w:rFonts w:ascii="Arial Narrow" w:hAnsi="Arial Narrow" w:cs="Arial"/>
          <w:sz w:val="20"/>
          <w:szCs w:val="20"/>
        </w:rPr>
        <w:t xml:space="preserve"> Roma: Istituto Superiore di Sanità; 2020. (Rapporto ISS COVID-19 n. 50/2020). </w:t>
      </w:r>
    </w:p>
    <w:p w14:paraId="3A86D3F3" w14:textId="77777777" w:rsidR="002646CA" w:rsidRDefault="002646CA" w:rsidP="002646CA">
      <w:pPr>
        <w:pStyle w:val="Nessunaspaziatura"/>
        <w:numPr>
          <w:ilvl w:val="0"/>
          <w:numId w:val="18"/>
        </w:numPr>
        <w:spacing w:after="160"/>
        <w:ind w:left="426" w:hanging="142"/>
        <w:jc w:val="both"/>
        <w:rPr>
          <w:rFonts w:ascii="Arial Narrow" w:hAnsi="Arial Narrow" w:cs="Arial"/>
          <w:sz w:val="20"/>
          <w:szCs w:val="20"/>
        </w:rPr>
      </w:pPr>
      <w:r w:rsidRPr="00893083">
        <w:rPr>
          <w:rFonts w:ascii="Arial Narrow" w:hAnsi="Arial Narrow" w:cs="Arial"/>
          <w:sz w:val="20"/>
          <w:szCs w:val="20"/>
        </w:rPr>
        <w:t xml:space="preserve">Gruppo di Lavoro </w:t>
      </w:r>
      <w:r w:rsidRPr="00893083">
        <w:rPr>
          <w:rFonts w:ascii="Arial Narrow" w:hAnsi="Arial Narrow"/>
          <w:bCs/>
          <w:sz w:val="20"/>
          <w:szCs w:val="24"/>
        </w:rPr>
        <w:t>ISS Farmaci COVID-19</w:t>
      </w:r>
      <w:r w:rsidRPr="00893083">
        <w:rPr>
          <w:rFonts w:ascii="Arial Narrow" w:hAnsi="Arial Narrow" w:cs="Arial"/>
          <w:sz w:val="20"/>
          <w:szCs w:val="20"/>
        </w:rPr>
        <w:t xml:space="preserve">. </w:t>
      </w:r>
      <w:r w:rsidRPr="00893083">
        <w:rPr>
          <w:rFonts w:ascii="Arial Narrow" w:hAnsi="Arial Narrow" w:cs="Arial"/>
          <w:i/>
          <w:iCs/>
          <w:sz w:val="20"/>
          <w:szCs w:val="20"/>
        </w:rPr>
        <w:t>Integratori alimentari o farmaci? Regolamentazione e raccomandazioni per un uso consapevole in tempo di COVID-19. Versione del 31 maggio 2020.</w:t>
      </w:r>
      <w:r w:rsidRPr="00893083">
        <w:rPr>
          <w:rFonts w:ascii="Arial Narrow" w:hAnsi="Arial Narrow" w:cs="Arial"/>
          <w:sz w:val="20"/>
          <w:szCs w:val="20"/>
        </w:rPr>
        <w:t xml:space="preserve"> Roma: Istituto Superiore di Sanità; 2020. (Rapporto ISS COVID-19 n. 5</w:t>
      </w:r>
      <w:r>
        <w:rPr>
          <w:rFonts w:ascii="Arial Narrow" w:hAnsi="Arial Narrow" w:cs="Arial"/>
          <w:sz w:val="20"/>
          <w:szCs w:val="20"/>
        </w:rPr>
        <w:t>1</w:t>
      </w:r>
      <w:r w:rsidRPr="00893083">
        <w:rPr>
          <w:rFonts w:ascii="Arial Narrow" w:hAnsi="Arial Narrow" w:cs="Arial"/>
          <w:sz w:val="20"/>
          <w:szCs w:val="20"/>
        </w:rPr>
        <w:t>/2020)</w:t>
      </w:r>
    </w:p>
    <w:p w14:paraId="617DE98B" w14:textId="77777777" w:rsidR="002646CA" w:rsidRPr="004C005B" w:rsidRDefault="002646CA" w:rsidP="002646CA">
      <w:pPr>
        <w:pStyle w:val="Nessunaspaziatura"/>
        <w:numPr>
          <w:ilvl w:val="0"/>
          <w:numId w:val="18"/>
        </w:numPr>
        <w:spacing w:after="160"/>
        <w:ind w:left="426" w:hanging="142"/>
        <w:jc w:val="both"/>
        <w:rPr>
          <w:rFonts w:ascii="Arial Narrow" w:hAnsi="Arial Narrow"/>
          <w:sz w:val="20"/>
          <w:szCs w:val="24"/>
        </w:rPr>
      </w:pPr>
      <w:r w:rsidRPr="00C72AB0">
        <w:rPr>
          <w:rFonts w:ascii="Arial Narrow" w:hAnsi="Arial Narrow"/>
          <w:sz w:val="20"/>
          <w:szCs w:val="24"/>
        </w:rPr>
        <w:t>Gruppo di lavoro SISVet-ISS.</w:t>
      </w:r>
      <w:r w:rsidRPr="00C72AB0">
        <w:rPr>
          <w:rFonts w:ascii="Arial Narrow" w:hAnsi="Arial Narrow"/>
          <w:i/>
          <w:iCs/>
          <w:sz w:val="20"/>
          <w:szCs w:val="24"/>
        </w:rPr>
        <w:t xml:space="preserve"> Protocollo di gestione dell’emergenza epidemiologica da SARS-CoV-2 nelle strutture veterinarie universitarie. Versione dell’11 giugno 2020</w:t>
      </w:r>
      <w:r w:rsidRPr="00C72AB0">
        <w:rPr>
          <w:rFonts w:ascii="Arial Narrow" w:hAnsi="Arial Narrow"/>
          <w:sz w:val="20"/>
          <w:szCs w:val="24"/>
        </w:rPr>
        <w:t>. Roma: Istituto Superiore di Sanità; 2020. (</w:t>
      </w:r>
      <w:r w:rsidRPr="00AF6F04">
        <w:rPr>
          <w:rFonts w:ascii="Arial Narrow" w:hAnsi="Arial Narrow"/>
          <w:sz w:val="20"/>
          <w:szCs w:val="24"/>
        </w:rPr>
        <w:t>Rapporto ISS COVID-19 n. 52/2020)</w:t>
      </w:r>
    </w:p>
    <w:p w14:paraId="36755249" w14:textId="77777777" w:rsidR="002646CA" w:rsidRPr="00A53A2B" w:rsidRDefault="002646CA" w:rsidP="002646CA">
      <w:pPr>
        <w:pStyle w:val="Nessunaspaziatura"/>
        <w:numPr>
          <w:ilvl w:val="0"/>
          <w:numId w:val="18"/>
        </w:numPr>
        <w:spacing w:after="160"/>
        <w:ind w:left="426" w:hanging="142"/>
        <w:jc w:val="both"/>
        <w:rPr>
          <w:rFonts w:ascii="Arial Narrow" w:hAnsi="Arial Narrow" w:cs="Arial"/>
          <w:sz w:val="20"/>
          <w:szCs w:val="20"/>
        </w:rPr>
      </w:pPr>
      <w:r w:rsidRPr="00A53A2B">
        <w:rPr>
          <w:rFonts w:ascii="Arial Narrow" w:hAnsi="Arial Narrow" w:cs="Arial"/>
          <w:sz w:val="20"/>
          <w:szCs w:val="20"/>
        </w:rPr>
        <w:t xml:space="preserve">Filia A, Urdiales AM, Rota MC. </w:t>
      </w:r>
      <w:r w:rsidRPr="00A53A2B">
        <w:rPr>
          <w:rFonts w:ascii="Arial Narrow" w:hAnsi="Arial Narrow" w:cs="Arial"/>
          <w:i/>
          <w:iCs/>
          <w:sz w:val="20"/>
          <w:szCs w:val="20"/>
        </w:rPr>
        <w:t xml:space="preserve">Guida per la ricerca e gestione dei contatti (contact tracing) dei casi di COVID-19. Versione del 25 giugno 2020. </w:t>
      </w:r>
      <w:r w:rsidRPr="00AF6F04">
        <w:rPr>
          <w:rFonts w:ascii="Arial Narrow" w:eastAsia="Arial Narrow" w:hAnsi="Arial Narrow" w:cs="Arial Narrow"/>
          <w:sz w:val="20"/>
          <w:szCs w:val="20"/>
        </w:rPr>
        <w:t>Roma: Istituto Superiore di Sanità; 2020. (Rapporto ISS COVID-19, n. 53/2020).</w:t>
      </w:r>
    </w:p>
    <w:p w14:paraId="4DE29DB9" w14:textId="2AEC9E38" w:rsidR="002646CA" w:rsidRDefault="002646CA" w:rsidP="002646CA">
      <w:pPr>
        <w:pStyle w:val="Nessunaspaziatura"/>
        <w:numPr>
          <w:ilvl w:val="0"/>
          <w:numId w:val="18"/>
        </w:numPr>
        <w:spacing w:after="160"/>
        <w:ind w:left="426" w:hanging="142"/>
        <w:jc w:val="both"/>
        <w:rPr>
          <w:rFonts w:ascii="Arial Narrow" w:hAnsi="Arial Narrow" w:cs="Arial"/>
          <w:sz w:val="20"/>
          <w:szCs w:val="20"/>
        </w:rPr>
      </w:pPr>
      <w:r w:rsidRPr="004C005B">
        <w:rPr>
          <w:rFonts w:ascii="Arial Narrow" w:hAnsi="Arial Narrow" w:cs="Arial"/>
          <w:sz w:val="20"/>
          <w:szCs w:val="20"/>
        </w:rPr>
        <w:t xml:space="preserve">Giansanti D, D’Avenio G, Rossi M, Spurio A, Bertinato L, Grigioni M. </w:t>
      </w:r>
      <w:r w:rsidRPr="004C005B">
        <w:rPr>
          <w:rFonts w:ascii="Arial Narrow" w:hAnsi="Arial Narrow" w:cs="Arial"/>
          <w:i/>
          <w:iCs/>
          <w:sz w:val="20"/>
          <w:szCs w:val="20"/>
        </w:rPr>
        <w:t>Tecnologie a supporto del rilevamento della prossimità: riflessioni per il cittadino, i professionisti e gli stakeholder in era COVID-19. Versione del 31 maggio 2020</w:t>
      </w:r>
      <w:r w:rsidRPr="004C005B">
        <w:rPr>
          <w:rFonts w:ascii="Arial Narrow" w:hAnsi="Arial Narrow" w:cs="Arial"/>
          <w:sz w:val="20"/>
          <w:szCs w:val="20"/>
        </w:rPr>
        <w:t>. Roma: Istituto Superiore di Sanità; 2020. (Rapporto ISS COVID-19 n. 5</w:t>
      </w:r>
      <w:r>
        <w:rPr>
          <w:rFonts w:ascii="Arial Narrow" w:hAnsi="Arial Narrow" w:cs="Arial"/>
          <w:sz w:val="20"/>
          <w:szCs w:val="20"/>
        </w:rPr>
        <w:t>4</w:t>
      </w:r>
      <w:r w:rsidRPr="004C005B">
        <w:rPr>
          <w:rFonts w:ascii="Arial Narrow" w:hAnsi="Arial Narrow" w:cs="Arial"/>
          <w:sz w:val="20"/>
          <w:szCs w:val="20"/>
        </w:rPr>
        <w:t>/2020).</w:t>
      </w:r>
    </w:p>
    <w:p w14:paraId="527E9C8A" w14:textId="4F11726E" w:rsidR="00E96014" w:rsidRPr="004C005B" w:rsidRDefault="00E96014" w:rsidP="002646CA">
      <w:pPr>
        <w:pStyle w:val="Nessunaspaziatura"/>
        <w:numPr>
          <w:ilvl w:val="0"/>
          <w:numId w:val="18"/>
        </w:numPr>
        <w:spacing w:after="160"/>
        <w:ind w:left="426" w:hanging="142"/>
        <w:jc w:val="both"/>
        <w:rPr>
          <w:rFonts w:ascii="Arial Narrow" w:hAnsi="Arial Narrow" w:cs="Arial"/>
          <w:sz w:val="20"/>
          <w:szCs w:val="20"/>
        </w:rPr>
      </w:pPr>
      <w:r w:rsidRPr="00E96014">
        <w:rPr>
          <w:rFonts w:ascii="Arial Narrow" w:hAnsi="Arial Narrow" w:cs="Arial"/>
          <w:sz w:val="20"/>
          <w:szCs w:val="20"/>
        </w:rPr>
        <w:t>Cisbani E, Dini V, Grande S, Palma A, Rosi A, Tabocchini MA, Gasparrini F, Orlacchio A. Stato dell’arte sull’impiego della diagnostica per immagini per COVID-19. Versione del 7 luglio 2020. Roma: Istituto Superiore di Sanità; 2020. (Rapporto ISS COVID -19 n. 55/2020)</w:t>
      </w:r>
    </w:p>
    <w:p w14:paraId="45D51F37" w14:textId="77777777" w:rsidR="00907370" w:rsidRPr="00907370" w:rsidRDefault="00907370" w:rsidP="009312B2">
      <w:pPr>
        <w:pStyle w:val="corpodeltesto"/>
      </w:pPr>
    </w:p>
    <w:sectPr w:rsidR="00907370" w:rsidRPr="00907370" w:rsidSect="00066E04">
      <w:footerReference w:type="first" r:id="rId24"/>
      <w:pgSz w:w="11906" w:h="16838" w:code="9"/>
      <w:pgMar w:top="1701" w:right="1701" w:bottom="1701" w:left="1701" w:header="709" w:footer="113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CAEAD3" w14:textId="77777777" w:rsidR="00817126" w:rsidRDefault="00817126" w:rsidP="00D0567D">
      <w:pPr>
        <w:spacing w:after="0" w:line="240" w:lineRule="auto"/>
      </w:pPr>
      <w:r>
        <w:separator/>
      </w:r>
    </w:p>
  </w:endnote>
  <w:endnote w:type="continuationSeparator" w:id="0">
    <w:p w14:paraId="32A05D9D" w14:textId="77777777" w:rsidR="00817126" w:rsidRDefault="00817126" w:rsidP="00D05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altName w:val="Arial"/>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altName w:val="Segoe UI"/>
    <w:panose1 w:val="020B0502040204020203"/>
    <w:charset w:val="00"/>
    <w:family w:val="swiss"/>
    <w:pitch w:val="variable"/>
    <w:sig w:usb0="E4002EFF" w:usb1="C000E47F" w:usb2="00000009" w:usb3="00000000" w:csb0="000001FF" w:csb1="00000000"/>
  </w:font>
  <w:font w:name="Lato Light">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A5469" w14:textId="77777777" w:rsidR="00E96825" w:rsidRDefault="00E9682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rPr>
      <w:id w:val="-1606113035"/>
      <w:docPartObj>
        <w:docPartGallery w:val="Page Numbers (Bottom of Page)"/>
        <w:docPartUnique/>
      </w:docPartObj>
    </w:sdtPr>
    <w:sdtEndPr/>
    <w:sdtContent>
      <w:p w14:paraId="4B71B8DE" w14:textId="77777777" w:rsidR="00E96825" w:rsidRPr="00BA7F2F" w:rsidRDefault="00E96825" w:rsidP="00BA7F2F">
        <w:pPr>
          <w:pStyle w:val="Pidipagina"/>
          <w:jc w:val="center"/>
          <w:rPr>
            <w:rFonts w:ascii="Arial Narrow" w:hAnsi="Arial Narrow"/>
          </w:rPr>
        </w:pPr>
        <w:r w:rsidRPr="00BA7F2F">
          <w:rPr>
            <w:rFonts w:ascii="Arial Narrow" w:hAnsi="Arial Narrow"/>
          </w:rPr>
          <w:fldChar w:fldCharType="begin"/>
        </w:r>
        <w:r w:rsidRPr="00BA7F2F">
          <w:rPr>
            <w:rFonts w:ascii="Arial Narrow" w:hAnsi="Arial Narrow"/>
          </w:rPr>
          <w:instrText>PAGE   \* MERGEFORMAT</w:instrText>
        </w:r>
        <w:r w:rsidRPr="00BA7F2F">
          <w:rPr>
            <w:rFonts w:ascii="Arial Narrow" w:hAnsi="Arial Narrow"/>
          </w:rPr>
          <w:fldChar w:fldCharType="separate"/>
        </w:r>
        <w:r w:rsidRPr="00BA7F2F">
          <w:rPr>
            <w:rFonts w:ascii="Arial Narrow" w:hAnsi="Arial Narrow"/>
          </w:rPr>
          <w:t>2</w:t>
        </w:r>
        <w:r w:rsidRPr="00BA7F2F">
          <w:rPr>
            <w:rFonts w:ascii="Arial Narrow" w:hAnsi="Arial Narrow"/>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7405497"/>
      <w:docPartObj>
        <w:docPartGallery w:val="Page Numbers (Bottom of Page)"/>
        <w:docPartUnique/>
      </w:docPartObj>
    </w:sdtPr>
    <w:sdtEndPr/>
    <w:sdtContent>
      <w:p w14:paraId="58DA4DF5" w14:textId="77777777" w:rsidR="00E96825" w:rsidRDefault="00E96825" w:rsidP="002D0594">
        <w:pPr>
          <w:pStyle w:val="corpodeltesto"/>
          <w:jc w:val="center"/>
        </w:pPr>
        <w:r>
          <w:fldChar w:fldCharType="begin"/>
        </w:r>
        <w:r>
          <w:instrText>PAGE   \* MERGEFORMAT</w:instrText>
        </w:r>
        <w:r>
          <w:fldChar w:fldCharType="separate"/>
        </w:r>
        <w: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85560" w14:textId="77777777" w:rsidR="00E96825" w:rsidRDefault="00E96825" w:rsidP="002D0594">
    <w:pPr>
      <w:pStyle w:val="corpodeltesto"/>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37743" w14:textId="77777777" w:rsidR="00E96825" w:rsidRDefault="00E96825" w:rsidP="001A154B">
    <w:pPr>
      <w:pBdr>
        <w:bottom w:val="single" w:sz="4" w:space="1" w:color="auto"/>
      </w:pBdr>
      <w:rPr>
        <w:rFonts w:ascii="Arial Narrow" w:hAnsi="Arial Narrow"/>
        <w:sz w:val="20"/>
        <w:szCs w:val="24"/>
      </w:rPr>
    </w:pPr>
  </w:p>
  <w:p w14:paraId="49731D3B" w14:textId="77777777" w:rsidR="00E96825" w:rsidRPr="00683893" w:rsidRDefault="00E96825" w:rsidP="001A154B">
    <w:pPr>
      <w:rPr>
        <w:rFonts w:ascii="Arial Narrow" w:hAnsi="Arial Narrow" w:cs="Arial"/>
        <w:sz w:val="20"/>
        <w:szCs w:val="20"/>
      </w:rPr>
    </w:pPr>
    <w:r w:rsidRPr="00683893">
      <w:rPr>
        <w:rFonts w:ascii="Arial Narrow" w:hAnsi="Arial Narrow" w:cs="Arial"/>
        <w:sz w:val="20"/>
        <w:szCs w:val="20"/>
      </w:rPr>
      <w:t>La responsabilità dei dati scientifici e tecnici è dei singoli autori, che dichiarano di non avere conflitti di interesse.</w:t>
    </w:r>
  </w:p>
  <w:p w14:paraId="60353CBE" w14:textId="77777777" w:rsidR="00E96825" w:rsidRPr="009765E0" w:rsidRDefault="00E96825" w:rsidP="001A154B">
    <w:pPr>
      <w:rPr>
        <w:rFonts w:ascii="Arial Narrow" w:hAnsi="Arial Narrow" w:cs="Arial"/>
        <w:sz w:val="20"/>
        <w:szCs w:val="20"/>
      </w:rPr>
    </w:pPr>
    <w:r>
      <w:rPr>
        <w:rFonts w:ascii="Arial Narrow" w:hAnsi="Arial Narrow" w:cs="Arial"/>
        <w:sz w:val="20"/>
        <w:szCs w:val="20"/>
      </w:rPr>
      <w:t xml:space="preserve">Redazione e grafica </w:t>
    </w:r>
    <w:r w:rsidRPr="009765E0">
      <w:rPr>
        <w:rFonts w:ascii="Arial Narrow" w:hAnsi="Arial Narrow" w:cs="Arial"/>
        <w:sz w:val="20"/>
        <w:szCs w:val="20"/>
      </w:rPr>
      <w:t>a cura del Servizio Comunicazione Scientifica</w:t>
    </w:r>
    <w:r>
      <w:rPr>
        <w:rFonts w:ascii="Arial Narrow" w:hAnsi="Arial Narrow" w:cs="Arial"/>
        <w:sz w:val="20"/>
        <w:szCs w:val="20"/>
      </w:rPr>
      <w:t xml:space="preserve"> (Sandra Salinetti e Paola De Castro)</w:t>
    </w:r>
  </w:p>
  <w:p w14:paraId="75683CD5" w14:textId="77777777" w:rsidR="00E96825" w:rsidRDefault="00E96825" w:rsidP="001A154B">
    <w:pPr>
      <w:rPr>
        <w:rFonts w:ascii="Arial Narrow" w:hAnsi="Arial Narrow"/>
        <w:sz w:val="20"/>
        <w:szCs w:val="24"/>
      </w:rPr>
    </w:pPr>
    <w:r>
      <w:rPr>
        <w:i/>
        <w:iCs/>
        <w:noProof/>
        <w:sz w:val="16"/>
        <w:szCs w:val="16"/>
      </w:rPr>
      <w:drawing>
        <wp:anchor distT="0" distB="0" distL="114300" distR="114300" simplePos="0" relativeHeight="251658240" behindDoc="1" locked="0" layoutInCell="1" allowOverlap="1" wp14:anchorId="6DE6CF16" wp14:editId="4AA3668B">
          <wp:simplePos x="0" y="0"/>
          <wp:positionH relativeFrom="column">
            <wp:posOffset>1905000</wp:posOffset>
          </wp:positionH>
          <wp:positionV relativeFrom="paragraph">
            <wp:posOffset>13970</wp:posOffset>
          </wp:positionV>
          <wp:extent cx="800100" cy="254000"/>
          <wp:effectExtent l="0" t="0" r="0" b="0"/>
          <wp:wrapNone/>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r="-16667" b="-5263"/>
                  <a:stretch>
                    <a:fillRect/>
                  </a:stretch>
                </pic:blipFill>
                <pic:spPr bwMode="auto">
                  <a:xfrm>
                    <a:off x="0" y="0"/>
                    <a:ext cx="800100" cy="25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65E0">
      <w:rPr>
        <w:rFonts w:ascii="Arial Narrow" w:hAnsi="Arial Narrow" w:cs="Arial"/>
        <w:sz w:val="20"/>
        <w:szCs w:val="20"/>
      </w:rPr>
      <w:t>© Istituto Superiore di Sanità 2020</w:t>
    </w:r>
    <w:r w:rsidRPr="009765E0">
      <w:rPr>
        <w:rFonts w:ascii="Arial Narrow" w:hAnsi="Arial Narrow" w:cs="Arial"/>
        <w:sz w:val="20"/>
        <w:szCs w:val="20"/>
      </w:rPr>
      <w:br/>
    </w:r>
    <w:r w:rsidRPr="009765E0">
      <w:rPr>
        <w:rFonts w:ascii="Arial Narrow" w:hAnsi="Arial Narrow" w:cs="Arial"/>
        <w:sz w:val="17"/>
        <w:szCs w:val="17"/>
      </w:rPr>
      <w:t>viale Regina Elena, 299 –00161 Roma</w:t>
    </w:r>
    <w:r>
      <w:rPr>
        <w:rFonts w:ascii="Arial Narrow" w:hAnsi="Arial Narrow" w:cs="Arial"/>
        <w:sz w:val="17"/>
        <w:szCs w:val="17"/>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665D0" w14:textId="77777777" w:rsidR="00E96825" w:rsidRDefault="00E96825" w:rsidP="002D0594">
    <w:pPr>
      <w:pStyle w:val="corpodeltesto"/>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rPr>
      <w:id w:val="-1954700177"/>
      <w:docPartObj>
        <w:docPartGallery w:val="Page Numbers (Bottom of Page)"/>
        <w:docPartUnique/>
      </w:docPartObj>
    </w:sdtPr>
    <w:sdtEndPr/>
    <w:sdtContent>
      <w:p w14:paraId="18BDC382" w14:textId="77777777" w:rsidR="00E96825" w:rsidRPr="00BA7F2F" w:rsidRDefault="00E96825" w:rsidP="00BA7F2F">
        <w:pPr>
          <w:pStyle w:val="Pidipagina"/>
          <w:jc w:val="center"/>
          <w:rPr>
            <w:rFonts w:ascii="Arial Narrow" w:hAnsi="Arial Narrow"/>
          </w:rPr>
        </w:pPr>
        <w:r w:rsidRPr="00BA7F2F">
          <w:rPr>
            <w:rFonts w:ascii="Arial Narrow" w:hAnsi="Arial Narrow"/>
          </w:rPr>
          <w:fldChar w:fldCharType="begin"/>
        </w:r>
        <w:r w:rsidRPr="00BA7F2F">
          <w:rPr>
            <w:rFonts w:ascii="Arial Narrow" w:hAnsi="Arial Narrow"/>
          </w:rPr>
          <w:instrText>PAGE   \* MERGEFORMAT</w:instrText>
        </w:r>
        <w:r w:rsidRPr="00BA7F2F">
          <w:rPr>
            <w:rFonts w:ascii="Arial Narrow" w:hAnsi="Arial Narrow"/>
          </w:rPr>
          <w:fldChar w:fldCharType="separate"/>
        </w:r>
        <w:r w:rsidRPr="00BA7F2F">
          <w:rPr>
            <w:rFonts w:ascii="Arial Narrow" w:hAnsi="Arial Narrow"/>
          </w:rPr>
          <w:t>2</w:t>
        </w:r>
        <w:r w:rsidRPr="00BA7F2F">
          <w:rPr>
            <w:rFonts w:ascii="Arial Narrow" w:hAnsi="Arial Narrow"/>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1469934"/>
      <w:docPartObj>
        <w:docPartGallery w:val="Page Numbers (Bottom of Page)"/>
        <w:docPartUnique/>
      </w:docPartObj>
    </w:sdtPr>
    <w:sdtEndPr/>
    <w:sdtContent>
      <w:p w14:paraId="3E936838" w14:textId="77777777" w:rsidR="00E96825" w:rsidRDefault="00E96825" w:rsidP="002D0594">
        <w:pPr>
          <w:pStyle w:val="corpodeltesto"/>
          <w:jc w:val="center"/>
        </w:pPr>
        <w:r>
          <w:fldChar w:fldCharType="begin"/>
        </w:r>
        <w:r>
          <w:instrText>PAGE   \* MERGEFORMAT</w:instrText>
        </w:r>
        <w:r>
          <w:fldChar w:fldCharType="separate"/>
        </w:r>
        <w:r>
          <w:t>2</w:t>
        </w:r>
        <w: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1165003"/>
      <w:docPartObj>
        <w:docPartGallery w:val="Page Numbers (Bottom of Page)"/>
        <w:docPartUnique/>
      </w:docPartObj>
    </w:sdtPr>
    <w:sdtEndPr/>
    <w:sdtContent>
      <w:p w14:paraId="2702850F" w14:textId="77777777" w:rsidR="00E96825" w:rsidRDefault="00E96825" w:rsidP="002D0594">
        <w:pPr>
          <w:pStyle w:val="corpodeltesto"/>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F3B3CE" w14:textId="77777777" w:rsidR="00817126" w:rsidRDefault="00817126" w:rsidP="00D0567D">
      <w:pPr>
        <w:spacing w:after="0" w:line="240" w:lineRule="auto"/>
      </w:pPr>
      <w:r>
        <w:separator/>
      </w:r>
    </w:p>
  </w:footnote>
  <w:footnote w:type="continuationSeparator" w:id="0">
    <w:p w14:paraId="5FC944B2" w14:textId="77777777" w:rsidR="00817126" w:rsidRDefault="00817126" w:rsidP="00D0567D">
      <w:pPr>
        <w:spacing w:after="0" w:line="240" w:lineRule="auto"/>
      </w:pPr>
      <w:r>
        <w:continuationSeparator/>
      </w:r>
    </w:p>
  </w:footnote>
  <w:footnote w:id="1">
    <w:p w14:paraId="3CEF667E" w14:textId="004B2936" w:rsidR="00B9398A" w:rsidRPr="00066E04" w:rsidRDefault="00B9398A" w:rsidP="00066E04">
      <w:pPr>
        <w:pStyle w:val="Testonotaapidipagina"/>
        <w:ind w:left="224" w:hanging="224"/>
        <w:jc w:val="both"/>
        <w:rPr>
          <w:rFonts w:ascii="Arial Narrow" w:hAnsi="Arial Narrow"/>
          <w:lang w:val="en-US"/>
        </w:rPr>
      </w:pPr>
      <w:r w:rsidRPr="00066E04">
        <w:rPr>
          <w:rStyle w:val="Rimandonotaapidipagina"/>
          <w:rFonts w:ascii="Arial Narrow" w:hAnsi="Arial Narrow"/>
        </w:rPr>
        <w:footnoteRef/>
      </w:r>
      <w:r w:rsidR="00066E04">
        <w:rPr>
          <w:rFonts w:ascii="Arial Narrow" w:hAnsi="Arial Narrow"/>
          <w:lang w:val="en-US"/>
        </w:rPr>
        <w:tab/>
      </w:r>
      <w:r w:rsidR="00B20885" w:rsidRPr="00066E04">
        <w:rPr>
          <w:rFonts w:ascii="Arial Narrow" w:hAnsi="Arial Narrow"/>
          <w:lang w:val="en-US"/>
        </w:rPr>
        <w:t>WH</w:t>
      </w:r>
      <w:r w:rsidR="001B713D">
        <w:rPr>
          <w:rFonts w:ascii="Arial Narrow" w:hAnsi="Arial Narrow"/>
          <w:lang w:val="en-US"/>
        </w:rPr>
        <w:t>O</w:t>
      </w:r>
      <w:r w:rsidR="00B20885" w:rsidRPr="00066E04">
        <w:rPr>
          <w:rFonts w:ascii="Arial Narrow" w:hAnsi="Arial Narrow"/>
          <w:lang w:val="en-US"/>
        </w:rPr>
        <w:t>. Considerations for quarantine of individuals in the context of containment for coronavirus disease (COVID-19).</w:t>
      </w:r>
      <w:r w:rsidR="00720996" w:rsidRPr="00066E04">
        <w:rPr>
          <w:rFonts w:ascii="Arial Narrow" w:hAnsi="Arial Narrow"/>
          <w:lang w:val="en-US"/>
        </w:rPr>
        <w:t xml:space="preserve"> Interim guidance 19 March 2020</w:t>
      </w:r>
      <w:r w:rsidR="00B20885" w:rsidRPr="00066E04">
        <w:rPr>
          <w:rFonts w:ascii="Arial Narrow" w:hAnsi="Arial Narrow"/>
          <w:lang w:val="en-US"/>
        </w:rPr>
        <w:t xml:space="preserve"> </w:t>
      </w:r>
      <w:hyperlink r:id="rId1" w:history="1">
        <w:r w:rsidR="001B713D" w:rsidRPr="001B713D">
          <w:rPr>
            <w:rStyle w:val="Collegamentoipertestuale"/>
            <w:rFonts w:ascii="Arial Narrow" w:hAnsi="Arial Narrow"/>
            <w:color w:val="A50021"/>
            <w:u w:val="none"/>
            <w:lang w:val="en-US"/>
          </w:rPr>
          <w:t>https://www.who.int/publications/i/item/considerations-for-quarantine-of-individuals-in-the-context-of-containment-for-coronavirus-disease-(covid-19)</w:t>
        </w:r>
      </w:hyperlink>
      <w:r w:rsidR="001B713D" w:rsidRPr="001B713D">
        <w:rPr>
          <w:rFonts w:ascii="Arial Narrow" w:hAnsi="Arial Narrow"/>
          <w:color w:val="A50021"/>
          <w:lang w:val="en-US"/>
        </w:rPr>
        <w:t xml:space="preserve"> </w:t>
      </w:r>
      <w:r w:rsidR="00003B3F" w:rsidRPr="001B713D">
        <w:rPr>
          <w:rFonts w:ascii="Arial Narrow" w:hAnsi="Arial Narrow"/>
          <w:color w:val="A50021"/>
          <w:lang w:val="en-US"/>
        </w:rPr>
        <w:t>.</w:t>
      </w:r>
    </w:p>
  </w:footnote>
  <w:footnote w:id="2">
    <w:p w14:paraId="3803C06E" w14:textId="33F2CD0D" w:rsidR="00E96825" w:rsidRPr="00066E04" w:rsidRDefault="00E96825" w:rsidP="00066E04">
      <w:pPr>
        <w:pStyle w:val="Testonotaapidipagina"/>
        <w:tabs>
          <w:tab w:val="left" w:pos="284"/>
        </w:tabs>
        <w:ind w:left="224" w:hanging="224"/>
        <w:jc w:val="both"/>
        <w:rPr>
          <w:rFonts w:ascii="Arial Narrow" w:hAnsi="Arial Narrow"/>
        </w:rPr>
      </w:pPr>
      <w:r w:rsidRPr="00066E04">
        <w:rPr>
          <w:rStyle w:val="Rimandonotaapidipagina"/>
          <w:rFonts w:ascii="Arial Narrow" w:hAnsi="Arial Narrow"/>
        </w:rPr>
        <w:footnoteRef/>
      </w:r>
      <w:bookmarkStart w:id="14" w:name="_Hlk43397310"/>
      <w:r w:rsidRPr="00066E04">
        <w:rPr>
          <w:rFonts w:ascii="Arial Narrow" w:hAnsi="Arial Narrow"/>
        </w:rPr>
        <w:tab/>
      </w:r>
      <w:hyperlink r:id="rId2" w:history="1">
        <w:r w:rsidRPr="00066E04">
          <w:rPr>
            <w:rStyle w:val="Collegamentoipertestuale"/>
            <w:rFonts w:ascii="Arial Narrow" w:hAnsi="Arial Narrow"/>
            <w:color w:val="auto"/>
            <w:u w:val="none"/>
          </w:rPr>
          <w:t xml:space="preserve">Circolare Ministero della </w:t>
        </w:r>
        <w:r w:rsidR="00066E04">
          <w:rPr>
            <w:rStyle w:val="Collegamentoipertestuale"/>
            <w:rFonts w:ascii="Arial Narrow" w:hAnsi="Arial Narrow"/>
            <w:color w:val="auto"/>
            <w:u w:val="none"/>
          </w:rPr>
          <w:t>S</w:t>
        </w:r>
        <w:r w:rsidRPr="00066E04">
          <w:rPr>
            <w:rStyle w:val="Collegamentoipertestuale"/>
            <w:rFonts w:ascii="Arial Narrow" w:hAnsi="Arial Narrow"/>
            <w:color w:val="auto"/>
            <w:u w:val="none"/>
          </w:rPr>
          <w:t>alute n</w:t>
        </w:r>
        <w:bookmarkStart w:id="15" w:name="_Hlk43398932"/>
        <w:r w:rsidRPr="00066E04">
          <w:rPr>
            <w:rStyle w:val="Collegamentoipertestuale"/>
            <w:rFonts w:ascii="Arial Narrow" w:hAnsi="Arial Narrow"/>
            <w:color w:val="auto"/>
            <w:u w:val="none"/>
          </w:rPr>
          <w:t xml:space="preserve">. 18584 del </w:t>
        </w:r>
        <w:bookmarkEnd w:id="15"/>
        <w:r w:rsidRPr="00066E04">
          <w:rPr>
            <w:rStyle w:val="Collegamentoipertestuale"/>
            <w:rFonts w:ascii="Arial Narrow" w:hAnsi="Arial Narrow"/>
            <w:color w:val="auto"/>
            <w:u w:val="none"/>
          </w:rPr>
          <w:t>29 maggio 2020</w:t>
        </w:r>
        <w:bookmarkEnd w:id="14"/>
      </w:hyperlink>
      <w:r w:rsidRPr="00066E04">
        <w:rPr>
          <w:rFonts w:ascii="Arial Narrow" w:hAnsi="Arial Narrow"/>
        </w:rPr>
        <w:t xml:space="preserve">. </w:t>
      </w:r>
    </w:p>
  </w:footnote>
  <w:footnote w:id="3">
    <w:p w14:paraId="50ACF96D" w14:textId="1E4DE7EE" w:rsidR="00E96825" w:rsidRPr="00066E04" w:rsidRDefault="00E96825" w:rsidP="00066E04">
      <w:pPr>
        <w:pStyle w:val="Testonotaapidipagina"/>
        <w:tabs>
          <w:tab w:val="left" w:pos="284"/>
        </w:tabs>
        <w:ind w:left="224" w:hanging="224"/>
        <w:jc w:val="both"/>
        <w:rPr>
          <w:rStyle w:val="Collegamentoipertestuale"/>
          <w:rFonts w:ascii="Arial Narrow" w:hAnsi="Arial Narrow"/>
          <w:color w:val="auto"/>
        </w:rPr>
      </w:pPr>
      <w:r w:rsidRPr="00066E04">
        <w:rPr>
          <w:rStyle w:val="Rimandonotaapidipagina"/>
          <w:rFonts w:ascii="Arial Narrow" w:hAnsi="Arial Narrow"/>
        </w:rPr>
        <w:footnoteRef/>
      </w:r>
      <w:r w:rsidRPr="00066E04">
        <w:rPr>
          <w:rFonts w:ascii="Arial Narrow" w:hAnsi="Arial Narrow"/>
        </w:rPr>
        <w:tab/>
      </w:r>
      <w:hyperlink r:id="rId3" w:history="1">
        <w:r w:rsidRPr="00066E04">
          <w:rPr>
            <w:rStyle w:val="Collegamentoipertestuale"/>
            <w:rFonts w:ascii="Arial Narrow" w:hAnsi="Arial Narrow"/>
            <w:color w:val="auto"/>
            <w:u w:val="none"/>
          </w:rPr>
          <w:t xml:space="preserve">Circolare Ministero della </w:t>
        </w:r>
        <w:r w:rsidR="00066E04">
          <w:rPr>
            <w:rStyle w:val="Collegamentoipertestuale"/>
            <w:rFonts w:ascii="Arial Narrow" w:hAnsi="Arial Narrow"/>
            <w:color w:val="auto"/>
            <w:u w:val="none"/>
          </w:rPr>
          <w:t>S</w:t>
        </w:r>
        <w:r w:rsidRPr="00066E04">
          <w:rPr>
            <w:rStyle w:val="Collegamentoipertestuale"/>
            <w:rFonts w:ascii="Arial Narrow" w:hAnsi="Arial Narrow"/>
            <w:color w:val="auto"/>
            <w:u w:val="none"/>
          </w:rPr>
          <w:t>alute n. 7865 del 25 marzo 2020</w:t>
        </w:r>
      </w:hyperlink>
      <w:r w:rsidRPr="00066E04">
        <w:rPr>
          <w:rFonts w:ascii="Arial Narrow" w:hAnsi="Arial Narrow"/>
        </w:rPr>
        <w:t>.</w:t>
      </w:r>
    </w:p>
  </w:footnote>
  <w:footnote w:id="4">
    <w:p w14:paraId="16E9AEDB" w14:textId="5B245E9D" w:rsidR="00E96825" w:rsidRPr="00066E04" w:rsidRDefault="00E96825" w:rsidP="00066E04">
      <w:pPr>
        <w:pStyle w:val="Testonotaapidipagina"/>
        <w:tabs>
          <w:tab w:val="left" w:pos="284"/>
        </w:tabs>
        <w:ind w:left="224" w:hanging="224"/>
        <w:jc w:val="both"/>
        <w:rPr>
          <w:rFonts w:ascii="Arial Narrow" w:hAnsi="Arial Narrow"/>
        </w:rPr>
      </w:pPr>
      <w:r w:rsidRPr="00066E04">
        <w:rPr>
          <w:rStyle w:val="Rimandonotaapidipagina"/>
          <w:rFonts w:ascii="Arial Narrow" w:hAnsi="Arial Narrow"/>
        </w:rPr>
        <w:footnoteRef/>
      </w:r>
      <w:r w:rsidRPr="00066E04">
        <w:rPr>
          <w:rFonts w:ascii="Arial Narrow" w:hAnsi="Arial Narrow"/>
        </w:rPr>
        <w:tab/>
        <w:t>Rapporto ISS COVID-19 n. 5/2020 Rev. 2 - Indicazioni ad interim per la prevenzione e gestione degli ambienti indoor in relazione alla trasmissione dell’infezione da virus SARS-CoV-2. Versione del 25 maggio 2020.</w:t>
      </w:r>
    </w:p>
  </w:footnote>
  <w:footnote w:id="5">
    <w:p w14:paraId="1DE5D363" w14:textId="49F78C93" w:rsidR="00E96825" w:rsidRPr="00066E04" w:rsidRDefault="00E96825" w:rsidP="00066E04">
      <w:pPr>
        <w:pStyle w:val="Testonotaapidipagina"/>
        <w:tabs>
          <w:tab w:val="left" w:pos="284"/>
        </w:tabs>
        <w:ind w:left="224" w:hanging="224"/>
        <w:jc w:val="both"/>
        <w:rPr>
          <w:rFonts w:ascii="Arial Narrow" w:hAnsi="Arial Narrow"/>
        </w:rPr>
      </w:pPr>
      <w:r w:rsidRPr="00066E04">
        <w:rPr>
          <w:rStyle w:val="Rimandonotaapidipagina"/>
          <w:rFonts w:ascii="Arial Narrow" w:hAnsi="Arial Narrow"/>
        </w:rPr>
        <w:footnoteRef/>
      </w:r>
      <w:r w:rsidRPr="00066E04">
        <w:rPr>
          <w:rFonts w:ascii="Arial Narrow" w:hAnsi="Arial Narrow"/>
        </w:rPr>
        <w:tab/>
        <w:t>Rapporto ISS COVID-19 n. 33/2020 -</w:t>
      </w:r>
      <w:r w:rsidRPr="00066E04">
        <w:rPr>
          <w:rFonts w:ascii="Arial Narrow" w:hAnsi="Arial Narrow"/>
          <w:i/>
          <w:iCs/>
        </w:rPr>
        <w:t xml:space="preserve"> Indicazioni sugli impianti di ventilazione/climatizzazione in strutture comunitarie non sanitarie e in ambienti domestici in relazione alla diffusione del virus SARS-CoV-2. Versione del 25 maggio 2020.</w:t>
      </w:r>
    </w:p>
  </w:footnote>
  <w:footnote w:id="6">
    <w:p w14:paraId="14EB4FEA" w14:textId="064BEF08" w:rsidR="00E96825" w:rsidRPr="00066E04" w:rsidRDefault="00E96825" w:rsidP="00066E04">
      <w:pPr>
        <w:pStyle w:val="Testonotaapidipagina"/>
        <w:tabs>
          <w:tab w:val="left" w:pos="284"/>
        </w:tabs>
        <w:ind w:left="224" w:hanging="224"/>
        <w:jc w:val="both"/>
        <w:rPr>
          <w:rFonts w:ascii="Arial Narrow" w:hAnsi="Arial Narrow"/>
          <w:lang w:val="en-GB"/>
        </w:rPr>
      </w:pPr>
      <w:r w:rsidRPr="00066E04">
        <w:rPr>
          <w:rStyle w:val="Rimandonotaapidipagina"/>
          <w:rFonts w:ascii="Arial Narrow" w:hAnsi="Arial Narrow"/>
        </w:rPr>
        <w:footnoteRef/>
      </w:r>
      <w:r w:rsidRPr="00066E04">
        <w:rPr>
          <w:rFonts w:ascii="Arial Narrow" w:hAnsi="Arial Narrow"/>
        </w:rPr>
        <w:tab/>
        <w:t xml:space="preserve">Rapporto ISS COVID-19 n. 19/2020 - </w:t>
      </w:r>
      <w:r w:rsidRPr="00066E04">
        <w:rPr>
          <w:rFonts w:ascii="Arial Narrow" w:hAnsi="Arial Narrow"/>
          <w:i/>
          <w:iCs/>
        </w:rPr>
        <w:t xml:space="preserve">Raccomandazioni ad interim sui disinfettanti nell’attuale emergenza COVID-19: presidi medico-chirurgici e biocidi. </w:t>
      </w:r>
      <w:r w:rsidRPr="00066E04">
        <w:rPr>
          <w:rFonts w:ascii="Arial Narrow" w:hAnsi="Arial Narrow"/>
          <w:i/>
          <w:iCs/>
          <w:lang w:val="en-GB"/>
        </w:rPr>
        <w:t>Versione del 25 aprile 2020</w:t>
      </w:r>
      <w:r w:rsidRPr="00066E04">
        <w:rPr>
          <w:rFonts w:ascii="Arial Narrow" w:hAnsi="Arial Narrow"/>
          <w:lang w:val="en-GB"/>
        </w:rPr>
        <w:t xml:space="preserve"> </w:t>
      </w:r>
    </w:p>
  </w:footnote>
  <w:footnote w:id="7">
    <w:p w14:paraId="2A15BCAD" w14:textId="078EC146" w:rsidR="00E96825" w:rsidRPr="00066E04" w:rsidRDefault="00E96825" w:rsidP="00066E04">
      <w:pPr>
        <w:pStyle w:val="Testonotaapidipagina"/>
        <w:tabs>
          <w:tab w:val="left" w:pos="284"/>
        </w:tabs>
        <w:ind w:left="224" w:hanging="224"/>
        <w:jc w:val="both"/>
        <w:rPr>
          <w:rFonts w:ascii="Arial Narrow" w:hAnsi="Arial Narrow"/>
          <w:lang w:val="en-US"/>
        </w:rPr>
      </w:pPr>
      <w:r w:rsidRPr="00066E04">
        <w:rPr>
          <w:rStyle w:val="Rimandonotaapidipagina"/>
          <w:rFonts w:ascii="Arial Narrow" w:hAnsi="Arial Narrow"/>
        </w:rPr>
        <w:footnoteRef/>
      </w:r>
      <w:r w:rsidRPr="00066E04">
        <w:rPr>
          <w:rFonts w:ascii="Arial Narrow" w:hAnsi="Arial Narrow"/>
          <w:lang w:val="en-GB"/>
        </w:rPr>
        <w:tab/>
        <w:t xml:space="preserve">World Health Organization. </w:t>
      </w:r>
      <w:r w:rsidRPr="00066E04">
        <w:rPr>
          <w:rFonts w:ascii="Arial Narrow" w:hAnsi="Arial Narrow"/>
          <w:i/>
          <w:iCs/>
          <w:lang w:val="en-GB"/>
        </w:rPr>
        <w:t xml:space="preserve">Home care for patients with COVID-19 presenting with mild symptoms and management of their contacts. </w:t>
      </w:r>
      <w:r w:rsidRPr="00066E04">
        <w:rPr>
          <w:rFonts w:ascii="Arial Narrow" w:hAnsi="Arial Narrow"/>
          <w:i/>
          <w:iCs/>
          <w:lang w:val="en-US"/>
        </w:rPr>
        <w:t>Interim guidance.</w:t>
      </w:r>
      <w:r w:rsidRPr="00066E04">
        <w:rPr>
          <w:rFonts w:ascii="Arial Narrow" w:hAnsi="Arial Narrow"/>
          <w:lang w:val="en-US"/>
        </w:rPr>
        <w:t xml:space="preserve"> Geneva: WHO; </w:t>
      </w:r>
      <w:r w:rsidR="008B382C" w:rsidRPr="00066E04">
        <w:rPr>
          <w:rFonts w:ascii="Arial Narrow" w:hAnsi="Arial Narrow"/>
          <w:lang w:val="en-US"/>
        </w:rPr>
        <w:t>17</w:t>
      </w:r>
      <w:r w:rsidR="008B382C" w:rsidRPr="00066E04">
        <w:rPr>
          <w:rFonts w:ascii="Arial Narrow" w:hAnsi="Arial Narrow"/>
          <w:vertAlign w:val="superscript"/>
          <w:lang w:val="en-US"/>
        </w:rPr>
        <w:t>th</w:t>
      </w:r>
      <w:r w:rsidR="008B382C" w:rsidRPr="00066E04">
        <w:rPr>
          <w:rFonts w:ascii="Arial Narrow" w:hAnsi="Arial Narrow"/>
          <w:lang w:val="en-US"/>
        </w:rPr>
        <w:t xml:space="preserve"> March </w:t>
      </w:r>
      <w:r w:rsidRPr="00066E04">
        <w:rPr>
          <w:rFonts w:ascii="Arial Narrow" w:hAnsi="Arial Narrow"/>
          <w:lang w:val="en-US"/>
        </w:rPr>
        <w:t xml:space="preserve">2020. </w:t>
      </w:r>
      <w:r w:rsidR="008B382C" w:rsidRPr="00066E04">
        <w:rPr>
          <w:rFonts w:ascii="Arial Narrow" w:hAnsi="Arial Narrow"/>
          <w:lang w:val="en-US"/>
        </w:rPr>
        <w:t xml:space="preserve">https://www.who.int/publications/i/item/home-care-for-patients-with-suspected-novel-coronavirus-(ncov)-infection-presenting-with-mild-symptoms-and-management-of-contacts </w:t>
      </w:r>
    </w:p>
  </w:footnote>
  <w:footnote w:id="8">
    <w:p w14:paraId="1EF40AF9" w14:textId="50C741D4" w:rsidR="00E96825" w:rsidRPr="00066E04" w:rsidRDefault="00E96825" w:rsidP="00066E04">
      <w:pPr>
        <w:pStyle w:val="Testonotaapidipagina"/>
        <w:tabs>
          <w:tab w:val="left" w:pos="284"/>
        </w:tabs>
        <w:ind w:left="224" w:hanging="224"/>
        <w:jc w:val="both"/>
        <w:rPr>
          <w:rFonts w:ascii="Arial Narrow" w:hAnsi="Arial Narrow"/>
        </w:rPr>
      </w:pPr>
      <w:r w:rsidRPr="00066E04">
        <w:rPr>
          <w:rFonts w:ascii="Arial Narrow" w:hAnsi="Arial Narrow"/>
          <w:vertAlign w:val="superscript"/>
        </w:rPr>
        <w:footnoteRef/>
      </w:r>
      <w:r w:rsidRPr="00066E04">
        <w:rPr>
          <w:rFonts w:ascii="Arial Narrow" w:hAnsi="Arial Narrow"/>
        </w:rPr>
        <w:tab/>
        <w:t xml:space="preserve">Rapporto ISS COVID-19 n. 2/2020 Rev. 2 - </w:t>
      </w:r>
      <w:r w:rsidRPr="00066E04">
        <w:rPr>
          <w:rFonts w:ascii="Arial Narrow" w:hAnsi="Arial Narrow"/>
          <w:i/>
          <w:iCs/>
        </w:rPr>
        <w:t>Indicazioni ad interim per un utilizzo razionale delle protezioni per infezione da SARS-COV-2 nelle attività sanitarie e sociosanitarie (assistenza a soggetti affetti da COVID-19) nell’attuale scenario emergenziale SARS-COV-2. Versione del 10 maggio 2020.</w:t>
      </w:r>
    </w:p>
  </w:footnote>
  <w:footnote w:id="9">
    <w:p w14:paraId="1355A8EF" w14:textId="073554F6" w:rsidR="00E96825" w:rsidRPr="00066E04" w:rsidRDefault="00E96825" w:rsidP="00066E04">
      <w:pPr>
        <w:pStyle w:val="Testonotaapidipagina"/>
        <w:tabs>
          <w:tab w:val="left" w:pos="284"/>
        </w:tabs>
        <w:ind w:left="224" w:hanging="224"/>
        <w:jc w:val="both"/>
        <w:rPr>
          <w:rFonts w:ascii="Arial Narrow" w:hAnsi="Arial Narrow"/>
        </w:rPr>
      </w:pPr>
      <w:r w:rsidRPr="00066E04">
        <w:rPr>
          <w:rFonts w:ascii="Arial Narrow" w:hAnsi="Arial Narrow"/>
          <w:vertAlign w:val="superscript"/>
        </w:rPr>
        <w:footnoteRef/>
      </w:r>
      <w:r w:rsidRPr="00066E04">
        <w:rPr>
          <w:rFonts w:ascii="Arial Narrow" w:hAnsi="Arial Narrow"/>
        </w:rPr>
        <w:tab/>
        <w:t>Rapporto ISS COVID-19 n. 26/2020 - I</w:t>
      </w:r>
      <w:r w:rsidRPr="00066E04">
        <w:rPr>
          <w:rFonts w:ascii="Arial Narrow" w:hAnsi="Arial Narrow"/>
          <w:i/>
          <w:iCs/>
        </w:rPr>
        <w:t>ndicazioni ad interim sulla gestione e smaltimento di mascherine e guanti monouso provenienti da utilizzo domestico e non domestico. Versione del 18 maggio 2020</w:t>
      </w:r>
      <w:r w:rsidRPr="00066E04">
        <w:rPr>
          <w:rFonts w:ascii="Arial Narrow" w:hAnsi="Arial Narrow"/>
        </w:rPr>
        <w:t xml:space="preserve">. </w:t>
      </w:r>
    </w:p>
  </w:footnote>
  <w:footnote w:id="10">
    <w:p w14:paraId="583E8E52" w14:textId="2540E859" w:rsidR="00E96825" w:rsidRPr="00066E04" w:rsidRDefault="00E96825" w:rsidP="00066E04">
      <w:pPr>
        <w:pStyle w:val="Testonotaapidipagina"/>
        <w:tabs>
          <w:tab w:val="left" w:pos="284"/>
        </w:tabs>
        <w:ind w:left="224" w:hanging="224"/>
        <w:jc w:val="both"/>
        <w:rPr>
          <w:rFonts w:ascii="Arial Narrow" w:hAnsi="Arial Narrow"/>
        </w:rPr>
      </w:pPr>
      <w:r w:rsidRPr="00066E04">
        <w:rPr>
          <w:rFonts w:ascii="Arial Narrow" w:hAnsi="Arial Narrow"/>
          <w:vertAlign w:val="superscript"/>
        </w:rPr>
        <w:footnoteRef/>
      </w:r>
      <w:r w:rsidRPr="00066E04">
        <w:rPr>
          <w:rFonts w:ascii="Arial Narrow" w:hAnsi="Arial Narrow"/>
        </w:rPr>
        <w:tab/>
        <w:t xml:space="preserve">Rapporto ISS COVID-19 n. 25/2020 - </w:t>
      </w:r>
      <w:r w:rsidRPr="00066E04">
        <w:rPr>
          <w:rFonts w:ascii="Arial Narrow" w:hAnsi="Arial Narrow"/>
          <w:i/>
          <w:iCs/>
        </w:rPr>
        <w:t>Raccomandazioni ad interim sulla sanificazione di strutture non sanitarie nell’attuale emergenza COVID-19: superfici, ambienti interni e abbigliamento. Versione del 15 maggio 2020</w:t>
      </w:r>
    </w:p>
  </w:footnote>
  <w:footnote w:id="11">
    <w:p w14:paraId="72E6D426" w14:textId="46AA8D4C" w:rsidR="00E96825" w:rsidRPr="00066E04" w:rsidRDefault="00E96825" w:rsidP="00066E04">
      <w:pPr>
        <w:pStyle w:val="Testonotaapidipagina"/>
        <w:tabs>
          <w:tab w:val="left" w:pos="284"/>
        </w:tabs>
        <w:ind w:left="224" w:hanging="224"/>
        <w:jc w:val="both"/>
        <w:rPr>
          <w:rFonts w:ascii="Arial Narrow" w:hAnsi="Arial Narrow"/>
        </w:rPr>
      </w:pPr>
      <w:r w:rsidRPr="00066E04">
        <w:rPr>
          <w:rFonts w:ascii="Arial Narrow" w:hAnsi="Arial Narrow"/>
          <w:vertAlign w:val="superscript"/>
        </w:rPr>
        <w:footnoteRef/>
      </w:r>
      <w:r w:rsidRPr="00066E04">
        <w:rPr>
          <w:rFonts w:ascii="Arial Narrow" w:hAnsi="Arial Narrow"/>
        </w:rPr>
        <w:tab/>
        <w:t xml:space="preserve">Rapporto ISS COVID-19 n. 3/2020 - </w:t>
      </w:r>
      <w:r w:rsidRPr="00066E04">
        <w:rPr>
          <w:rFonts w:ascii="Arial Narrow" w:hAnsi="Arial Narrow"/>
          <w:i/>
          <w:iCs/>
        </w:rPr>
        <w:t>Indicazioni ad interim per la gestione dei rifiuti urbani in relazione alla trasmissione dell’infezione da virus SARS-CoV-2</w:t>
      </w:r>
      <w:r w:rsidRPr="00066E04">
        <w:rPr>
          <w:rFonts w:ascii="Arial Narrow" w:hAnsi="Arial Narrow"/>
        </w:rPr>
        <w:t xml:space="preserve"> </w:t>
      </w:r>
    </w:p>
  </w:footnote>
  <w:footnote w:id="12">
    <w:p w14:paraId="1C65B962" w14:textId="3B8E2EA0" w:rsidR="00E96825" w:rsidRPr="00066E04" w:rsidRDefault="00E96825" w:rsidP="00066E04">
      <w:pPr>
        <w:pStyle w:val="Testonotaapidipagina"/>
        <w:tabs>
          <w:tab w:val="left" w:pos="284"/>
        </w:tabs>
        <w:ind w:left="224" w:hanging="224"/>
        <w:jc w:val="both"/>
        <w:rPr>
          <w:rFonts w:ascii="Arial Narrow" w:hAnsi="Arial Narrow"/>
        </w:rPr>
      </w:pPr>
      <w:r w:rsidRPr="00066E04">
        <w:rPr>
          <w:rFonts w:ascii="Arial Narrow" w:hAnsi="Arial Narrow"/>
          <w:vertAlign w:val="superscript"/>
        </w:rPr>
        <w:footnoteRef/>
      </w:r>
      <w:r w:rsidRPr="00066E04">
        <w:rPr>
          <w:rFonts w:ascii="Arial Narrow" w:hAnsi="Arial Narrow"/>
        </w:rPr>
        <w:tab/>
        <w:t xml:space="preserve">Rapporto ISS COVID-19 n. 16/2020 - </w:t>
      </w:r>
      <w:r w:rsidRPr="00066E04">
        <w:rPr>
          <w:rFonts w:ascii="Arial Narrow" w:hAnsi="Arial Narrow"/>
          <w:i/>
          <w:iCs/>
        </w:rPr>
        <w:t>Animali da compagnia e SARS-CoV-2: cosa occorre sapere, come occorre comportarsi. Versione del 19 aprile 2020</w:t>
      </w:r>
      <w:r w:rsidRPr="00066E04">
        <w:rPr>
          <w:rFonts w:ascii="Arial Narrow" w:hAnsi="Arial Narrow"/>
        </w:rPr>
        <w:t>.</w:t>
      </w:r>
    </w:p>
  </w:footnote>
  <w:footnote w:id="13">
    <w:p w14:paraId="27E40A6C" w14:textId="2B585CBA" w:rsidR="004570B1" w:rsidRPr="00066E04" w:rsidRDefault="004570B1" w:rsidP="00066E04">
      <w:pPr>
        <w:pStyle w:val="Testonotaapidipagina"/>
        <w:ind w:left="224" w:hanging="224"/>
        <w:jc w:val="both"/>
        <w:rPr>
          <w:rFonts w:ascii="Arial Narrow" w:hAnsi="Arial Narrow"/>
        </w:rPr>
      </w:pPr>
      <w:r w:rsidRPr="00066E04">
        <w:rPr>
          <w:rStyle w:val="Rimandonotaapidipagina"/>
          <w:rFonts w:ascii="Arial Narrow" w:hAnsi="Arial Narrow"/>
        </w:rPr>
        <w:footnoteRef/>
      </w:r>
      <w:r w:rsidRPr="00066E04">
        <w:rPr>
          <w:rFonts w:ascii="Arial Narrow" w:hAnsi="Arial Narrow"/>
        </w:rPr>
        <w:t xml:space="preserve"> </w:t>
      </w:r>
      <w:r w:rsidR="001C12A5" w:rsidRPr="00066E04">
        <w:rPr>
          <w:rFonts w:ascii="Arial Narrow" w:hAnsi="Arial Narrow"/>
        </w:rPr>
        <w:t>Il 17 giugno 2020 l’Organizzazione Mondiale della Sanità ha aggiornato le raccomandazioni sui criteri per determinare la fine dell’isolamento di un paziente affetto da COVID-19, adottando criteri clinici, in base alle evidenze scientifiche, attualmente disponibili, sul periodo di rischio di trasmissione del virus</w:t>
      </w:r>
      <w:r w:rsidR="001C5D15" w:rsidRPr="00066E04">
        <w:rPr>
          <w:rFonts w:ascii="Arial Narrow" w:hAnsi="Arial Narrow"/>
          <w:strike/>
        </w:rPr>
        <w:t>.</w:t>
      </w:r>
      <w:r w:rsidR="001C12A5" w:rsidRPr="00066E04">
        <w:rPr>
          <w:rFonts w:ascii="Arial Narrow" w:hAnsi="Arial Narrow"/>
        </w:rPr>
        <w:t xml:space="preserve"> Il documento è disponibile alla seguente pagina web: https://www.who.int/publications/i/item/criteria-for-releasing-covid-19-patients-from-isolation. La guida evidenzia che i paesi possono scegliere di continuare ad utilizzare i test come criterio di guarigione. In tal caso, si può utilizzare la raccomandazione iniziale di due test PCR negativi a distanza di almeno 24 ore l'uno dall'altro.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287E6" w14:textId="77777777" w:rsidR="00E96825" w:rsidRDefault="00E9682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5476B" w14:textId="2F3CCE32" w:rsidR="00E96825" w:rsidRDefault="00E9682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FAEF6" w14:textId="79B18673" w:rsidR="00E96825" w:rsidRDefault="00E96825">
    <w:pPr>
      <w:pStyle w:val="Intestazione"/>
    </w:pPr>
    <w:r>
      <w:rPr>
        <w:noProof/>
      </w:rPr>
      <mc:AlternateContent>
        <mc:Choice Requires="wpg">
          <w:drawing>
            <wp:anchor distT="0" distB="0" distL="114300" distR="114300" simplePos="0" relativeHeight="251657216" behindDoc="0" locked="0" layoutInCell="1" allowOverlap="1" wp14:anchorId="108D484F" wp14:editId="171BB267">
              <wp:simplePos x="0" y="0"/>
              <wp:positionH relativeFrom="margin">
                <wp:align>right</wp:align>
              </wp:positionH>
              <wp:positionV relativeFrom="paragraph">
                <wp:posOffset>277728</wp:posOffset>
              </wp:positionV>
              <wp:extent cx="1468120" cy="1108075"/>
              <wp:effectExtent l="0" t="38100" r="0" b="0"/>
              <wp:wrapNone/>
              <wp:docPr id="45" name="Gruppo 45"/>
              <wp:cNvGraphicFramePr/>
              <a:graphic xmlns:a="http://schemas.openxmlformats.org/drawingml/2006/main">
                <a:graphicData uri="http://schemas.microsoft.com/office/word/2010/wordprocessingGroup">
                  <wpg:wgp>
                    <wpg:cNvGrpSpPr/>
                    <wpg:grpSpPr>
                      <a:xfrm>
                        <a:off x="0" y="0"/>
                        <a:ext cx="1468120" cy="1108075"/>
                        <a:chOff x="0" y="0"/>
                        <a:chExt cx="1468120" cy="1108183"/>
                      </a:xfrm>
                    </wpg:grpSpPr>
                    <wpg:grpSp>
                      <wpg:cNvPr id="3" name="Gruppo 96"/>
                      <wpg:cNvGrpSpPr/>
                      <wpg:grpSpPr>
                        <a:xfrm>
                          <a:off x="351617" y="0"/>
                          <a:ext cx="765715" cy="726572"/>
                          <a:chOff x="351858" y="0"/>
                          <a:chExt cx="3049587" cy="2894012"/>
                        </a:xfrm>
                        <a:solidFill>
                          <a:schemeClr val="bg1"/>
                        </a:solidFill>
                        <a:effectLst>
                          <a:outerShdw blurRad="88900" dist="88900" dir="2700000" algn="tl" rotWithShape="0">
                            <a:prstClr val="black">
                              <a:alpha val="40000"/>
                            </a:prstClr>
                          </a:outerShdw>
                        </a:effectLst>
                      </wpg:grpSpPr>
                      <wps:wsp>
                        <wps:cNvPr id="4" name="Freeform 8"/>
                        <wps:cNvSpPr>
                          <a:spLocks/>
                        </wps:cNvSpPr>
                        <wps:spPr bwMode="auto">
                          <a:xfrm>
                            <a:off x="1732983" y="2032000"/>
                            <a:ext cx="311150" cy="862012"/>
                          </a:xfrm>
                          <a:custGeom>
                            <a:avLst/>
                            <a:gdLst>
                              <a:gd name="T0" fmla="*/ 79375 w 196"/>
                              <a:gd name="T1" fmla="*/ 801687 h 543"/>
                              <a:gd name="T2" fmla="*/ 0 w 196"/>
                              <a:gd name="T3" fmla="*/ 801687 h 543"/>
                              <a:gd name="T4" fmla="*/ 0 w 196"/>
                              <a:gd name="T5" fmla="*/ 862012 h 543"/>
                              <a:gd name="T6" fmla="*/ 311150 w 196"/>
                              <a:gd name="T7" fmla="*/ 862012 h 543"/>
                              <a:gd name="T8" fmla="*/ 311150 w 196"/>
                              <a:gd name="T9" fmla="*/ 801687 h 543"/>
                              <a:gd name="T10" fmla="*/ 231775 w 196"/>
                              <a:gd name="T11" fmla="*/ 801687 h 543"/>
                              <a:gd name="T12" fmla="*/ 231775 w 196"/>
                              <a:gd name="T13" fmla="*/ 82550 h 543"/>
                              <a:gd name="T14" fmla="*/ 79375 w 196"/>
                              <a:gd name="T15" fmla="*/ 0 h 543"/>
                              <a:gd name="T16" fmla="*/ 79375 w 196"/>
                              <a:gd name="T17" fmla="*/ 801687 h 54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6" h="543">
                                <a:moveTo>
                                  <a:pt x="50" y="505"/>
                                </a:moveTo>
                                <a:lnTo>
                                  <a:pt x="0" y="505"/>
                                </a:lnTo>
                                <a:lnTo>
                                  <a:pt x="0" y="543"/>
                                </a:lnTo>
                                <a:lnTo>
                                  <a:pt x="196" y="543"/>
                                </a:lnTo>
                                <a:lnTo>
                                  <a:pt x="196" y="505"/>
                                </a:lnTo>
                                <a:lnTo>
                                  <a:pt x="146" y="505"/>
                                </a:lnTo>
                                <a:lnTo>
                                  <a:pt x="146" y="52"/>
                                </a:lnTo>
                                <a:lnTo>
                                  <a:pt x="50" y="0"/>
                                </a:lnTo>
                                <a:lnTo>
                                  <a:pt x="50" y="505"/>
                                </a:lnTo>
                                <a:close/>
                              </a:path>
                            </a:pathLst>
                          </a:custGeom>
                          <a:grpFill/>
                          <a:ln>
                            <a:noFill/>
                          </a:ln>
                        </wps:spPr>
                        <wps:bodyPr/>
                      </wps:wsp>
                      <wps:wsp>
                        <wps:cNvPr id="5" name="Freeform 9"/>
                        <wps:cNvSpPr>
                          <a:spLocks/>
                        </wps:cNvSpPr>
                        <wps:spPr bwMode="auto">
                          <a:xfrm>
                            <a:off x="1732983" y="531812"/>
                            <a:ext cx="311150" cy="873125"/>
                          </a:xfrm>
                          <a:custGeom>
                            <a:avLst/>
                            <a:gdLst>
                              <a:gd name="T0" fmla="*/ 82550 w 196"/>
                              <a:gd name="T1" fmla="*/ 787400 h 550"/>
                              <a:gd name="T2" fmla="*/ 79375 w 196"/>
                              <a:gd name="T3" fmla="*/ 63500 h 550"/>
                              <a:gd name="T4" fmla="*/ 0 w 196"/>
                              <a:gd name="T5" fmla="*/ 63500 h 550"/>
                              <a:gd name="T6" fmla="*/ 0 w 196"/>
                              <a:gd name="T7" fmla="*/ 0 h 550"/>
                              <a:gd name="T8" fmla="*/ 311150 w 196"/>
                              <a:gd name="T9" fmla="*/ 0 h 550"/>
                              <a:gd name="T10" fmla="*/ 311150 w 196"/>
                              <a:gd name="T11" fmla="*/ 63500 h 550"/>
                              <a:gd name="T12" fmla="*/ 231775 w 196"/>
                              <a:gd name="T13" fmla="*/ 63500 h 550"/>
                              <a:gd name="T14" fmla="*/ 231775 w 196"/>
                              <a:gd name="T15" fmla="*/ 873125 h 550"/>
                              <a:gd name="T16" fmla="*/ 82550 w 196"/>
                              <a:gd name="T17" fmla="*/ 787400 h 5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6" h="550">
                                <a:moveTo>
                                  <a:pt x="52" y="496"/>
                                </a:moveTo>
                                <a:lnTo>
                                  <a:pt x="50" y="40"/>
                                </a:lnTo>
                                <a:lnTo>
                                  <a:pt x="0" y="40"/>
                                </a:lnTo>
                                <a:lnTo>
                                  <a:pt x="0" y="0"/>
                                </a:lnTo>
                                <a:lnTo>
                                  <a:pt x="196" y="0"/>
                                </a:lnTo>
                                <a:lnTo>
                                  <a:pt x="196" y="40"/>
                                </a:lnTo>
                                <a:lnTo>
                                  <a:pt x="146" y="40"/>
                                </a:lnTo>
                                <a:lnTo>
                                  <a:pt x="146" y="550"/>
                                </a:lnTo>
                                <a:lnTo>
                                  <a:pt x="52" y="496"/>
                                </a:lnTo>
                                <a:close/>
                              </a:path>
                            </a:pathLst>
                          </a:custGeom>
                          <a:grpFill/>
                          <a:ln>
                            <a:noFill/>
                          </a:ln>
                        </wps:spPr>
                        <wps:bodyPr/>
                      </wps:wsp>
                      <wps:wsp>
                        <wps:cNvPr id="6" name="Freeform 10"/>
                        <wps:cNvSpPr>
                          <a:spLocks/>
                        </wps:cNvSpPr>
                        <wps:spPr bwMode="auto">
                          <a:xfrm>
                            <a:off x="1556770" y="2590800"/>
                            <a:ext cx="209550" cy="269875"/>
                          </a:xfrm>
                          <a:custGeom>
                            <a:avLst/>
                            <a:gdLst>
                              <a:gd name="T0" fmla="*/ 0 w 132"/>
                              <a:gd name="T1" fmla="*/ 104775 h 170"/>
                              <a:gd name="T2" fmla="*/ 209550 w 132"/>
                              <a:gd name="T3" fmla="*/ 0 h 170"/>
                              <a:gd name="T4" fmla="*/ 209550 w 132"/>
                              <a:gd name="T5" fmla="*/ 157163 h 170"/>
                              <a:gd name="T6" fmla="*/ 0 w 132"/>
                              <a:gd name="T7" fmla="*/ 269875 h 170"/>
                              <a:gd name="T8" fmla="*/ 0 w 132"/>
                              <a:gd name="T9" fmla="*/ 104775 h 1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2" h="170">
                                <a:moveTo>
                                  <a:pt x="0" y="66"/>
                                </a:moveTo>
                                <a:lnTo>
                                  <a:pt x="132" y="0"/>
                                </a:lnTo>
                                <a:lnTo>
                                  <a:pt x="132" y="99"/>
                                </a:lnTo>
                                <a:lnTo>
                                  <a:pt x="0" y="170"/>
                                </a:lnTo>
                                <a:lnTo>
                                  <a:pt x="0" y="66"/>
                                </a:lnTo>
                                <a:close/>
                              </a:path>
                            </a:pathLst>
                          </a:custGeom>
                          <a:grpFill/>
                          <a:ln>
                            <a:noFill/>
                          </a:ln>
                        </wps:spPr>
                        <wps:bodyPr/>
                      </wps:wsp>
                      <wps:wsp>
                        <wps:cNvPr id="7" name="Freeform 11"/>
                        <wps:cNvSpPr>
                          <a:spLocks/>
                        </wps:cNvSpPr>
                        <wps:spPr bwMode="auto">
                          <a:xfrm>
                            <a:off x="1556770" y="2139950"/>
                            <a:ext cx="209550" cy="269875"/>
                          </a:xfrm>
                          <a:custGeom>
                            <a:avLst/>
                            <a:gdLst>
                              <a:gd name="T0" fmla="*/ 0 w 132"/>
                              <a:gd name="T1" fmla="*/ 109538 h 170"/>
                              <a:gd name="T2" fmla="*/ 209550 w 132"/>
                              <a:gd name="T3" fmla="*/ 0 h 170"/>
                              <a:gd name="T4" fmla="*/ 209550 w 132"/>
                              <a:gd name="T5" fmla="*/ 157163 h 170"/>
                              <a:gd name="T6" fmla="*/ 0 w 132"/>
                              <a:gd name="T7" fmla="*/ 269875 h 170"/>
                              <a:gd name="T8" fmla="*/ 0 w 132"/>
                              <a:gd name="T9" fmla="*/ 109538 h 1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2" h="170">
                                <a:moveTo>
                                  <a:pt x="0" y="69"/>
                                </a:moveTo>
                                <a:lnTo>
                                  <a:pt x="132" y="0"/>
                                </a:lnTo>
                                <a:lnTo>
                                  <a:pt x="132" y="99"/>
                                </a:lnTo>
                                <a:lnTo>
                                  <a:pt x="0" y="170"/>
                                </a:lnTo>
                                <a:lnTo>
                                  <a:pt x="0" y="69"/>
                                </a:lnTo>
                                <a:close/>
                              </a:path>
                            </a:pathLst>
                          </a:custGeom>
                          <a:grpFill/>
                          <a:ln>
                            <a:noFill/>
                          </a:ln>
                        </wps:spPr>
                        <wps:bodyPr/>
                      </wps:wsp>
                      <wps:wsp>
                        <wps:cNvPr id="8" name="Freeform 12"/>
                        <wps:cNvSpPr>
                          <a:spLocks/>
                        </wps:cNvSpPr>
                        <wps:spPr bwMode="auto">
                          <a:xfrm>
                            <a:off x="1994920" y="581025"/>
                            <a:ext cx="214313" cy="269875"/>
                          </a:xfrm>
                          <a:custGeom>
                            <a:avLst/>
                            <a:gdLst>
                              <a:gd name="T0" fmla="*/ 214313 w 135"/>
                              <a:gd name="T1" fmla="*/ 149225 h 170"/>
                              <a:gd name="T2" fmla="*/ 0 w 135"/>
                              <a:gd name="T3" fmla="*/ 269875 h 170"/>
                              <a:gd name="T4" fmla="*/ 0 w 135"/>
                              <a:gd name="T5" fmla="*/ 107950 h 170"/>
                              <a:gd name="T6" fmla="*/ 214313 w 135"/>
                              <a:gd name="T7" fmla="*/ 0 h 170"/>
                              <a:gd name="T8" fmla="*/ 214313 w 135"/>
                              <a:gd name="T9" fmla="*/ 149225 h 1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5" h="170">
                                <a:moveTo>
                                  <a:pt x="135" y="94"/>
                                </a:moveTo>
                                <a:lnTo>
                                  <a:pt x="0" y="170"/>
                                </a:lnTo>
                                <a:lnTo>
                                  <a:pt x="0" y="68"/>
                                </a:lnTo>
                                <a:lnTo>
                                  <a:pt x="135" y="0"/>
                                </a:lnTo>
                                <a:lnTo>
                                  <a:pt x="135" y="94"/>
                                </a:lnTo>
                                <a:close/>
                              </a:path>
                            </a:pathLst>
                          </a:custGeom>
                          <a:grpFill/>
                          <a:ln>
                            <a:noFill/>
                          </a:ln>
                        </wps:spPr>
                        <wps:bodyPr/>
                      </wps:wsp>
                      <wps:wsp>
                        <wps:cNvPr id="9" name="Freeform 13"/>
                        <wps:cNvSpPr>
                          <a:spLocks/>
                        </wps:cNvSpPr>
                        <wps:spPr bwMode="auto">
                          <a:xfrm>
                            <a:off x="1999683" y="2327275"/>
                            <a:ext cx="217487" cy="304800"/>
                          </a:xfrm>
                          <a:custGeom>
                            <a:avLst/>
                            <a:gdLst>
                              <a:gd name="T0" fmla="*/ 0 w 58"/>
                              <a:gd name="T1" fmla="*/ 154281 h 81"/>
                              <a:gd name="T2" fmla="*/ 0 w 58"/>
                              <a:gd name="T3" fmla="*/ 304800 h 81"/>
                              <a:gd name="T4" fmla="*/ 67496 w 58"/>
                              <a:gd name="T5" fmla="*/ 270933 h 81"/>
                              <a:gd name="T6" fmla="*/ 127492 w 58"/>
                              <a:gd name="T7" fmla="*/ 233304 h 81"/>
                              <a:gd name="T8" fmla="*/ 183739 w 58"/>
                              <a:gd name="T9" fmla="*/ 184385 h 81"/>
                              <a:gd name="T10" fmla="*/ 209987 w 58"/>
                              <a:gd name="T11" fmla="*/ 127941 h 81"/>
                              <a:gd name="T12" fmla="*/ 217487 w 58"/>
                              <a:gd name="T13" fmla="*/ 79022 h 81"/>
                              <a:gd name="T14" fmla="*/ 217487 w 58"/>
                              <a:gd name="T15" fmla="*/ 0 h 81"/>
                              <a:gd name="T16" fmla="*/ 168740 w 58"/>
                              <a:gd name="T17" fmla="*/ 52681 h 81"/>
                              <a:gd name="T18" fmla="*/ 97494 w 58"/>
                              <a:gd name="T19" fmla="*/ 105363 h 81"/>
                              <a:gd name="T20" fmla="*/ 48747 w 58"/>
                              <a:gd name="T21" fmla="*/ 131704 h 81"/>
                              <a:gd name="T22" fmla="*/ 0 w 58"/>
                              <a:gd name="T23" fmla="*/ 154281 h 8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8" h="81">
                                <a:moveTo>
                                  <a:pt x="0" y="41"/>
                                </a:moveTo>
                                <a:cubicBezTo>
                                  <a:pt x="0" y="81"/>
                                  <a:pt x="0" y="81"/>
                                  <a:pt x="0" y="81"/>
                                </a:cubicBezTo>
                                <a:cubicBezTo>
                                  <a:pt x="18" y="72"/>
                                  <a:pt x="18" y="72"/>
                                  <a:pt x="18" y="72"/>
                                </a:cubicBezTo>
                                <a:cubicBezTo>
                                  <a:pt x="25" y="69"/>
                                  <a:pt x="28" y="66"/>
                                  <a:pt x="34" y="62"/>
                                </a:cubicBezTo>
                                <a:cubicBezTo>
                                  <a:pt x="40" y="57"/>
                                  <a:pt x="44" y="55"/>
                                  <a:pt x="49" y="49"/>
                                </a:cubicBezTo>
                                <a:cubicBezTo>
                                  <a:pt x="52" y="43"/>
                                  <a:pt x="55" y="40"/>
                                  <a:pt x="56" y="34"/>
                                </a:cubicBezTo>
                                <a:cubicBezTo>
                                  <a:pt x="58" y="29"/>
                                  <a:pt x="57" y="26"/>
                                  <a:pt x="58" y="21"/>
                                </a:cubicBezTo>
                                <a:cubicBezTo>
                                  <a:pt x="58" y="13"/>
                                  <a:pt x="58" y="8"/>
                                  <a:pt x="58" y="0"/>
                                </a:cubicBezTo>
                                <a:cubicBezTo>
                                  <a:pt x="53" y="6"/>
                                  <a:pt x="50" y="9"/>
                                  <a:pt x="45" y="14"/>
                                </a:cubicBezTo>
                                <a:cubicBezTo>
                                  <a:pt x="38" y="20"/>
                                  <a:pt x="34" y="23"/>
                                  <a:pt x="26" y="28"/>
                                </a:cubicBezTo>
                                <a:cubicBezTo>
                                  <a:pt x="21" y="31"/>
                                  <a:pt x="18" y="33"/>
                                  <a:pt x="13" y="35"/>
                                </a:cubicBezTo>
                                <a:cubicBezTo>
                                  <a:pt x="8" y="38"/>
                                  <a:pt x="5" y="39"/>
                                  <a:pt x="0" y="41"/>
                                </a:cubicBezTo>
                              </a:path>
                            </a:pathLst>
                          </a:custGeom>
                          <a:grpFill/>
                          <a:ln>
                            <a:noFill/>
                          </a:ln>
                        </wps:spPr>
                        <wps:bodyPr/>
                      </wps:wsp>
                      <wps:wsp>
                        <wps:cNvPr id="10" name="Freeform 14"/>
                        <wps:cNvSpPr>
                          <a:spLocks/>
                        </wps:cNvSpPr>
                        <wps:spPr bwMode="auto">
                          <a:xfrm>
                            <a:off x="1999683" y="2120900"/>
                            <a:ext cx="58737" cy="79375"/>
                          </a:xfrm>
                          <a:custGeom>
                            <a:avLst/>
                            <a:gdLst>
                              <a:gd name="T0" fmla="*/ 0 w 37"/>
                              <a:gd name="T1" fmla="*/ 79375 h 50"/>
                              <a:gd name="T2" fmla="*/ 58737 w 37"/>
                              <a:gd name="T3" fmla="*/ 34925 h 50"/>
                              <a:gd name="T4" fmla="*/ 0 w 37"/>
                              <a:gd name="T5" fmla="*/ 0 h 50"/>
                              <a:gd name="T6" fmla="*/ 0 w 37"/>
                              <a:gd name="T7" fmla="*/ 79375 h 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7" h="50">
                                <a:moveTo>
                                  <a:pt x="0" y="50"/>
                                </a:moveTo>
                                <a:lnTo>
                                  <a:pt x="37" y="22"/>
                                </a:lnTo>
                                <a:lnTo>
                                  <a:pt x="0" y="0"/>
                                </a:lnTo>
                                <a:lnTo>
                                  <a:pt x="0" y="50"/>
                                </a:lnTo>
                                <a:close/>
                              </a:path>
                            </a:pathLst>
                          </a:custGeom>
                          <a:grpFill/>
                          <a:ln>
                            <a:noFill/>
                          </a:ln>
                        </wps:spPr>
                        <wps:bodyPr/>
                      </wps:wsp>
                      <wps:wsp>
                        <wps:cNvPr id="11" name="Freeform 15"/>
                        <wps:cNvSpPr>
                          <a:spLocks/>
                        </wps:cNvSpPr>
                        <wps:spPr bwMode="auto">
                          <a:xfrm>
                            <a:off x="2137795" y="1874837"/>
                            <a:ext cx="82550" cy="149225"/>
                          </a:xfrm>
                          <a:custGeom>
                            <a:avLst/>
                            <a:gdLst>
                              <a:gd name="T0" fmla="*/ 0 w 22"/>
                              <a:gd name="T1" fmla="*/ 82074 h 40"/>
                              <a:gd name="T2" fmla="*/ 41275 w 22"/>
                              <a:gd name="T3" fmla="*/ 48498 h 40"/>
                              <a:gd name="T4" fmla="*/ 78798 w 22"/>
                              <a:gd name="T5" fmla="*/ 0 h 40"/>
                              <a:gd name="T6" fmla="*/ 78798 w 22"/>
                              <a:gd name="T7" fmla="*/ 67151 h 40"/>
                              <a:gd name="T8" fmla="*/ 67541 w 22"/>
                              <a:gd name="T9" fmla="*/ 149225 h 40"/>
                              <a:gd name="T10" fmla="*/ 33770 w 22"/>
                              <a:gd name="T11" fmla="*/ 111919 h 40"/>
                              <a:gd name="T12" fmla="*/ 0 w 22"/>
                              <a:gd name="T13" fmla="*/ 82074 h 4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 h="40">
                                <a:moveTo>
                                  <a:pt x="0" y="22"/>
                                </a:moveTo>
                                <a:cubicBezTo>
                                  <a:pt x="4" y="19"/>
                                  <a:pt x="7" y="17"/>
                                  <a:pt x="11" y="13"/>
                                </a:cubicBezTo>
                                <a:cubicBezTo>
                                  <a:pt x="15" y="9"/>
                                  <a:pt x="18" y="6"/>
                                  <a:pt x="21" y="0"/>
                                </a:cubicBezTo>
                                <a:cubicBezTo>
                                  <a:pt x="22" y="7"/>
                                  <a:pt x="22" y="11"/>
                                  <a:pt x="21" y="18"/>
                                </a:cubicBezTo>
                                <a:cubicBezTo>
                                  <a:pt x="21" y="26"/>
                                  <a:pt x="20" y="31"/>
                                  <a:pt x="18" y="40"/>
                                </a:cubicBezTo>
                                <a:cubicBezTo>
                                  <a:pt x="15" y="36"/>
                                  <a:pt x="13" y="34"/>
                                  <a:pt x="9" y="30"/>
                                </a:cubicBezTo>
                                <a:cubicBezTo>
                                  <a:pt x="5" y="27"/>
                                  <a:pt x="3" y="25"/>
                                  <a:pt x="0" y="22"/>
                                </a:cubicBezTo>
                              </a:path>
                            </a:pathLst>
                          </a:custGeom>
                          <a:grpFill/>
                          <a:ln>
                            <a:noFill/>
                          </a:ln>
                        </wps:spPr>
                        <wps:bodyPr/>
                      </wps:wsp>
                      <wps:wsp>
                        <wps:cNvPr id="12" name="Freeform 16"/>
                        <wps:cNvSpPr>
                          <a:spLocks/>
                        </wps:cNvSpPr>
                        <wps:spPr bwMode="auto">
                          <a:xfrm>
                            <a:off x="1556770" y="1663700"/>
                            <a:ext cx="671513" cy="577850"/>
                          </a:xfrm>
                          <a:custGeom>
                            <a:avLst/>
                            <a:gdLst>
                              <a:gd name="T0" fmla="*/ 660259 w 179"/>
                              <a:gd name="T1" fmla="*/ 577850 h 154"/>
                              <a:gd name="T2" fmla="*/ 652756 w 179"/>
                              <a:gd name="T3" fmla="*/ 442768 h 154"/>
                              <a:gd name="T4" fmla="*/ 502697 w 179"/>
                              <a:gd name="T5" fmla="*/ 296430 h 154"/>
                              <a:gd name="T6" fmla="*/ 311372 w 179"/>
                              <a:gd name="T7" fmla="*/ 206375 h 154"/>
                              <a:gd name="T8" fmla="*/ 131301 w 179"/>
                              <a:gd name="T9" fmla="*/ 105064 h 154"/>
                              <a:gd name="T10" fmla="*/ 7503 w 179"/>
                              <a:gd name="T11" fmla="*/ 0 h 154"/>
                              <a:gd name="T12" fmla="*/ 7503 w 179"/>
                              <a:gd name="T13" fmla="*/ 93807 h 154"/>
                              <a:gd name="T14" fmla="*/ 112544 w 179"/>
                              <a:gd name="T15" fmla="*/ 258907 h 154"/>
                              <a:gd name="T16" fmla="*/ 315123 w 179"/>
                              <a:gd name="T17" fmla="*/ 360218 h 154"/>
                              <a:gd name="T18" fmla="*/ 555217 w 179"/>
                              <a:gd name="T19" fmla="*/ 480291 h 154"/>
                              <a:gd name="T20" fmla="*/ 611489 w 179"/>
                              <a:gd name="T21" fmla="*/ 525318 h 154"/>
                              <a:gd name="T22" fmla="*/ 660259 w 179"/>
                              <a:gd name="T23" fmla="*/ 577850 h 15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9" h="154">
                                <a:moveTo>
                                  <a:pt x="176" y="154"/>
                                </a:moveTo>
                                <a:cubicBezTo>
                                  <a:pt x="179" y="140"/>
                                  <a:pt x="179" y="131"/>
                                  <a:pt x="174" y="118"/>
                                </a:cubicBezTo>
                                <a:cubicBezTo>
                                  <a:pt x="166" y="98"/>
                                  <a:pt x="153" y="89"/>
                                  <a:pt x="134" y="79"/>
                                </a:cubicBezTo>
                                <a:cubicBezTo>
                                  <a:pt x="113" y="70"/>
                                  <a:pt x="99" y="62"/>
                                  <a:pt x="83" y="55"/>
                                </a:cubicBezTo>
                                <a:cubicBezTo>
                                  <a:pt x="68" y="47"/>
                                  <a:pt x="52" y="40"/>
                                  <a:pt x="35" y="28"/>
                                </a:cubicBezTo>
                                <a:cubicBezTo>
                                  <a:pt x="19" y="16"/>
                                  <a:pt x="14" y="12"/>
                                  <a:pt x="2" y="0"/>
                                </a:cubicBezTo>
                                <a:cubicBezTo>
                                  <a:pt x="0" y="9"/>
                                  <a:pt x="0" y="15"/>
                                  <a:pt x="2" y="25"/>
                                </a:cubicBezTo>
                                <a:cubicBezTo>
                                  <a:pt x="5" y="45"/>
                                  <a:pt x="13" y="57"/>
                                  <a:pt x="30" y="69"/>
                                </a:cubicBezTo>
                                <a:cubicBezTo>
                                  <a:pt x="51" y="79"/>
                                  <a:pt x="63" y="85"/>
                                  <a:pt x="84" y="96"/>
                                </a:cubicBezTo>
                                <a:cubicBezTo>
                                  <a:pt x="109" y="108"/>
                                  <a:pt x="124" y="113"/>
                                  <a:pt x="148" y="128"/>
                                </a:cubicBezTo>
                                <a:cubicBezTo>
                                  <a:pt x="154" y="133"/>
                                  <a:pt x="158" y="135"/>
                                  <a:pt x="163" y="140"/>
                                </a:cubicBezTo>
                                <a:cubicBezTo>
                                  <a:pt x="169" y="145"/>
                                  <a:pt x="172" y="148"/>
                                  <a:pt x="176" y="154"/>
                                </a:cubicBezTo>
                              </a:path>
                            </a:pathLst>
                          </a:custGeom>
                          <a:grpFill/>
                          <a:ln>
                            <a:noFill/>
                          </a:ln>
                        </wps:spPr>
                        <wps:bodyPr/>
                      </wps:wsp>
                      <wps:wsp>
                        <wps:cNvPr id="13" name="Freeform 17"/>
                        <wps:cNvSpPr>
                          <a:spLocks/>
                        </wps:cNvSpPr>
                        <wps:spPr bwMode="auto">
                          <a:xfrm>
                            <a:off x="1545658" y="1404937"/>
                            <a:ext cx="88900" cy="153988"/>
                          </a:xfrm>
                          <a:custGeom>
                            <a:avLst/>
                            <a:gdLst>
                              <a:gd name="T0" fmla="*/ 88900 w 24"/>
                              <a:gd name="T1" fmla="*/ 67604 h 41"/>
                              <a:gd name="T2" fmla="*/ 51858 w 24"/>
                              <a:gd name="T3" fmla="*/ 101407 h 41"/>
                              <a:gd name="T4" fmla="*/ 3704 w 24"/>
                              <a:gd name="T5" fmla="*/ 153988 h 41"/>
                              <a:gd name="T6" fmla="*/ 3704 w 24"/>
                              <a:gd name="T7" fmla="*/ 71360 h 41"/>
                              <a:gd name="T8" fmla="*/ 18521 w 24"/>
                              <a:gd name="T9" fmla="*/ 0 h 41"/>
                              <a:gd name="T10" fmla="*/ 51858 w 24"/>
                              <a:gd name="T11" fmla="*/ 33802 h 41"/>
                              <a:gd name="T12" fmla="*/ 88900 w 24"/>
                              <a:gd name="T13" fmla="*/ 67604 h 4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4" h="41">
                                <a:moveTo>
                                  <a:pt x="24" y="18"/>
                                </a:moveTo>
                                <a:cubicBezTo>
                                  <a:pt x="20" y="21"/>
                                  <a:pt x="18" y="23"/>
                                  <a:pt x="14" y="27"/>
                                </a:cubicBezTo>
                                <a:cubicBezTo>
                                  <a:pt x="9" y="32"/>
                                  <a:pt x="6" y="35"/>
                                  <a:pt x="1" y="41"/>
                                </a:cubicBezTo>
                                <a:cubicBezTo>
                                  <a:pt x="0" y="32"/>
                                  <a:pt x="0" y="27"/>
                                  <a:pt x="1" y="19"/>
                                </a:cubicBezTo>
                                <a:cubicBezTo>
                                  <a:pt x="2" y="11"/>
                                  <a:pt x="3" y="7"/>
                                  <a:pt x="5" y="0"/>
                                </a:cubicBezTo>
                                <a:cubicBezTo>
                                  <a:pt x="9" y="4"/>
                                  <a:pt x="11" y="6"/>
                                  <a:pt x="14" y="9"/>
                                </a:cubicBezTo>
                                <a:cubicBezTo>
                                  <a:pt x="18" y="13"/>
                                  <a:pt x="20" y="15"/>
                                  <a:pt x="24" y="18"/>
                                </a:cubicBezTo>
                              </a:path>
                            </a:pathLst>
                          </a:custGeom>
                          <a:grpFill/>
                          <a:ln>
                            <a:noFill/>
                          </a:ln>
                        </wps:spPr>
                        <wps:bodyPr/>
                      </wps:wsp>
                      <wps:wsp>
                        <wps:cNvPr id="14" name="Freeform 18"/>
                        <wps:cNvSpPr>
                          <a:spLocks/>
                        </wps:cNvSpPr>
                        <wps:spPr bwMode="auto">
                          <a:xfrm>
                            <a:off x="1545658" y="1184275"/>
                            <a:ext cx="671512" cy="581025"/>
                          </a:xfrm>
                          <a:custGeom>
                            <a:avLst/>
                            <a:gdLst>
                              <a:gd name="T0" fmla="*/ 656506 w 179"/>
                              <a:gd name="T1" fmla="*/ 581025 h 155"/>
                              <a:gd name="T2" fmla="*/ 652755 w 179"/>
                              <a:gd name="T3" fmla="*/ 446077 h 155"/>
                              <a:gd name="T4" fmla="*/ 528956 w 179"/>
                              <a:gd name="T5" fmla="*/ 314878 h 155"/>
                              <a:gd name="T6" fmla="*/ 217585 w 179"/>
                              <a:gd name="T7" fmla="*/ 161188 h 155"/>
                              <a:gd name="T8" fmla="*/ 63775 w 179"/>
                              <a:gd name="T9" fmla="*/ 63725 h 155"/>
                              <a:gd name="T10" fmla="*/ 7503 w 179"/>
                              <a:gd name="T11" fmla="*/ 0 h 155"/>
                              <a:gd name="T12" fmla="*/ 11254 w 179"/>
                              <a:gd name="T13" fmla="*/ 112456 h 155"/>
                              <a:gd name="T14" fmla="*/ 63775 w 179"/>
                              <a:gd name="T15" fmla="*/ 213667 h 155"/>
                              <a:gd name="T16" fmla="*/ 165064 w 179"/>
                              <a:gd name="T17" fmla="*/ 288638 h 155"/>
                              <a:gd name="T18" fmla="*/ 322626 w 179"/>
                              <a:gd name="T19" fmla="*/ 371106 h 155"/>
                              <a:gd name="T20" fmla="*/ 442673 w 179"/>
                              <a:gd name="T21" fmla="*/ 434832 h 155"/>
                              <a:gd name="T22" fmla="*/ 525205 w 179"/>
                              <a:gd name="T23" fmla="*/ 476066 h 155"/>
                              <a:gd name="T24" fmla="*/ 600234 w 179"/>
                              <a:gd name="T25" fmla="*/ 517300 h 155"/>
                              <a:gd name="T26" fmla="*/ 656506 w 179"/>
                              <a:gd name="T27" fmla="*/ 581025 h 15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79" h="155">
                                <a:moveTo>
                                  <a:pt x="175" y="155"/>
                                </a:moveTo>
                                <a:cubicBezTo>
                                  <a:pt x="179" y="141"/>
                                  <a:pt x="178" y="132"/>
                                  <a:pt x="174" y="119"/>
                                </a:cubicBezTo>
                                <a:cubicBezTo>
                                  <a:pt x="167" y="102"/>
                                  <a:pt x="157" y="94"/>
                                  <a:pt x="141" y="84"/>
                                </a:cubicBezTo>
                                <a:cubicBezTo>
                                  <a:pt x="108" y="65"/>
                                  <a:pt x="89" y="61"/>
                                  <a:pt x="58" y="43"/>
                                </a:cubicBezTo>
                                <a:cubicBezTo>
                                  <a:pt x="41" y="33"/>
                                  <a:pt x="30" y="31"/>
                                  <a:pt x="17" y="17"/>
                                </a:cubicBezTo>
                                <a:cubicBezTo>
                                  <a:pt x="10" y="11"/>
                                  <a:pt x="7" y="7"/>
                                  <a:pt x="2" y="0"/>
                                </a:cubicBezTo>
                                <a:cubicBezTo>
                                  <a:pt x="0" y="11"/>
                                  <a:pt x="0" y="19"/>
                                  <a:pt x="3" y="30"/>
                                </a:cubicBezTo>
                                <a:cubicBezTo>
                                  <a:pt x="6" y="42"/>
                                  <a:pt x="9" y="48"/>
                                  <a:pt x="17" y="57"/>
                                </a:cubicBezTo>
                                <a:cubicBezTo>
                                  <a:pt x="25" y="68"/>
                                  <a:pt x="33" y="70"/>
                                  <a:pt x="44" y="77"/>
                                </a:cubicBezTo>
                                <a:cubicBezTo>
                                  <a:pt x="60" y="87"/>
                                  <a:pt x="69" y="90"/>
                                  <a:pt x="86" y="99"/>
                                </a:cubicBezTo>
                                <a:cubicBezTo>
                                  <a:pt x="98" y="105"/>
                                  <a:pt x="105" y="109"/>
                                  <a:pt x="118" y="116"/>
                                </a:cubicBezTo>
                                <a:cubicBezTo>
                                  <a:pt x="126" y="120"/>
                                  <a:pt x="131" y="122"/>
                                  <a:pt x="140" y="127"/>
                                </a:cubicBezTo>
                                <a:cubicBezTo>
                                  <a:pt x="148" y="131"/>
                                  <a:pt x="153" y="133"/>
                                  <a:pt x="160" y="138"/>
                                </a:cubicBezTo>
                                <a:cubicBezTo>
                                  <a:pt x="167" y="144"/>
                                  <a:pt x="171" y="147"/>
                                  <a:pt x="175" y="155"/>
                                </a:cubicBezTo>
                              </a:path>
                            </a:pathLst>
                          </a:custGeom>
                          <a:grpFill/>
                          <a:ln>
                            <a:noFill/>
                          </a:ln>
                        </wps:spPr>
                        <wps:bodyPr/>
                      </wps:wsp>
                      <wps:wsp>
                        <wps:cNvPr id="15" name="Freeform 19"/>
                        <wps:cNvSpPr>
                          <a:spLocks/>
                        </wps:cNvSpPr>
                        <wps:spPr bwMode="auto">
                          <a:xfrm>
                            <a:off x="1994920" y="1030287"/>
                            <a:ext cx="217488" cy="269875"/>
                          </a:xfrm>
                          <a:custGeom>
                            <a:avLst/>
                            <a:gdLst>
                              <a:gd name="T0" fmla="*/ 217488 w 137"/>
                              <a:gd name="T1" fmla="*/ 153988 h 170"/>
                              <a:gd name="T2" fmla="*/ 0 w 137"/>
                              <a:gd name="T3" fmla="*/ 269875 h 170"/>
                              <a:gd name="T4" fmla="*/ 0 w 137"/>
                              <a:gd name="T5" fmla="*/ 109538 h 170"/>
                              <a:gd name="T6" fmla="*/ 217488 w 137"/>
                              <a:gd name="T7" fmla="*/ 0 h 170"/>
                              <a:gd name="T8" fmla="*/ 217488 w 137"/>
                              <a:gd name="T9" fmla="*/ 153988 h 1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7" h="170">
                                <a:moveTo>
                                  <a:pt x="137" y="97"/>
                                </a:moveTo>
                                <a:lnTo>
                                  <a:pt x="0" y="170"/>
                                </a:lnTo>
                                <a:lnTo>
                                  <a:pt x="0" y="69"/>
                                </a:lnTo>
                                <a:lnTo>
                                  <a:pt x="137" y="0"/>
                                </a:lnTo>
                                <a:lnTo>
                                  <a:pt x="137" y="97"/>
                                </a:lnTo>
                                <a:close/>
                              </a:path>
                            </a:pathLst>
                          </a:custGeom>
                          <a:grpFill/>
                          <a:ln>
                            <a:noFill/>
                          </a:ln>
                        </wps:spPr>
                        <wps:bodyPr/>
                      </wps:wsp>
                      <wps:wsp>
                        <wps:cNvPr id="16" name="Freeform 20"/>
                        <wps:cNvSpPr>
                          <a:spLocks/>
                        </wps:cNvSpPr>
                        <wps:spPr bwMode="auto">
                          <a:xfrm>
                            <a:off x="1710758" y="1244600"/>
                            <a:ext cx="63500" cy="60325"/>
                          </a:xfrm>
                          <a:custGeom>
                            <a:avLst/>
                            <a:gdLst>
                              <a:gd name="T0" fmla="*/ 0 w 17"/>
                              <a:gd name="T1" fmla="*/ 33933 h 16"/>
                              <a:gd name="T2" fmla="*/ 29882 w 17"/>
                              <a:gd name="T3" fmla="*/ 15081 h 16"/>
                              <a:gd name="T4" fmla="*/ 63500 w 17"/>
                              <a:gd name="T5" fmla="*/ 0 h 16"/>
                              <a:gd name="T6" fmla="*/ 63500 w 17"/>
                              <a:gd name="T7" fmla="*/ 33933 h 16"/>
                              <a:gd name="T8" fmla="*/ 63500 w 17"/>
                              <a:gd name="T9" fmla="*/ 60325 h 16"/>
                              <a:gd name="T10" fmla="*/ 33618 w 17"/>
                              <a:gd name="T11" fmla="*/ 45244 h 16"/>
                              <a:gd name="T12" fmla="*/ 0 w 17"/>
                              <a:gd name="T13" fmla="*/ 33933 h 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 h="16">
                                <a:moveTo>
                                  <a:pt x="0" y="9"/>
                                </a:moveTo>
                                <a:cubicBezTo>
                                  <a:pt x="3" y="7"/>
                                  <a:pt x="5" y="6"/>
                                  <a:pt x="8" y="4"/>
                                </a:cubicBezTo>
                                <a:cubicBezTo>
                                  <a:pt x="11" y="2"/>
                                  <a:pt x="13" y="1"/>
                                  <a:pt x="17" y="0"/>
                                </a:cubicBezTo>
                                <a:cubicBezTo>
                                  <a:pt x="17" y="3"/>
                                  <a:pt x="17" y="5"/>
                                  <a:pt x="17" y="9"/>
                                </a:cubicBezTo>
                                <a:cubicBezTo>
                                  <a:pt x="17" y="12"/>
                                  <a:pt x="17" y="13"/>
                                  <a:pt x="17" y="16"/>
                                </a:cubicBezTo>
                                <a:cubicBezTo>
                                  <a:pt x="14" y="15"/>
                                  <a:pt x="12" y="14"/>
                                  <a:pt x="9" y="12"/>
                                </a:cubicBezTo>
                                <a:cubicBezTo>
                                  <a:pt x="5" y="11"/>
                                  <a:pt x="3" y="10"/>
                                  <a:pt x="0" y="9"/>
                                </a:cubicBezTo>
                              </a:path>
                            </a:pathLst>
                          </a:custGeom>
                          <a:grpFill/>
                          <a:ln>
                            <a:noFill/>
                          </a:ln>
                        </wps:spPr>
                        <wps:bodyPr/>
                      </wps:wsp>
                      <wps:wsp>
                        <wps:cNvPr id="17" name="Freeform 21"/>
                        <wps:cNvSpPr>
                          <a:spLocks/>
                        </wps:cNvSpPr>
                        <wps:spPr bwMode="auto">
                          <a:xfrm>
                            <a:off x="1548833" y="801687"/>
                            <a:ext cx="225425" cy="311150"/>
                          </a:xfrm>
                          <a:custGeom>
                            <a:avLst/>
                            <a:gdLst>
                              <a:gd name="T0" fmla="*/ 3757 w 60"/>
                              <a:gd name="T1" fmla="*/ 311150 h 83"/>
                              <a:gd name="T2" fmla="*/ 67628 w 60"/>
                              <a:gd name="T3" fmla="*/ 239923 h 83"/>
                              <a:gd name="T4" fmla="*/ 165312 w 60"/>
                              <a:gd name="T5" fmla="*/ 179942 h 83"/>
                              <a:gd name="T6" fmla="*/ 225425 w 60"/>
                              <a:gd name="T7" fmla="*/ 153701 h 83"/>
                              <a:gd name="T8" fmla="*/ 225425 w 60"/>
                              <a:gd name="T9" fmla="*/ 0 h 83"/>
                              <a:gd name="T10" fmla="*/ 150283 w 60"/>
                              <a:gd name="T11" fmla="*/ 29990 h 83"/>
                              <a:gd name="T12" fmla="*/ 75142 w 60"/>
                              <a:gd name="T13" fmla="*/ 78725 h 83"/>
                              <a:gd name="T14" fmla="*/ 22543 w 60"/>
                              <a:gd name="T15" fmla="*/ 157449 h 83"/>
                              <a:gd name="T16" fmla="*/ 3757 w 60"/>
                              <a:gd name="T17" fmla="*/ 228677 h 83"/>
                              <a:gd name="T18" fmla="*/ 3757 w 60"/>
                              <a:gd name="T19" fmla="*/ 311150 h 8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0" h="83">
                                <a:moveTo>
                                  <a:pt x="1" y="83"/>
                                </a:moveTo>
                                <a:cubicBezTo>
                                  <a:pt x="7" y="75"/>
                                  <a:pt x="11" y="70"/>
                                  <a:pt x="18" y="64"/>
                                </a:cubicBezTo>
                                <a:cubicBezTo>
                                  <a:pt x="27" y="56"/>
                                  <a:pt x="34" y="54"/>
                                  <a:pt x="44" y="48"/>
                                </a:cubicBezTo>
                                <a:cubicBezTo>
                                  <a:pt x="50" y="45"/>
                                  <a:pt x="54" y="44"/>
                                  <a:pt x="60" y="41"/>
                                </a:cubicBezTo>
                                <a:cubicBezTo>
                                  <a:pt x="60" y="0"/>
                                  <a:pt x="60" y="0"/>
                                  <a:pt x="60" y="0"/>
                                </a:cubicBezTo>
                                <a:cubicBezTo>
                                  <a:pt x="52" y="2"/>
                                  <a:pt x="47" y="4"/>
                                  <a:pt x="40" y="8"/>
                                </a:cubicBezTo>
                                <a:cubicBezTo>
                                  <a:pt x="32" y="13"/>
                                  <a:pt x="27" y="15"/>
                                  <a:pt x="20" y="21"/>
                                </a:cubicBezTo>
                                <a:cubicBezTo>
                                  <a:pt x="13" y="28"/>
                                  <a:pt x="10" y="33"/>
                                  <a:pt x="6" y="42"/>
                                </a:cubicBezTo>
                                <a:cubicBezTo>
                                  <a:pt x="3" y="49"/>
                                  <a:pt x="2" y="54"/>
                                  <a:pt x="1" y="61"/>
                                </a:cubicBezTo>
                                <a:cubicBezTo>
                                  <a:pt x="0" y="69"/>
                                  <a:pt x="0" y="74"/>
                                  <a:pt x="1" y="83"/>
                                </a:cubicBezTo>
                              </a:path>
                            </a:pathLst>
                          </a:custGeom>
                          <a:grpFill/>
                          <a:ln>
                            <a:noFill/>
                          </a:ln>
                        </wps:spPr>
                        <wps:bodyPr/>
                      </wps:wsp>
                      <wps:wsp>
                        <wps:cNvPr id="18" name="Freeform 22"/>
                        <wps:cNvSpPr>
                          <a:spLocks/>
                        </wps:cNvSpPr>
                        <wps:spPr bwMode="auto">
                          <a:xfrm>
                            <a:off x="1812358" y="1555750"/>
                            <a:ext cx="146050" cy="314325"/>
                          </a:xfrm>
                          <a:custGeom>
                            <a:avLst/>
                            <a:gdLst>
                              <a:gd name="T0" fmla="*/ 0 w 92"/>
                              <a:gd name="T1" fmla="*/ 0 h 198"/>
                              <a:gd name="T2" fmla="*/ 146050 w 92"/>
                              <a:gd name="T3" fmla="*/ 85725 h 198"/>
                              <a:gd name="T4" fmla="*/ 146050 w 92"/>
                              <a:gd name="T5" fmla="*/ 314325 h 198"/>
                              <a:gd name="T6" fmla="*/ 0 w 92"/>
                              <a:gd name="T7" fmla="*/ 236538 h 198"/>
                              <a:gd name="T8" fmla="*/ 0 w 92"/>
                              <a:gd name="T9" fmla="*/ 0 h 19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2" h="198">
                                <a:moveTo>
                                  <a:pt x="0" y="0"/>
                                </a:moveTo>
                                <a:lnTo>
                                  <a:pt x="92" y="54"/>
                                </a:lnTo>
                                <a:lnTo>
                                  <a:pt x="92" y="198"/>
                                </a:lnTo>
                                <a:lnTo>
                                  <a:pt x="0" y="149"/>
                                </a:lnTo>
                                <a:lnTo>
                                  <a:pt x="0" y="0"/>
                                </a:lnTo>
                                <a:close/>
                              </a:path>
                            </a:pathLst>
                          </a:custGeom>
                          <a:grpFill/>
                          <a:ln>
                            <a:noFill/>
                          </a:ln>
                        </wps:spPr>
                        <wps:bodyPr/>
                      </wps:wsp>
                      <wps:wsp>
                        <wps:cNvPr id="19" name="Freeform 23"/>
                        <wps:cNvSpPr>
                          <a:spLocks/>
                        </wps:cNvSpPr>
                        <wps:spPr bwMode="auto">
                          <a:xfrm>
                            <a:off x="934470" y="2519362"/>
                            <a:ext cx="288925" cy="322263"/>
                          </a:xfrm>
                          <a:custGeom>
                            <a:avLst/>
                            <a:gdLst>
                              <a:gd name="T0" fmla="*/ 60036 w 77"/>
                              <a:gd name="T1" fmla="*/ 239824 h 86"/>
                              <a:gd name="T2" fmla="*/ 7505 w 77"/>
                              <a:gd name="T3" fmla="*/ 232329 h 86"/>
                              <a:gd name="T4" fmla="*/ 0 w 77"/>
                              <a:gd name="T5" fmla="*/ 239824 h 86"/>
                              <a:gd name="T6" fmla="*/ 108816 w 77"/>
                              <a:gd name="T7" fmla="*/ 322263 h 86"/>
                              <a:gd name="T8" fmla="*/ 112568 w 77"/>
                              <a:gd name="T9" fmla="*/ 314769 h 86"/>
                              <a:gd name="T10" fmla="*/ 93807 w 77"/>
                              <a:gd name="T11" fmla="*/ 266054 h 86"/>
                              <a:gd name="T12" fmla="*/ 232641 w 77"/>
                              <a:gd name="T13" fmla="*/ 86187 h 86"/>
                              <a:gd name="T14" fmla="*/ 285173 w 77"/>
                              <a:gd name="T15" fmla="*/ 89934 h 86"/>
                              <a:gd name="T16" fmla="*/ 288925 w 77"/>
                              <a:gd name="T17" fmla="*/ 82439 h 86"/>
                              <a:gd name="T18" fmla="*/ 180109 w 77"/>
                              <a:gd name="T19" fmla="*/ 0 h 86"/>
                              <a:gd name="T20" fmla="*/ 176357 w 77"/>
                              <a:gd name="T21" fmla="*/ 7494 h 86"/>
                              <a:gd name="T22" fmla="*/ 195118 w 77"/>
                              <a:gd name="T23" fmla="*/ 56209 h 86"/>
                              <a:gd name="T24" fmla="*/ 60036 w 77"/>
                              <a:gd name="T25" fmla="*/ 239824 h 8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7" h="86">
                                <a:moveTo>
                                  <a:pt x="16" y="64"/>
                                </a:moveTo>
                                <a:cubicBezTo>
                                  <a:pt x="13" y="66"/>
                                  <a:pt x="10" y="68"/>
                                  <a:pt x="2" y="62"/>
                                </a:cubicBezTo>
                                <a:cubicBezTo>
                                  <a:pt x="0" y="64"/>
                                  <a:pt x="0" y="64"/>
                                  <a:pt x="0" y="64"/>
                                </a:cubicBezTo>
                                <a:cubicBezTo>
                                  <a:pt x="29" y="86"/>
                                  <a:pt x="29" y="86"/>
                                  <a:pt x="29" y="86"/>
                                </a:cubicBezTo>
                                <a:cubicBezTo>
                                  <a:pt x="30" y="84"/>
                                  <a:pt x="30" y="84"/>
                                  <a:pt x="30" y="84"/>
                                </a:cubicBezTo>
                                <a:cubicBezTo>
                                  <a:pt x="22" y="78"/>
                                  <a:pt x="23" y="74"/>
                                  <a:pt x="25" y="71"/>
                                </a:cubicBezTo>
                                <a:cubicBezTo>
                                  <a:pt x="62" y="23"/>
                                  <a:pt x="62" y="23"/>
                                  <a:pt x="62" y="23"/>
                                </a:cubicBezTo>
                                <a:cubicBezTo>
                                  <a:pt x="64" y="20"/>
                                  <a:pt x="68" y="18"/>
                                  <a:pt x="76" y="24"/>
                                </a:cubicBezTo>
                                <a:cubicBezTo>
                                  <a:pt x="77" y="22"/>
                                  <a:pt x="77" y="22"/>
                                  <a:pt x="77" y="22"/>
                                </a:cubicBezTo>
                                <a:cubicBezTo>
                                  <a:pt x="48" y="0"/>
                                  <a:pt x="48" y="0"/>
                                  <a:pt x="48" y="0"/>
                                </a:cubicBezTo>
                                <a:cubicBezTo>
                                  <a:pt x="47" y="2"/>
                                  <a:pt x="47" y="2"/>
                                  <a:pt x="47" y="2"/>
                                </a:cubicBezTo>
                                <a:cubicBezTo>
                                  <a:pt x="55" y="8"/>
                                  <a:pt x="54" y="12"/>
                                  <a:pt x="52" y="15"/>
                                </a:cubicBezTo>
                                <a:lnTo>
                                  <a:pt x="16" y="64"/>
                                </a:lnTo>
                                <a:close/>
                              </a:path>
                            </a:pathLst>
                          </a:custGeom>
                          <a:grpFill/>
                          <a:ln>
                            <a:noFill/>
                          </a:ln>
                        </wps:spPr>
                        <wps:bodyPr/>
                      </wps:wsp>
                      <wps:wsp>
                        <wps:cNvPr id="20" name="Freeform 24"/>
                        <wps:cNvSpPr>
                          <a:spLocks/>
                        </wps:cNvSpPr>
                        <wps:spPr bwMode="auto">
                          <a:xfrm>
                            <a:off x="750320" y="2368550"/>
                            <a:ext cx="344488" cy="307975"/>
                          </a:xfrm>
                          <a:custGeom>
                            <a:avLst/>
                            <a:gdLst>
                              <a:gd name="T0" fmla="*/ 344488 w 92"/>
                              <a:gd name="T1" fmla="*/ 112674 h 82"/>
                              <a:gd name="T2" fmla="*/ 336999 w 92"/>
                              <a:gd name="T3" fmla="*/ 105162 h 82"/>
                              <a:gd name="T4" fmla="*/ 277088 w 92"/>
                              <a:gd name="T5" fmla="*/ 45070 h 82"/>
                              <a:gd name="T6" fmla="*/ 149777 w 92"/>
                              <a:gd name="T7" fmla="*/ 33802 h 82"/>
                              <a:gd name="T8" fmla="*/ 142289 w 92"/>
                              <a:gd name="T9" fmla="*/ 184034 h 82"/>
                              <a:gd name="T10" fmla="*/ 134800 w 92"/>
                              <a:gd name="T11" fmla="*/ 259150 h 82"/>
                              <a:gd name="T12" fmla="*/ 71144 w 92"/>
                              <a:gd name="T13" fmla="*/ 255394 h 82"/>
                              <a:gd name="T14" fmla="*/ 71144 w 92"/>
                              <a:gd name="T15" fmla="*/ 142720 h 82"/>
                              <a:gd name="T16" fmla="*/ 63655 w 92"/>
                              <a:gd name="T17" fmla="*/ 135209 h 82"/>
                              <a:gd name="T18" fmla="*/ 0 w 92"/>
                              <a:gd name="T19" fmla="*/ 206569 h 82"/>
                              <a:gd name="T20" fmla="*/ 7489 w 92"/>
                              <a:gd name="T21" fmla="*/ 214080 h 82"/>
                              <a:gd name="T22" fmla="*/ 63655 w 92"/>
                              <a:gd name="T23" fmla="*/ 274173 h 82"/>
                              <a:gd name="T24" fmla="*/ 172244 w 92"/>
                              <a:gd name="T25" fmla="*/ 277929 h 82"/>
                              <a:gd name="T26" fmla="*/ 183477 w 92"/>
                              <a:gd name="T27" fmla="*/ 67604 h 82"/>
                              <a:gd name="T28" fmla="*/ 265855 w 92"/>
                              <a:gd name="T29" fmla="*/ 60093 h 82"/>
                              <a:gd name="T30" fmla="*/ 273344 w 92"/>
                              <a:gd name="T31" fmla="*/ 184034 h 82"/>
                              <a:gd name="T32" fmla="*/ 280833 w 92"/>
                              <a:gd name="T33" fmla="*/ 191545 h 82"/>
                              <a:gd name="T34" fmla="*/ 344488 w 92"/>
                              <a:gd name="T35" fmla="*/ 112674 h 8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2" h="82">
                                <a:moveTo>
                                  <a:pt x="92" y="30"/>
                                </a:moveTo>
                                <a:cubicBezTo>
                                  <a:pt x="90" y="28"/>
                                  <a:pt x="90" y="28"/>
                                  <a:pt x="90" y="28"/>
                                </a:cubicBezTo>
                                <a:cubicBezTo>
                                  <a:pt x="82" y="33"/>
                                  <a:pt x="83" y="21"/>
                                  <a:pt x="74" y="12"/>
                                </a:cubicBezTo>
                                <a:cubicBezTo>
                                  <a:pt x="63" y="0"/>
                                  <a:pt x="48" y="1"/>
                                  <a:pt x="40" y="9"/>
                                </a:cubicBezTo>
                                <a:cubicBezTo>
                                  <a:pt x="30" y="19"/>
                                  <a:pt x="34" y="31"/>
                                  <a:pt x="38" y="49"/>
                                </a:cubicBezTo>
                                <a:cubicBezTo>
                                  <a:pt x="40" y="55"/>
                                  <a:pt x="41" y="64"/>
                                  <a:pt x="36" y="69"/>
                                </a:cubicBezTo>
                                <a:cubicBezTo>
                                  <a:pt x="31" y="74"/>
                                  <a:pt x="24" y="73"/>
                                  <a:pt x="19" y="68"/>
                                </a:cubicBezTo>
                                <a:cubicBezTo>
                                  <a:pt x="11" y="60"/>
                                  <a:pt x="13" y="48"/>
                                  <a:pt x="19" y="38"/>
                                </a:cubicBezTo>
                                <a:cubicBezTo>
                                  <a:pt x="17" y="36"/>
                                  <a:pt x="17" y="36"/>
                                  <a:pt x="17" y="36"/>
                                </a:cubicBezTo>
                                <a:cubicBezTo>
                                  <a:pt x="0" y="55"/>
                                  <a:pt x="0" y="55"/>
                                  <a:pt x="0" y="55"/>
                                </a:cubicBezTo>
                                <a:cubicBezTo>
                                  <a:pt x="2" y="57"/>
                                  <a:pt x="2" y="57"/>
                                  <a:pt x="2" y="57"/>
                                </a:cubicBezTo>
                                <a:cubicBezTo>
                                  <a:pt x="10" y="53"/>
                                  <a:pt x="8" y="63"/>
                                  <a:pt x="17" y="73"/>
                                </a:cubicBezTo>
                                <a:cubicBezTo>
                                  <a:pt x="25" y="81"/>
                                  <a:pt x="38" y="82"/>
                                  <a:pt x="46" y="74"/>
                                </a:cubicBezTo>
                                <a:cubicBezTo>
                                  <a:pt x="63" y="58"/>
                                  <a:pt x="40" y="34"/>
                                  <a:pt x="49" y="18"/>
                                </a:cubicBezTo>
                                <a:cubicBezTo>
                                  <a:pt x="54" y="10"/>
                                  <a:pt x="65" y="9"/>
                                  <a:pt x="71" y="16"/>
                                </a:cubicBezTo>
                                <a:cubicBezTo>
                                  <a:pt x="80" y="25"/>
                                  <a:pt x="79" y="38"/>
                                  <a:pt x="73" y="49"/>
                                </a:cubicBezTo>
                                <a:cubicBezTo>
                                  <a:pt x="75" y="51"/>
                                  <a:pt x="75" y="51"/>
                                  <a:pt x="75" y="51"/>
                                </a:cubicBezTo>
                                <a:lnTo>
                                  <a:pt x="92" y="30"/>
                                </a:lnTo>
                                <a:close/>
                              </a:path>
                            </a:pathLst>
                          </a:custGeom>
                          <a:grpFill/>
                          <a:ln>
                            <a:noFill/>
                          </a:ln>
                        </wps:spPr>
                        <wps:bodyPr/>
                      </wps:wsp>
                      <wps:wsp>
                        <wps:cNvPr id="21" name="Freeform 25"/>
                        <wps:cNvSpPr>
                          <a:spLocks/>
                        </wps:cNvSpPr>
                        <wps:spPr bwMode="auto">
                          <a:xfrm>
                            <a:off x="551883" y="2185987"/>
                            <a:ext cx="355600" cy="322263"/>
                          </a:xfrm>
                          <a:custGeom>
                            <a:avLst/>
                            <a:gdLst>
                              <a:gd name="T0" fmla="*/ 280737 w 95"/>
                              <a:gd name="T1" fmla="*/ 3747 h 86"/>
                              <a:gd name="T2" fmla="*/ 280737 w 95"/>
                              <a:gd name="T3" fmla="*/ 52461 h 86"/>
                              <a:gd name="T4" fmla="*/ 74863 w 95"/>
                              <a:gd name="T5" fmla="*/ 187362 h 86"/>
                              <a:gd name="T6" fmla="*/ 56147 w 95"/>
                              <a:gd name="T7" fmla="*/ 157384 h 86"/>
                              <a:gd name="T8" fmla="*/ 71120 w 95"/>
                              <a:gd name="T9" fmla="*/ 71198 h 86"/>
                              <a:gd name="T10" fmla="*/ 63634 w 95"/>
                              <a:gd name="T11" fmla="*/ 63703 h 86"/>
                              <a:gd name="T12" fmla="*/ 0 w 95"/>
                              <a:gd name="T13" fmla="*/ 108670 h 86"/>
                              <a:gd name="T14" fmla="*/ 142240 w 95"/>
                              <a:gd name="T15" fmla="*/ 322263 h 86"/>
                              <a:gd name="T16" fmla="*/ 205874 w 95"/>
                              <a:gd name="T17" fmla="*/ 284791 h 86"/>
                              <a:gd name="T18" fmla="*/ 202131 w 95"/>
                              <a:gd name="T19" fmla="*/ 273549 h 86"/>
                              <a:gd name="T20" fmla="*/ 116038 w 95"/>
                              <a:gd name="T21" fmla="*/ 251065 h 86"/>
                              <a:gd name="T22" fmla="*/ 101065 w 95"/>
                              <a:gd name="T23" fmla="*/ 224835 h 86"/>
                              <a:gd name="T24" fmla="*/ 303196 w 95"/>
                              <a:gd name="T25" fmla="*/ 89934 h 86"/>
                              <a:gd name="T26" fmla="*/ 348114 w 95"/>
                              <a:gd name="T27" fmla="*/ 108670 h 86"/>
                              <a:gd name="T28" fmla="*/ 355600 w 95"/>
                              <a:gd name="T29" fmla="*/ 104923 h 86"/>
                              <a:gd name="T30" fmla="*/ 288223 w 95"/>
                              <a:gd name="T31" fmla="*/ 0 h 86"/>
                              <a:gd name="T32" fmla="*/ 280737 w 95"/>
                              <a:gd name="T33" fmla="*/ 3747 h 8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5" h="86">
                                <a:moveTo>
                                  <a:pt x="75" y="1"/>
                                </a:moveTo>
                                <a:cubicBezTo>
                                  <a:pt x="80" y="9"/>
                                  <a:pt x="78" y="12"/>
                                  <a:pt x="75" y="14"/>
                                </a:cubicBezTo>
                                <a:cubicBezTo>
                                  <a:pt x="20" y="50"/>
                                  <a:pt x="20" y="50"/>
                                  <a:pt x="20" y="50"/>
                                </a:cubicBezTo>
                                <a:cubicBezTo>
                                  <a:pt x="15" y="42"/>
                                  <a:pt x="15" y="42"/>
                                  <a:pt x="15" y="42"/>
                                </a:cubicBezTo>
                                <a:cubicBezTo>
                                  <a:pt x="10" y="35"/>
                                  <a:pt x="7" y="30"/>
                                  <a:pt x="19" y="19"/>
                                </a:cubicBezTo>
                                <a:cubicBezTo>
                                  <a:pt x="17" y="17"/>
                                  <a:pt x="17" y="17"/>
                                  <a:pt x="17" y="17"/>
                                </a:cubicBezTo>
                                <a:cubicBezTo>
                                  <a:pt x="0" y="29"/>
                                  <a:pt x="0" y="29"/>
                                  <a:pt x="0" y="29"/>
                                </a:cubicBezTo>
                                <a:cubicBezTo>
                                  <a:pt x="38" y="86"/>
                                  <a:pt x="38" y="86"/>
                                  <a:pt x="38" y="86"/>
                                </a:cubicBezTo>
                                <a:cubicBezTo>
                                  <a:pt x="55" y="76"/>
                                  <a:pt x="55" y="76"/>
                                  <a:pt x="55" y="76"/>
                                </a:cubicBezTo>
                                <a:cubicBezTo>
                                  <a:pt x="54" y="73"/>
                                  <a:pt x="54" y="73"/>
                                  <a:pt x="54" y="73"/>
                                </a:cubicBezTo>
                                <a:cubicBezTo>
                                  <a:pt x="39" y="79"/>
                                  <a:pt x="36" y="75"/>
                                  <a:pt x="31" y="67"/>
                                </a:cubicBezTo>
                                <a:cubicBezTo>
                                  <a:pt x="27" y="60"/>
                                  <a:pt x="27" y="60"/>
                                  <a:pt x="27" y="60"/>
                                </a:cubicBezTo>
                                <a:cubicBezTo>
                                  <a:pt x="81" y="24"/>
                                  <a:pt x="81" y="24"/>
                                  <a:pt x="81" y="24"/>
                                </a:cubicBezTo>
                                <a:cubicBezTo>
                                  <a:pt x="84" y="22"/>
                                  <a:pt x="89" y="22"/>
                                  <a:pt x="93" y="29"/>
                                </a:cubicBezTo>
                                <a:cubicBezTo>
                                  <a:pt x="95" y="28"/>
                                  <a:pt x="95" y="28"/>
                                  <a:pt x="95" y="28"/>
                                </a:cubicBezTo>
                                <a:cubicBezTo>
                                  <a:pt x="77" y="0"/>
                                  <a:pt x="77" y="0"/>
                                  <a:pt x="77" y="0"/>
                                </a:cubicBezTo>
                                <a:lnTo>
                                  <a:pt x="75" y="1"/>
                                </a:lnTo>
                                <a:close/>
                              </a:path>
                            </a:pathLst>
                          </a:custGeom>
                          <a:grpFill/>
                          <a:ln>
                            <a:noFill/>
                          </a:ln>
                        </wps:spPr>
                        <wps:bodyPr/>
                      </wps:wsp>
                      <wps:wsp>
                        <wps:cNvPr id="22" name="Freeform 26"/>
                        <wps:cNvSpPr>
                          <a:spLocks/>
                        </wps:cNvSpPr>
                        <wps:spPr bwMode="auto">
                          <a:xfrm>
                            <a:off x="475683" y="2009775"/>
                            <a:ext cx="330200" cy="250825"/>
                          </a:xfrm>
                          <a:custGeom>
                            <a:avLst/>
                            <a:gdLst>
                              <a:gd name="T0" fmla="*/ 52532 w 88"/>
                              <a:gd name="T1" fmla="*/ 153490 h 67"/>
                              <a:gd name="T2" fmla="*/ 11257 w 88"/>
                              <a:gd name="T3" fmla="*/ 123541 h 67"/>
                              <a:gd name="T4" fmla="*/ 0 w 88"/>
                              <a:gd name="T5" fmla="*/ 127284 h 67"/>
                              <a:gd name="T6" fmla="*/ 60036 w 88"/>
                              <a:gd name="T7" fmla="*/ 250825 h 67"/>
                              <a:gd name="T8" fmla="*/ 67541 w 88"/>
                              <a:gd name="T9" fmla="*/ 247081 h 67"/>
                              <a:gd name="T10" fmla="*/ 71293 w 88"/>
                              <a:gd name="T11" fmla="*/ 194670 h 67"/>
                              <a:gd name="T12" fmla="*/ 277668 w 88"/>
                              <a:gd name="T13" fmla="*/ 97335 h 67"/>
                              <a:gd name="T14" fmla="*/ 322695 w 88"/>
                              <a:gd name="T15" fmla="*/ 127284 h 67"/>
                              <a:gd name="T16" fmla="*/ 330200 w 88"/>
                              <a:gd name="T17" fmla="*/ 123541 h 67"/>
                              <a:gd name="T18" fmla="*/ 273916 w 88"/>
                              <a:gd name="T19" fmla="*/ 0 h 67"/>
                              <a:gd name="T20" fmla="*/ 266411 w 88"/>
                              <a:gd name="T21" fmla="*/ 3744 h 67"/>
                              <a:gd name="T22" fmla="*/ 258907 w 88"/>
                              <a:gd name="T23" fmla="*/ 56155 h 67"/>
                              <a:gd name="T24" fmla="*/ 52532 w 88"/>
                              <a:gd name="T25" fmla="*/ 153490 h 6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8" h="67">
                                <a:moveTo>
                                  <a:pt x="14" y="41"/>
                                </a:moveTo>
                                <a:cubicBezTo>
                                  <a:pt x="11" y="42"/>
                                  <a:pt x="7" y="42"/>
                                  <a:pt x="3" y="33"/>
                                </a:cubicBezTo>
                                <a:cubicBezTo>
                                  <a:pt x="0" y="34"/>
                                  <a:pt x="0" y="34"/>
                                  <a:pt x="0" y="34"/>
                                </a:cubicBezTo>
                                <a:cubicBezTo>
                                  <a:pt x="16" y="67"/>
                                  <a:pt x="16" y="67"/>
                                  <a:pt x="16" y="67"/>
                                </a:cubicBezTo>
                                <a:cubicBezTo>
                                  <a:pt x="18" y="66"/>
                                  <a:pt x="18" y="66"/>
                                  <a:pt x="18" y="66"/>
                                </a:cubicBezTo>
                                <a:cubicBezTo>
                                  <a:pt x="14" y="56"/>
                                  <a:pt x="16" y="53"/>
                                  <a:pt x="19" y="52"/>
                                </a:cubicBezTo>
                                <a:cubicBezTo>
                                  <a:pt x="74" y="26"/>
                                  <a:pt x="74" y="26"/>
                                  <a:pt x="74" y="26"/>
                                </a:cubicBezTo>
                                <a:cubicBezTo>
                                  <a:pt x="78" y="25"/>
                                  <a:pt x="82" y="25"/>
                                  <a:pt x="86" y="34"/>
                                </a:cubicBezTo>
                                <a:cubicBezTo>
                                  <a:pt x="88" y="33"/>
                                  <a:pt x="88" y="33"/>
                                  <a:pt x="88" y="33"/>
                                </a:cubicBezTo>
                                <a:cubicBezTo>
                                  <a:pt x="73" y="0"/>
                                  <a:pt x="73" y="0"/>
                                  <a:pt x="73" y="0"/>
                                </a:cubicBezTo>
                                <a:cubicBezTo>
                                  <a:pt x="71" y="1"/>
                                  <a:pt x="71" y="1"/>
                                  <a:pt x="71" y="1"/>
                                </a:cubicBezTo>
                                <a:cubicBezTo>
                                  <a:pt x="75" y="10"/>
                                  <a:pt x="72" y="13"/>
                                  <a:pt x="69" y="15"/>
                                </a:cubicBezTo>
                                <a:lnTo>
                                  <a:pt x="14" y="41"/>
                                </a:lnTo>
                                <a:close/>
                              </a:path>
                            </a:pathLst>
                          </a:custGeom>
                          <a:grpFill/>
                          <a:ln>
                            <a:noFill/>
                          </a:ln>
                        </wps:spPr>
                        <wps:bodyPr/>
                      </wps:wsp>
                      <wps:wsp>
                        <wps:cNvPr id="23" name="Freeform 27"/>
                        <wps:cNvSpPr>
                          <a:spLocks/>
                        </wps:cNvSpPr>
                        <wps:spPr bwMode="auto">
                          <a:xfrm>
                            <a:off x="386783" y="1833562"/>
                            <a:ext cx="341312" cy="269875"/>
                          </a:xfrm>
                          <a:custGeom>
                            <a:avLst/>
                            <a:gdLst>
                              <a:gd name="T0" fmla="*/ 296304 w 91"/>
                              <a:gd name="T1" fmla="*/ 0 h 72"/>
                              <a:gd name="T2" fmla="*/ 281301 w 91"/>
                              <a:gd name="T3" fmla="*/ 48727 h 72"/>
                              <a:gd name="T4" fmla="*/ 48759 w 91"/>
                              <a:gd name="T5" fmla="*/ 119944 h 72"/>
                              <a:gd name="T6" fmla="*/ 37507 w 91"/>
                              <a:gd name="T7" fmla="*/ 86210 h 72"/>
                              <a:gd name="T8" fmla="*/ 75014 w 91"/>
                              <a:gd name="T9" fmla="*/ 11245 h 72"/>
                              <a:gd name="T10" fmla="*/ 71263 w 91"/>
                              <a:gd name="T11" fmla="*/ 0 h 72"/>
                              <a:gd name="T12" fmla="*/ 0 w 91"/>
                              <a:gd name="T13" fmla="*/ 22490 h 72"/>
                              <a:gd name="T14" fmla="*/ 75014 w 91"/>
                              <a:gd name="T15" fmla="*/ 269875 h 72"/>
                              <a:gd name="T16" fmla="*/ 150027 w 91"/>
                              <a:gd name="T17" fmla="*/ 251134 h 72"/>
                              <a:gd name="T18" fmla="*/ 146277 w 91"/>
                              <a:gd name="T19" fmla="*/ 239889 h 72"/>
                              <a:gd name="T20" fmla="*/ 71263 w 91"/>
                              <a:gd name="T21" fmla="*/ 194910 h 72"/>
                              <a:gd name="T22" fmla="*/ 60011 w 91"/>
                              <a:gd name="T23" fmla="*/ 164924 h 72"/>
                              <a:gd name="T24" fmla="*/ 296304 w 91"/>
                              <a:gd name="T25" fmla="*/ 89958 h 72"/>
                              <a:gd name="T26" fmla="*/ 333811 w 91"/>
                              <a:gd name="T27" fmla="*/ 123693 h 72"/>
                              <a:gd name="T28" fmla="*/ 341312 w 91"/>
                              <a:gd name="T29" fmla="*/ 119944 h 72"/>
                              <a:gd name="T30" fmla="*/ 303805 w 91"/>
                              <a:gd name="T31" fmla="*/ 0 h 72"/>
                              <a:gd name="T32" fmla="*/ 296304 w 91"/>
                              <a:gd name="T33" fmla="*/ 0 h 7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1" h="72">
                                <a:moveTo>
                                  <a:pt x="79" y="0"/>
                                </a:moveTo>
                                <a:cubicBezTo>
                                  <a:pt x="82" y="9"/>
                                  <a:pt x="78" y="12"/>
                                  <a:pt x="75" y="13"/>
                                </a:cubicBezTo>
                                <a:cubicBezTo>
                                  <a:pt x="13" y="32"/>
                                  <a:pt x="13" y="32"/>
                                  <a:pt x="13" y="32"/>
                                </a:cubicBezTo>
                                <a:cubicBezTo>
                                  <a:pt x="10" y="23"/>
                                  <a:pt x="10" y="23"/>
                                  <a:pt x="10" y="23"/>
                                </a:cubicBezTo>
                                <a:cubicBezTo>
                                  <a:pt x="8" y="15"/>
                                  <a:pt x="6" y="10"/>
                                  <a:pt x="20" y="3"/>
                                </a:cubicBezTo>
                                <a:cubicBezTo>
                                  <a:pt x="19" y="0"/>
                                  <a:pt x="19" y="0"/>
                                  <a:pt x="19" y="0"/>
                                </a:cubicBezTo>
                                <a:cubicBezTo>
                                  <a:pt x="0" y="6"/>
                                  <a:pt x="0" y="6"/>
                                  <a:pt x="0" y="6"/>
                                </a:cubicBezTo>
                                <a:cubicBezTo>
                                  <a:pt x="20" y="72"/>
                                  <a:pt x="20" y="72"/>
                                  <a:pt x="20" y="72"/>
                                </a:cubicBezTo>
                                <a:cubicBezTo>
                                  <a:pt x="40" y="67"/>
                                  <a:pt x="40" y="67"/>
                                  <a:pt x="40" y="67"/>
                                </a:cubicBezTo>
                                <a:cubicBezTo>
                                  <a:pt x="39" y="64"/>
                                  <a:pt x="39" y="64"/>
                                  <a:pt x="39" y="64"/>
                                </a:cubicBezTo>
                                <a:cubicBezTo>
                                  <a:pt x="23" y="66"/>
                                  <a:pt x="21" y="60"/>
                                  <a:pt x="19" y="52"/>
                                </a:cubicBezTo>
                                <a:cubicBezTo>
                                  <a:pt x="16" y="44"/>
                                  <a:pt x="16" y="44"/>
                                  <a:pt x="16" y="44"/>
                                </a:cubicBezTo>
                                <a:cubicBezTo>
                                  <a:pt x="79" y="24"/>
                                  <a:pt x="79" y="24"/>
                                  <a:pt x="79" y="24"/>
                                </a:cubicBezTo>
                                <a:cubicBezTo>
                                  <a:pt x="82" y="23"/>
                                  <a:pt x="86" y="24"/>
                                  <a:pt x="89" y="33"/>
                                </a:cubicBezTo>
                                <a:cubicBezTo>
                                  <a:pt x="91" y="32"/>
                                  <a:pt x="91" y="32"/>
                                  <a:pt x="91" y="32"/>
                                </a:cubicBezTo>
                                <a:cubicBezTo>
                                  <a:pt x="81" y="0"/>
                                  <a:pt x="81" y="0"/>
                                  <a:pt x="81" y="0"/>
                                </a:cubicBezTo>
                                <a:lnTo>
                                  <a:pt x="79" y="0"/>
                                </a:lnTo>
                                <a:close/>
                              </a:path>
                            </a:pathLst>
                          </a:custGeom>
                          <a:grpFill/>
                          <a:ln>
                            <a:noFill/>
                          </a:ln>
                        </wps:spPr>
                        <wps:bodyPr/>
                      </wps:wsp>
                      <wps:wsp>
                        <wps:cNvPr id="24" name="Freeform 28"/>
                        <wps:cNvSpPr>
                          <a:spLocks/>
                        </wps:cNvSpPr>
                        <wps:spPr bwMode="auto">
                          <a:xfrm>
                            <a:off x="351858" y="1498600"/>
                            <a:ext cx="315912" cy="307975"/>
                          </a:xfrm>
                          <a:custGeom>
                            <a:avLst/>
                            <a:gdLst>
                              <a:gd name="T0" fmla="*/ 315912 w 84"/>
                              <a:gd name="T1" fmla="*/ 127697 h 82"/>
                              <a:gd name="T2" fmla="*/ 315912 w 84"/>
                              <a:gd name="T3" fmla="*/ 120185 h 82"/>
                              <a:gd name="T4" fmla="*/ 45130 w 84"/>
                              <a:gd name="T5" fmla="*/ 33802 h 82"/>
                              <a:gd name="T6" fmla="*/ 7522 w 84"/>
                              <a:gd name="T7" fmla="*/ 0 h 82"/>
                              <a:gd name="T8" fmla="*/ 0 w 84"/>
                              <a:gd name="T9" fmla="*/ 0 h 82"/>
                              <a:gd name="T10" fmla="*/ 7522 w 84"/>
                              <a:gd name="T11" fmla="*/ 90139 h 82"/>
                              <a:gd name="T12" fmla="*/ 15043 w 84"/>
                              <a:gd name="T13" fmla="*/ 90139 h 82"/>
                              <a:gd name="T14" fmla="*/ 33848 w 84"/>
                              <a:gd name="T15" fmla="*/ 56337 h 82"/>
                              <a:gd name="T16" fmla="*/ 71456 w 84"/>
                              <a:gd name="T17" fmla="*/ 63848 h 82"/>
                              <a:gd name="T18" fmla="*/ 236934 w 84"/>
                              <a:gd name="T19" fmla="*/ 116430 h 82"/>
                              <a:gd name="T20" fmla="*/ 94021 w 84"/>
                              <a:gd name="T21" fmla="*/ 195301 h 82"/>
                              <a:gd name="T22" fmla="*/ 41369 w 84"/>
                              <a:gd name="T23" fmla="*/ 217836 h 82"/>
                              <a:gd name="T24" fmla="*/ 22565 w 84"/>
                              <a:gd name="T25" fmla="*/ 187790 h 82"/>
                              <a:gd name="T26" fmla="*/ 11283 w 84"/>
                              <a:gd name="T27" fmla="*/ 187790 h 82"/>
                              <a:gd name="T28" fmla="*/ 22565 w 84"/>
                              <a:gd name="T29" fmla="*/ 307975 h 82"/>
                              <a:gd name="T30" fmla="*/ 30087 w 84"/>
                              <a:gd name="T31" fmla="*/ 307975 h 82"/>
                              <a:gd name="T32" fmla="*/ 78978 w 84"/>
                              <a:gd name="T33" fmla="*/ 251638 h 82"/>
                              <a:gd name="T34" fmla="*/ 315912 w 84"/>
                              <a:gd name="T35" fmla="*/ 127697 h 8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4" h="82">
                                <a:moveTo>
                                  <a:pt x="84" y="34"/>
                                </a:moveTo>
                                <a:cubicBezTo>
                                  <a:pt x="84" y="32"/>
                                  <a:pt x="84" y="32"/>
                                  <a:pt x="84" y="32"/>
                                </a:cubicBezTo>
                                <a:cubicBezTo>
                                  <a:pt x="66" y="27"/>
                                  <a:pt x="34" y="16"/>
                                  <a:pt x="12" y="9"/>
                                </a:cubicBezTo>
                                <a:cubicBezTo>
                                  <a:pt x="7" y="7"/>
                                  <a:pt x="3" y="5"/>
                                  <a:pt x="2" y="0"/>
                                </a:cubicBezTo>
                                <a:cubicBezTo>
                                  <a:pt x="0" y="0"/>
                                  <a:pt x="0" y="0"/>
                                  <a:pt x="0" y="0"/>
                                </a:cubicBezTo>
                                <a:cubicBezTo>
                                  <a:pt x="2" y="24"/>
                                  <a:pt x="2" y="24"/>
                                  <a:pt x="2" y="24"/>
                                </a:cubicBezTo>
                                <a:cubicBezTo>
                                  <a:pt x="4" y="24"/>
                                  <a:pt x="4" y="24"/>
                                  <a:pt x="4" y="24"/>
                                </a:cubicBezTo>
                                <a:cubicBezTo>
                                  <a:pt x="4" y="21"/>
                                  <a:pt x="4" y="15"/>
                                  <a:pt x="9" y="15"/>
                                </a:cubicBezTo>
                                <a:cubicBezTo>
                                  <a:pt x="11" y="15"/>
                                  <a:pt x="16" y="16"/>
                                  <a:pt x="19" y="17"/>
                                </a:cubicBezTo>
                                <a:cubicBezTo>
                                  <a:pt x="63" y="31"/>
                                  <a:pt x="63" y="31"/>
                                  <a:pt x="63" y="31"/>
                                </a:cubicBezTo>
                                <a:cubicBezTo>
                                  <a:pt x="25" y="52"/>
                                  <a:pt x="25" y="52"/>
                                  <a:pt x="25" y="52"/>
                                </a:cubicBezTo>
                                <a:cubicBezTo>
                                  <a:pt x="22" y="53"/>
                                  <a:pt x="13" y="58"/>
                                  <a:pt x="11" y="58"/>
                                </a:cubicBezTo>
                                <a:cubicBezTo>
                                  <a:pt x="8" y="59"/>
                                  <a:pt x="6" y="57"/>
                                  <a:pt x="6" y="50"/>
                                </a:cubicBezTo>
                                <a:cubicBezTo>
                                  <a:pt x="3" y="50"/>
                                  <a:pt x="3" y="50"/>
                                  <a:pt x="3" y="50"/>
                                </a:cubicBezTo>
                                <a:cubicBezTo>
                                  <a:pt x="6" y="82"/>
                                  <a:pt x="6" y="82"/>
                                  <a:pt x="6" y="82"/>
                                </a:cubicBezTo>
                                <a:cubicBezTo>
                                  <a:pt x="8" y="82"/>
                                  <a:pt x="8" y="82"/>
                                  <a:pt x="8" y="82"/>
                                </a:cubicBezTo>
                                <a:cubicBezTo>
                                  <a:pt x="8" y="75"/>
                                  <a:pt x="14" y="71"/>
                                  <a:pt x="21" y="67"/>
                                </a:cubicBezTo>
                                <a:lnTo>
                                  <a:pt x="84" y="34"/>
                                </a:lnTo>
                                <a:close/>
                              </a:path>
                            </a:pathLst>
                          </a:custGeom>
                          <a:grpFill/>
                          <a:ln>
                            <a:noFill/>
                          </a:ln>
                        </wps:spPr>
                        <wps:bodyPr/>
                      </wps:wsp>
                      <wps:wsp>
                        <wps:cNvPr id="25" name="Freeform 29"/>
                        <wps:cNvSpPr>
                          <a:spLocks/>
                        </wps:cNvSpPr>
                        <wps:spPr bwMode="auto">
                          <a:xfrm>
                            <a:off x="359795" y="1195387"/>
                            <a:ext cx="322263" cy="266700"/>
                          </a:xfrm>
                          <a:custGeom>
                            <a:avLst/>
                            <a:gdLst>
                              <a:gd name="T0" fmla="*/ 311021 w 86"/>
                              <a:gd name="T1" fmla="*/ 105177 h 71"/>
                              <a:gd name="T2" fmla="*/ 281043 w 86"/>
                              <a:gd name="T3" fmla="*/ 138985 h 71"/>
                              <a:gd name="T4" fmla="*/ 37472 w 86"/>
                              <a:gd name="T5" fmla="*/ 105177 h 71"/>
                              <a:gd name="T6" fmla="*/ 41220 w 86"/>
                              <a:gd name="T7" fmla="*/ 75127 h 71"/>
                              <a:gd name="T8" fmla="*/ 108670 w 86"/>
                              <a:gd name="T9" fmla="*/ 18782 h 71"/>
                              <a:gd name="T10" fmla="*/ 108670 w 86"/>
                              <a:gd name="T11" fmla="*/ 7513 h 71"/>
                              <a:gd name="T12" fmla="*/ 33725 w 86"/>
                              <a:gd name="T13" fmla="*/ 0 h 71"/>
                              <a:gd name="T14" fmla="*/ 0 w 86"/>
                              <a:gd name="T15" fmla="*/ 255431 h 71"/>
                              <a:gd name="T16" fmla="*/ 74945 w 86"/>
                              <a:gd name="T17" fmla="*/ 266700 h 71"/>
                              <a:gd name="T18" fmla="*/ 74945 w 86"/>
                              <a:gd name="T19" fmla="*/ 255431 h 71"/>
                              <a:gd name="T20" fmla="*/ 26231 w 86"/>
                              <a:gd name="T21" fmla="*/ 184061 h 71"/>
                              <a:gd name="T22" fmla="*/ 29978 w 86"/>
                              <a:gd name="T23" fmla="*/ 150254 h 71"/>
                              <a:gd name="T24" fmla="*/ 273549 w 86"/>
                              <a:gd name="T25" fmla="*/ 187817 h 71"/>
                              <a:gd name="T26" fmla="*/ 296032 w 86"/>
                              <a:gd name="T27" fmla="*/ 229137 h 71"/>
                              <a:gd name="T28" fmla="*/ 303527 w 86"/>
                              <a:gd name="T29" fmla="*/ 229137 h 71"/>
                              <a:gd name="T30" fmla="*/ 322263 w 86"/>
                              <a:gd name="T31" fmla="*/ 105177 h 71"/>
                              <a:gd name="T32" fmla="*/ 311021 w 86"/>
                              <a:gd name="T33" fmla="*/ 105177 h 7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6" h="71">
                                <a:moveTo>
                                  <a:pt x="83" y="28"/>
                                </a:moveTo>
                                <a:cubicBezTo>
                                  <a:pt x="82" y="37"/>
                                  <a:pt x="78" y="38"/>
                                  <a:pt x="75" y="37"/>
                                </a:cubicBezTo>
                                <a:cubicBezTo>
                                  <a:pt x="10" y="28"/>
                                  <a:pt x="10" y="28"/>
                                  <a:pt x="10" y="28"/>
                                </a:cubicBezTo>
                                <a:cubicBezTo>
                                  <a:pt x="11" y="20"/>
                                  <a:pt x="11" y="20"/>
                                  <a:pt x="11" y="20"/>
                                </a:cubicBezTo>
                                <a:cubicBezTo>
                                  <a:pt x="13" y="11"/>
                                  <a:pt x="13" y="5"/>
                                  <a:pt x="29" y="5"/>
                                </a:cubicBezTo>
                                <a:cubicBezTo>
                                  <a:pt x="29" y="2"/>
                                  <a:pt x="29" y="2"/>
                                  <a:pt x="29" y="2"/>
                                </a:cubicBezTo>
                                <a:cubicBezTo>
                                  <a:pt x="9" y="0"/>
                                  <a:pt x="9" y="0"/>
                                  <a:pt x="9" y="0"/>
                                </a:cubicBezTo>
                                <a:cubicBezTo>
                                  <a:pt x="0" y="68"/>
                                  <a:pt x="0" y="68"/>
                                  <a:pt x="0" y="68"/>
                                </a:cubicBezTo>
                                <a:cubicBezTo>
                                  <a:pt x="20" y="71"/>
                                  <a:pt x="20" y="71"/>
                                  <a:pt x="20" y="71"/>
                                </a:cubicBezTo>
                                <a:cubicBezTo>
                                  <a:pt x="20" y="68"/>
                                  <a:pt x="20" y="68"/>
                                  <a:pt x="20" y="68"/>
                                </a:cubicBezTo>
                                <a:cubicBezTo>
                                  <a:pt x="5" y="63"/>
                                  <a:pt x="6" y="58"/>
                                  <a:pt x="7" y="49"/>
                                </a:cubicBezTo>
                                <a:cubicBezTo>
                                  <a:pt x="8" y="40"/>
                                  <a:pt x="8" y="40"/>
                                  <a:pt x="8" y="40"/>
                                </a:cubicBezTo>
                                <a:cubicBezTo>
                                  <a:pt x="73" y="50"/>
                                  <a:pt x="73" y="50"/>
                                  <a:pt x="73" y="50"/>
                                </a:cubicBezTo>
                                <a:cubicBezTo>
                                  <a:pt x="76" y="50"/>
                                  <a:pt x="80" y="52"/>
                                  <a:pt x="79" y="61"/>
                                </a:cubicBezTo>
                                <a:cubicBezTo>
                                  <a:pt x="81" y="61"/>
                                  <a:pt x="81" y="61"/>
                                  <a:pt x="81" y="61"/>
                                </a:cubicBezTo>
                                <a:cubicBezTo>
                                  <a:pt x="86" y="28"/>
                                  <a:pt x="86" y="28"/>
                                  <a:pt x="86" y="28"/>
                                </a:cubicBezTo>
                                <a:lnTo>
                                  <a:pt x="83" y="28"/>
                                </a:lnTo>
                                <a:close/>
                              </a:path>
                            </a:pathLst>
                          </a:custGeom>
                          <a:grpFill/>
                          <a:ln>
                            <a:noFill/>
                          </a:ln>
                        </wps:spPr>
                        <wps:bodyPr/>
                      </wps:wsp>
                      <wps:wsp>
                        <wps:cNvPr id="26" name="Freeform 30"/>
                        <wps:cNvSpPr>
                          <a:spLocks noEditPoints="1"/>
                        </wps:cNvSpPr>
                        <wps:spPr bwMode="auto">
                          <a:xfrm>
                            <a:off x="416945" y="873125"/>
                            <a:ext cx="358775" cy="344487"/>
                          </a:xfrm>
                          <a:custGeom>
                            <a:avLst/>
                            <a:gdLst>
                              <a:gd name="T0" fmla="*/ 48584 w 96"/>
                              <a:gd name="T1" fmla="*/ 123566 h 92"/>
                              <a:gd name="T2" fmla="*/ 216760 w 96"/>
                              <a:gd name="T3" fmla="*/ 82377 h 92"/>
                              <a:gd name="T4" fmla="*/ 310191 w 96"/>
                              <a:gd name="T5" fmla="*/ 220921 h 92"/>
                              <a:gd name="T6" fmla="*/ 145752 w 96"/>
                              <a:gd name="T7" fmla="*/ 262110 h 92"/>
                              <a:gd name="T8" fmla="*/ 48584 w 96"/>
                              <a:gd name="T9" fmla="*/ 123566 h 92"/>
                              <a:gd name="T10" fmla="*/ 33635 w 96"/>
                              <a:gd name="T11" fmla="*/ 116077 h 92"/>
                              <a:gd name="T12" fmla="*/ 127066 w 96"/>
                              <a:gd name="T13" fmla="*/ 310787 h 92"/>
                              <a:gd name="T14" fmla="*/ 325140 w 96"/>
                              <a:gd name="T15" fmla="*/ 228410 h 92"/>
                              <a:gd name="T16" fmla="*/ 231709 w 96"/>
                              <a:gd name="T17" fmla="*/ 33700 h 92"/>
                              <a:gd name="T18" fmla="*/ 33635 w 96"/>
                              <a:gd name="T19" fmla="*/ 116077 h 9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6" h="92">
                                <a:moveTo>
                                  <a:pt x="13" y="33"/>
                                </a:moveTo>
                                <a:cubicBezTo>
                                  <a:pt x="20" y="15"/>
                                  <a:pt x="40" y="15"/>
                                  <a:pt x="58" y="22"/>
                                </a:cubicBezTo>
                                <a:cubicBezTo>
                                  <a:pt x="70" y="26"/>
                                  <a:pt x="89" y="39"/>
                                  <a:pt x="83" y="59"/>
                                </a:cubicBezTo>
                                <a:cubicBezTo>
                                  <a:pt x="79" y="73"/>
                                  <a:pt x="62" y="79"/>
                                  <a:pt x="39" y="70"/>
                                </a:cubicBezTo>
                                <a:cubicBezTo>
                                  <a:pt x="17" y="62"/>
                                  <a:pt x="8" y="50"/>
                                  <a:pt x="13" y="33"/>
                                </a:cubicBezTo>
                                <a:moveTo>
                                  <a:pt x="9" y="31"/>
                                </a:moveTo>
                                <a:cubicBezTo>
                                  <a:pt x="0" y="53"/>
                                  <a:pt x="12" y="74"/>
                                  <a:pt x="34" y="83"/>
                                </a:cubicBezTo>
                                <a:cubicBezTo>
                                  <a:pt x="58" y="92"/>
                                  <a:pt x="80" y="81"/>
                                  <a:pt x="87" y="61"/>
                                </a:cubicBezTo>
                                <a:cubicBezTo>
                                  <a:pt x="96" y="38"/>
                                  <a:pt x="84" y="18"/>
                                  <a:pt x="62" y="9"/>
                                </a:cubicBezTo>
                                <a:cubicBezTo>
                                  <a:pt x="38" y="0"/>
                                  <a:pt x="16" y="11"/>
                                  <a:pt x="9" y="31"/>
                                </a:cubicBezTo>
                              </a:path>
                            </a:pathLst>
                          </a:custGeom>
                          <a:grpFill/>
                          <a:ln>
                            <a:noFill/>
                          </a:ln>
                        </wps:spPr>
                        <wps:bodyPr/>
                      </wps:wsp>
                      <wps:wsp>
                        <wps:cNvPr id="27" name="Freeform 31"/>
                        <wps:cNvSpPr>
                          <a:spLocks/>
                        </wps:cNvSpPr>
                        <wps:spPr bwMode="auto">
                          <a:xfrm>
                            <a:off x="705870" y="457200"/>
                            <a:ext cx="314325" cy="336550"/>
                          </a:xfrm>
                          <a:custGeom>
                            <a:avLst/>
                            <a:gdLst>
                              <a:gd name="T0" fmla="*/ 209550 w 84"/>
                              <a:gd name="T1" fmla="*/ 336550 h 90"/>
                              <a:gd name="T2" fmla="*/ 217034 w 84"/>
                              <a:gd name="T3" fmla="*/ 329071 h 90"/>
                              <a:gd name="T4" fmla="*/ 273163 w 84"/>
                              <a:gd name="T5" fmla="*/ 265501 h 90"/>
                              <a:gd name="T6" fmla="*/ 273163 w 84"/>
                              <a:gd name="T7" fmla="*/ 138359 h 90"/>
                              <a:gd name="T8" fmla="*/ 123485 w 84"/>
                              <a:gd name="T9" fmla="*/ 142099 h 90"/>
                              <a:gd name="T10" fmla="*/ 48646 w 84"/>
                              <a:gd name="T11" fmla="*/ 138359 h 90"/>
                              <a:gd name="T12" fmla="*/ 48646 w 84"/>
                              <a:gd name="T13" fmla="*/ 74789 h 90"/>
                              <a:gd name="T14" fmla="*/ 160904 w 84"/>
                              <a:gd name="T15" fmla="*/ 67310 h 90"/>
                              <a:gd name="T16" fmla="*/ 168388 w 84"/>
                              <a:gd name="T17" fmla="*/ 56092 h 90"/>
                              <a:gd name="T18" fmla="*/ 89807 w 84"/>
                              <a:gd name="T19" fmla="*/ 0 h 90"/>
                              <a:gd name="T20" fmla="*/ 86065 w 84"/>
                              <a:gd name="T21" fmla="*/ 7479 h 90"/>
                              <a:gd name="T22" fmla="*/ 29936 w 84"/>
                              <a:gd name="T23" fmla="*/ 67310 h 90"/>
                              <a:gd name="T24" fmla="*/ 33678 w 84"/>
                              <a:gd name="T25" fmla="*/ 175754 h 90"/>
                              <a:gd name="T26" fmla="*/ 243228 w 84"/>
                              <a:gd name="T27" fmla="*/ 172014 h 90"/>
                              <a:gd name="T28" fmla="*/ 258196 w 84"/>
                              <a:gd name="T29" fmla="*/ 258022 h 90"/>
                              <a:gd name="T30" fmla="*/ 134711 w 84"/>
                              <a:gd name="T31" fmla="*/ 272979 h 90"/>
                              <a:gd name="T32" fmla="*/ 127227 w 84"/>
                              <a:gd name="T33" fmla="*/ 280458 h 90"/>
                              <a:gd name="T34" fmla="*/ 209550 w 84"/>
                              <a:gd name="T35" fmla="*/ 336550 h 9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4" h="90">
                                <a:moveTo>
                                  <a:pt x="56" y="90"/>
                                </a:moveTo>
                                <a:cubicBezTo>
                                  <a:pt x="58" y="88"/>
                                  <a:pt x="58" y="88"/>
                                  <a:pt x="58" y="88"/>
                                </a:cubicBezTo>
                                <a:cubicBezTo>
                                  <a:pt x="52" y="81"/>
                                  <a:pt x="64" y="80"/>
                                  <a:pt x="73" y="71"/>
                                </a:cubicBezTo>
                                <a:cubicBezTo>
                                  <a:pt x="84" y="59"/>
                                  <a:pt x="82" y="44"/>
                                  <a:pt x="73" y="37"/>
                                </a:cubicBezTo>
                                <a:cubicBezTo>
                                  <a:pt x="63" y="28"/>
                                  <a:pt x="51" y="32"/>
                                  <a:pt x="33" y="38"/>
                                </a:cubicBezTo>
                                <a:cubicBezTo>
                                  <a:pt x="27" y="40"/>
                                  <a:pt x="19" y="42"/>
                                  <a:pt x="13" y="37"/>
                                </a:cubicBezTo>
                                <a:cubicBezTo>
                                  <a:pt x="8" y="32"/>
                                  <a:pt x="8" y="25"/>
                                  <a:pt x="13" y="20"/>
                                </a:cubicBezTo>
                                <a:cubicBezTo>
                                  <a:pt x="21" y="12"/>
                                  <a:pt x="33" y="12"/>
                                  <a:pt x="43" y="18"/>
                                </a:cubicBezTo>
                                <a:cubicBezTo>
                                  <a:pt x="45" y="15"/>
                                  <a:pt x="45" y="15"/>
                                  <a:pt x="45" y="15"/>
                                </a:cubicBezTo>
                                <a:cubicBezTo>
                                  <a:pt x="24" y="0"/>
                                  <a:pt x="24" y="0"/>
                                  <a:pt x="24" y="0"/>
                                </a:cubicBezTo>
                                <a:cubicBezTo>
                                  <a:pt x="23" y="2"/>
                                  <a:pt x="23" y="2"/>
                                  <a:pt x="23" y="2"/>
                                </a:cubicBezTo>
                                <a:cubicBezTo>
                                  <a:pt x="27" y="10"/>
                                  <a:pt x="17" y="9"/>
                                  <a:pt x="8" y="18"/>
                                </a:cubicBezTo>
                                <a:cubicBezTo>
                                  <a:pt x="0" y="27"/>
                                  <a:pt x="0" y="39"/>
                                  <a:pt x="9" y="47"/>
                                </a:cubicBezTo>
                                <a:cubicBezTo>
                                  <a:pt x="26" y="63"/>
                                  <a:pt x="49" y="39"/>
                                  <a:pt x="65" y="46"/>
                                </a:cubicBezTo>
                                <a:cubicBezTo>
                                  <a:pt x="74" y="51"/>
                                  <a:pt x="75" y="61"/>
                                  <a:pt x="69" y="69"/>
                                </a:cubicBezTo>
                                <a:cubicBezTo>
                                  <a:pt x="60" y="78"/>
                                  <a:pt x="47" y="78"/>
                                  <a:pt x="36" y="73"/>
                                </a:cubicBezTo>
                                <a:cubicBezTo>
                                  <a:pt x="34" y="75"/>
                                  <a:pt x="34" y="75"/>
                                  <a:pt x="34" y="75"/>
                                </a:cubicBezTo>
                                <a:lnTo>
                                  <a:pt x="56" y="90"/>
                                </a:lnTo>
                                <a:close/>
                              </a:path>
                            </a:pathLst>
                          </a:custGeom>
                          <a:grpFill/>
                          <a:ln>
                            <a:noFill/>
                          </a:ln>
                        </wps:spPr>
                        <wps:bodyPr/>
                      </wps:wsp>
                      <wps:wsp>
                        <wps:cNvPr id="28" name="Freeform 32"/>
                        <wps:cNvSpPr>
                          <a:spLocks/>
                        </wps:cNvSpPr>
                        <wps:spPr bwMode="auto">
                          <a:xfrm>
                            <a:off x="863033" y="212725"/>
                            <a:ext cx="311150" cy="333375"/>
                          </a:xfrm>
                          <a:custGeom>
                            <a:avLst/>
                            <a:gdLst>
                              <a:gd name="T0" fmla="*/ 307401 w 83"/>
                              <a:gd name="T1" fmla="*/ 333375 h 89"/>
                              <a:gd name="T2" fmla="*/ 311150 w 83"/>
                              <a:gd name="T3" fmla="*/ 329629 h 89"/>
                              <a:gd name="T4" fmla="*/ 243672 w 83"/>
                              <a:gd name="T5" fmla="*/ 52441 h 89"/>
                              <a:gd name="T6" fmla="*/ 254918 w 83"/>
                              <a:gd name="T7" fmla="*/ 3746 h 89"/>
                              <a:gd name="T8" fmla="*/ 247420 w 83"/>
                              <a:gd name="T9" fmla="*/ 0 h 89"/>
                              <a:gd name="T10" fmla="*/ 172445 w 83"/>
                              <a:gd name="T11" fmla="*/ 52441 h 89"/>
                              <a:gd name="T12" fmla="*/ 179942 w 83"/>
                              <a:gd name="T13" fmla="*/ 59933 h 89"/>
                              <a:gd name="T14" fmla="*/ 217430 w 83"/>
                              <a:gd name="T15" fmla="*/ 56187 h 89"/>
                              <a:gd name="T16" fmla="*/ 228677 w 83"/>
                              <a:gd name="T17" fmla="*/ 93645 h 89"/>
                              <a:gd name="T18" fmla="*/ 273662 w 83"/>
                              <a:gd name="T19" fmla="*/ 262205 h 89"/>
                              <a:gd name="T20" fmla="*/ 131208 w 83"/>
                              <a:gd name="T21" fmla="*/ 179798 h 89"/>
                              <a:gd name="T22" fmla="*/ 82473 w 83"/>
                              <a:gd name="T23" fmla="*/ 149831 h 89"/>
                              <a:gd name="T24" fmla="*/ 101217 w 83"/>
                              <a:gd name="T25" fmla="*/ 116119 h 89"/>
                              <a:gd name="T26" fmla="*/ 97469 w 83"/>
                              <a:gd name="T27" fmla="*/ 108628 h 89"/>
                              <a:gd name="T28" fmla="*/ 0 w 83"/>
                              <a:gd name="T29" fmla="*/ 179798 h 89"/>
                              <a:gd name="T30" fmla="*/ 3749 w 83"/>
                              <a:gd name="T31" fmla="*/ 187289 h 89"/>
                              <a:gd name="T32" fmla="*/ 74976 w 83"/>
                              <a:gd name="T33" fmla="*/ 198527 h 89"/>
                              <a:gd name="T34" fmla="*/ 307401 w 83"/>
                              <a:gd name="T35" fmla="*/ 333375 h 8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3" h="89">
                                <a:moveTo>
                                  <a:pt x="82" y="89"/>
                                </a:moveTo>
                                <a:cubicBezTo>
                                  <a:pt x="83" y="88"/>
                                  <a:pt x="83" y="88"/>
                                  <a:pt x="83" y="88"/>
                                </a:cubicBezTo>
                                <a:cubicBezTo>
                                  <a:pt x="79" y="70"/>
                                  <a:pt x="70" y="37"/>
                                  <a:pt x="65" y="14"/>
                                </a:cubicBezTo>
                                <a:cubicBezTo>
                                  <a:pt x="63" y="9"/>
                                  <a:pt x="63" y="5"/>
                                  <a:pt x="68" y="1"/>
                                </a:cubicBezTo>
                                <a:cubicBezTo>
                                  <a:pt x="66" y="0"/>
                                  <a:pt x="66" y="0"/>
                                  <a:pt x="66" y="0"/>
                                </a:cubicBezTo>
                                <a:cubicBezTo>
                                  <a:pt x="46" y="14"/>
                                  <a:pt x="46" y="14"/>
                                  <a:pt x="46" y="14"/>
                                </a:cubicBezTo>
                                <a:cubicBezTo>
                                  <a:pt x="48" y="16"/>
                                  <a:pt x="48" y="16"/>
                                  <a:pt x="48" y="16"/>
                                </a:cubicBezTo>
                                <a:cubicBezTo>
                                  <a:pt x="50" y="14"/>
                                  <a:pt x="55" y="11"/>
                                  <a:pt x="58" y="15"/>
                                </a:cubicBezTo>
                                <a:cubicBezTo>
                                  <a:pt x="59" y="17"/>
                                  <a:pt x="61" y="22"/>
                                  <a:pt x="61" y="25"/>
                                </a:cubicBezTo>
                                <a:cubicBezTo>
                                  <a:pt x="73" y="70"/>
                                  <a:pt x="73" y="70"/>
                                  <a:pt x="73" y="70"/>
                                </a:cubicBezTo>
                                <a:cubicBezTo>
                                  <a:pt x="35" y="48"/>
                                  <a:pt x="35" y="48"/>
                                  <a:pt x="35" y="48"/>
                                </a:cubicBezTo>
                                <a:cubicBezTo>
                                  <a:pt x="33" y="47"/>
                                  <a:pt x="24" y="42"/>
                                  <a:pt x="22" y="40"/>
                                </a:cubicBezTo>
                                <a:cubicBezTo>
                                  <a:pt x="21" y="37"/>
                                  <a:pt x="21" y="35"/>
                                  <a:pt x="27" y="31"/>
                                </a:cubicBezTo>
                                <a:cubicBezTo>
                                  <a:pt x="26" y="29"/>
                                  <a:pt x="26" y="29"/>
                                  <a:pt x="26" y="29"/>
                                </a:cubicBezTo>
                                <a:cubicBezTo>
                                  <a:pt x="0" y="48"/>
                                  <a:pt x="0" y="48"/>
                                  <a:pt x="0" y="48"/>
                                </a:cubicBezTo>
                                <a:cubicBezTo>
                                  <a:pt x="1" y="50"/>
                                  <a:pt x="1" y="50"/>
                                  <a:pt x="1" y="50"/>
                                </a:cubicBezTo>
                                <a:cubicBezTo>
                                  <a:pt x="7" y="46"/>
                                  <a:pt x="13" y="49"/>
                                  <a:pt x="20" y="53"/>
                                </a:cubicBezTo>
                                <a:lnTo>
                                  <a:pt x="82" y="89"/>
                                </a:lnTo>
                                <a:close/>
                              </a:path>
                            </a:pathLst>
                          </a:custGeom>
                          <a:grpFill/>
                          <a:ln>
                            <a:noFill/>
                          </a:ln>
                        </wps:spPr>
                        <wps:bodyPr/>
                      </wps:wsp>
                      <wps:wsp>
                        <wps:cNvPr id="29" name="Freeform 33"/>
                        <wps:cNvSpPr>
                          <a:spLocks noEditPoints="1"/>
                        </wps:cNvSpPr>
                        <wps:spPr bwMode="auto">
                          <a:xfrm>
                            <a:off x="1151958" y="111125"/>
                            <a:ext cx="277812" cy="352425"/>
                          </a:xfrm>
                          <a:custGeom>
                            <a:avLst/>
                            <a:gdLst>
                              <a:gd name="T0" fmla="*/ 90101 w 74"/>
                              <a:gd name="T1" fmla="*/ 78733 h 94"/>
                              <a:gd name="T2" fmla="*/ 101364 w 74"/>
                              <a:gd name="T3" fmla="*/ 52489 h 94"/>
                              <a:gd name="T4" fmla="*/ 206482 w 74"/>
                              <a:gd name="T5" fmla="*/ 74984 h 94"/>
                              <a:gd name="T6" fmla="*/ 157677 w 74"/>
                              <a:gd name="T7" fmla="*/ 172463 h 94"/>
                              <a:gd name="T8" fmla="*/ 138906 w 74"/>
                              <a:gd name="T9" fmla="*/ 179962 h 94"/>
                              <a:gd name="T10" fmla="*/ 90101 w 74"/>
                              <a:gd name="T11" fmla="*/ 78733 h 94"/>
                              <a:gd name="T12" fmla="*/ 146414 w 74"/>
                              <a:gd name="T13" fmla="*/ 303685 h 94"/>
                              <a:gd name="T14" fmla="*/ 120135 w 74"/>
                              <a:gd name="T15" fmla="*/ 344927 h 94"/>
                              <a:gd name="T16" fmla="*/ 123889 w 74"/>
                              <a:gd name="T17" fmla="*/ 352425 h 94"/>
                              <a:gd name="T18" fmla="*/ 236516 w 74"/>
                              <a:gd name="T19" fmla="*/ 299936 h 94"/>
                              <a:gd name="T20" fmla="*/ 232761 w 74"/>
                              <a:gd name="T21" fmla="*/ 292438 h 94"/>
                              <a:gd name="T22" fmla="*/ 187711 w 74"/>
                              <a:gd name="T23" fmla="*/ 281190 h 94"/>
                              <a:gd name="T24" fmla="*/ 146414 w 74"/>
                              <a:gd name="T25" fmla="*/ 194959 h 94"/>
                              <a:gd name="T26" fmla="*/ 183957 w 74"/>
                              <a:gd name="T27" fmla="*/ 179962 h 94"/>
                              <a:gd name="T28" fmla="*/ 247778 w 74"/>
                              <a:gd name="T29" fmla="*/ 48740 h 94"/>
                              <a:gd name="T30" fmla="*/ 101364 w 74"/>
                              <a:gd name="T31" fmla="*/ 29994 h 94"/>
                              <a:gd name="T32" fmla="*/ 0 w 74"/>
                              <a:gd name="T33" fmla="*/ 78733 h 94"/>
                              <a:gd name="T34" fmla="*/ 3754 w 74"/>
                              <a:gd name="T35" fmla="*/ 86232 h 94"/>
                              <a:gd name="T36" fmla="*/ 48805 w 74"/>
                              <a:gd name="T37" fmla="*/ 97479 h 94"/>
                              <a:gd name="T38" fmla="*/ 146414 w 74"/>
                              <a:gd name="T39" fmla="*/ 303685 h 9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74" h="94">
                                <a:moveTo>
                                  <a:pt x="24" y="21"/>
                                </a:moveTo>
                                <a:cubicBezTo>
                                  <a:pt x="22" y="16"/>
                                  <a:pt x="22" y="16"/>
                                  <a:pt x="27" y="14"/>
                                </a:cubicBezTo>
                                <a:cubicBezTo>
                                  <a:pt x="37" y="9"/>
                                  <a:pt x="49" y="7"/>
                                  <a:pt x="55" y="20"/>
                                </a:cubicBezTo>
                                <a:cubicBezTo>
                                  <a:pt x="61" y="33"/>
                                  <a:pt x="54" y="40"/>
                                  <a:pt x="42" y="46"/>
                                </a:cubicBezTo>
                                <a:cubicBezTo>
                                  <a:pt x="41" y="47"/>
                                  <a:pt x="39" y="47"/>
                                  <a:pt x="37" y="48"/>
                                </a:cubicBezTo>
                                <a:lnTo>
                                  <a:pt x="24" y="21"/>
                                </a:lnTo>
                                <a:close/>
                                <a:moveTo>
                                  <a:pt x="39" y="81"/>
                                </a:moveTo>
                                <a:cubicBezTo>
                                  <a:pt x="40" y="84"/>
                                  <a:pt x="40" y="88"/>
                                  <a:pt x="32" y="92"/>
                                </a:cubicBezTo>
                                <a:cubicBezTo>
                                  <a:pt x="33" y="94"/>
                                  <a:pt x="33" y="94"/>
                                  <a:pt x="33" y="94"/>
                                </a:cubicBezTo>
                                <a:cubicBezTo>
                                  <a:pt x="63" y="80"/>
                                  <a:pt x="63" y="80"/>
                                  <a:pt x="63" y="80"/>
                                </a:cubicBezTo>
                                <a:cubicBezTo>
                                  <a:pt x="62" y="78"/>
                                  <a:pt x="62" y="78"/>
                                  <a:pt x="62" y="78"/>
                                </a:cubicBezTo>
                                <a:cubicBezTo>
                                  <a:pt x="54" y="81"/>
                                  <a:pt x="51" y="79"/>
                                  <a:pt x="50" y="75"/>
                                </a:cubicBezTo>
                                <a:cubicBezTo>
                                  <a:pt x="39" y="52"/>
                                  <a:pt x="39" y="52"/>
                                  <a:pt x="39" y="52"/>
                                </a:cubicBezTo>
                                <a:cubicBezTo>
                                  <a:pt x="42" y="51"/>
                                  <a:pt x="45" y="50"/>
                                  <a:pt x="49" y="48"/>
                                </a:cubicBezTo>
                                <a:cubicBezTo>
                                  <a:pt x="63" y="42"/>
                                  <a:pt x="74" y="30"/>
                                  <a:pt x="66" y="13"/>
                                </a:cubicBezTo>
                                <a:cubicBezTo>
                                  <a:pt x="60" y="0"/>
                                  <a:pt x="44" y="0"/>
                                  <a:pt x="27" y="8"/>
                                </a:cubicBezTo>
                                <a:cubicBezTo>
                                  <a:pt x="0" y="21"/>
                                  <a:pt x="0" y="21"/>
                                  <a:pt x="0" y="21"/>
                                </a:cubicBezTo>
                                <a:cubicBezTo>
                                  <a:pt x="1" y="23"/>
                                  <a:pt x="1" y="23"/>
                                  <a:pt x="1" y="23"/>
                                </a:cubicBezTo>
                                <a:cubicBezTo>
                                  <a:pt x="8" y="20"/>
                                  <a:pt x="11" y="23"/>
                                  <a:pt x="13" y="26"/>
                                </a:cubicBezTo>
                                <a:lnTo>
                                  <a:pt x="39" y="81"/>
                                </a:lnTo>
                                <a:close/>
                              </a:path>
                            </a:pathLst>
                          </a:custGeom>
                          <a:grpFill/>
                          <a:ln>
                            <a:noFill/>
                          </a:ln>
                        </wps:spPr>
                        <wps:bodyPr/>
                      </wps:wsp>
                      <wps:wsp>
                        <wps:cNvPr id="30" name="Freeform 34"/>
                        <wps:cNvSpPr>
                          <a:spLocks/>
                        </wps:cNvSpPr>
                        <wps:spPr bwMode="auto">
                          <a:xfrm>
                            <a:off x="1402783" y="17462"/>
                            <a:ext cx="311150" cy="349250"/>
                          </a:xfrm>
                          <a:custGeom>
                            <a:avLst/>
                            <a:gdLst>
                              <a:gd name="T0" fmla="*/ 311150 w 83"/>
                              <a:gd name="T1" fmla="*/ 289164 h 93"/>
                              <a:gd name="T2" fmla="*/ 311150 w 83"/>
                              <a:gd name="T3" fmla="*/ 210301 h 93"/>
                              <a:gd name="T4" fmla="*/ 299904 w 83"/>
                              <a:gd name="T5" fmla="*/ 214056 h 93"/>
                              <a:gd name="T6" fmla="*/ 221179 w 83"/>
                              <a:gd name="T7" fmla="*/ 292919 h 93"/>
                              <a:gd name="T8" fmla="*/ 164947 w 83"/>
                              <a:gd name="T9" fmla="*/ 307941 h 93"/>
                              <a:gd name="T10" fmla="*/ 146203 w 83"/>
                              <a:gd name="T11" fmla="*/ 292919 h 93"/>
                              <a:gd name="T12" fmla="*/ 119961 w 83"/>
                              <a:gd name="T13" fmla="*/ 184013 h 93"/>
                              <a:gd name="T14" fmla="*/ 183691 w 83"/>
                              <a:gd name="T15" fmla="*/ 168992 h 93"/>
                              <a:gd name="T16" fmla="*/ 247420 w 83"/>
                              <a:gd name="T17" fmla="*/ 199035 h 93"/>
                              <a:gd name="T18" fmla="*/ 258667 w 83"/>
                              <a:gd name="T19" fmla="*/ 195280 h 93"/>
                              <a:gd name="T20" fmla="*/ 232425 w 83"/>
                              <a:gd name="T21" fmla="*/ 93884 h 93"/>
                              <a:gd name="T22" fmla="*/ 221179 w 83"/>
                              <a:gd name="T23" fmla="*/ 97640 h 93"/>
                              <a:gd name="T24" fmla="*/ 179942 w 83"/>
                              <a:gd name="T25" fmla="*/ 150215 h 93"/>
                              <a:gd name="T26" fmla="*/ 116213 w 83"/>
                              <a:gd name="T27" fmla="*/ 168992 h 93"/>
                              <a:gd name="T28" fmla="*/ 93720 w 83"/>
                              <a:gd name="T29" fmla="*/ 71352 h 93"/>
                              <a:gd name="T30" fmla="*/ 108715 w 83"/>
                              <a:gd name="T31" fmla="*/ 52575 h 93"/>
                              <a:gd name="T32" fmla="*/ 179942 w 83"/>
                              <a:gd name="T33" fmla="*/ 33798 h 93"/>
                              <a:gd name="T34" fmla="*/ 239923 w 83"/>
                              <a:gd name="T35" fmla="*/ 63841 h 93"/>
                              <a:gd name="T36" fmla="*/ 251169 w 83"/>
                              <a:gd name="T37" fmla="*/ 63841 h 93"/>
                              <a:gd name="T38" fmla="*/ 232425 w 83"/>
                              <a:gd name="T39" fmla="*/ 0 h 93"/>
                              <a:gd name="T40" fmla="*/ 0 w 83"/>
                              <a:gd name="T41" fmla="*/ 60086 h 93"/>
                              <a:gd name="T42" fmla="*/ 3749 w 83"/>
                              <a:gd name="T43" fmla="*/ 67597 h 93"/>
                              <a:gd name="T44" fmla="*/ 48734 w 83"/>
                              <a:gd name="T45" fmla="*/ 82618 h 93"/>
                              <a:gd name="T46" fmla="*/ 104966 w 83"/>
                              <a:gd name="T47" fmla="*/ 304185 h 93"/>
                              <a:gd name="T48" fmla="*/ 71227 w 83"/>
                              <a:gd name="T49" fmla="*/ 341739 h 93"/>
                              <a:gd name="T50" fmla="*/ 74976 w 83"/>
                              <a:gd name="T51" fmla="*/ 349250 h 93"/>
                              <a:gd name="T52" fmla="*/ 311150 w 83"/>
                              <a:gd name="T53" fmla="*/ 289164 h 93"/>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83" h="93">
                                <a:moveTo>
                                  <a:pt x="83" y="77"/>
                                </a:moveTo>
                                <a:cubicBezTo>
                                  <a:pt x="83" y="56"/>
                                  <a:pt x="83" y="56"/>
                                  <a:pt x="83" y="56"/>
                                </a:cubicBezTo>
                                <a:cubicBezTo>
                                  <a:pt x="80" y="57"/>
                                  <a:pt x="80" y="57"/>
                                  <a:pt x="80" y="57"/>
                                </a:cubicBezTo>
                                <a:cubicBezTo>
                                  <a:pt x="77" y="73"/>
                                  <a:pt x="68" y="76"/>
                                  <a:pt x="59" y="78"/>
                                </a:cubicBezTo>
                                <a:cubicBezTo>
                                  <a:pt x="44" y="82"/>
                                  <a:pt x="44" y="82"/>
                                  <a:pt x="44" y="82"/>
                                </a:cubicBezTo>
                                <a:cubicBezTo>
                                  <a:pt x="41" y="83"/>
                                  <a:pt x="40" y="80"/>
                                  <a:pt x="39" y="78"/>
                                </a:cubicBezTo>
                                <a:cubicBezTo>
                                  <a:pt x="32" y="49"/>
                                  <a:pt x="32" y="49"/>
                                  <a:pt x="32" y="49"/>
                                </a:cubicBezTo>
                                <a:cubicBezTo>
                                  <a:pt x="49" y="45"/>
                                  <a:pt x="49" y="45"/>
                                  <a:pt x="49" y="45"/>
                                </a:cubicBezTo>
                                <a:cubicBezTo>
                                  <a:pt x="57" y="43"/>
                                  <a:pt x="64" y="44"/>
                                  <a:pt x="66" y="53"/>
                                </a:cubicBezTo>
                                <a:cubicBezTo>
                                  <a:pt x="69" y="52"/>
                                  <a:pt x="69" y="52"/>
                                  <a:pt x="69" y="52"/>
                                </a:cubicBezTo>
                                <a:cubicBezTo>
                                  <a:pt x="62" y="25"/>
                                  <a:pt x="62" y="25"/>
                                  <a:pt x="62" y="25"/>
                                </a:cubicBezTo>
                                <a:cubicBezTo>
                                  <a:pt x="59" y="26"/>
                                  <a:pt x="59" y="26"/>
                                  <a:pt x="59" y="26"/>
                                </a:cubicBezTo>
                                <a:cubicBezTo>
                                  <a:pt x="62" y="35"/>
                                  <a:pt x="55" y="39"/>
                                  <a:pt x="48" y="40"/>
                                </a:cubicBezTo>
                                <a:cubicBezTo>
                                  <a:pt x="31" y="45"/>
                                  <a:pt x="31" y="45"/>
                                  <a:pt x="31" y="45"/>
                                </a:cubicBezTo>
                                <a:cubicBezTo>
                                  <a:pt x="25" y="19"/>
                                  <a:pt x="25" y="19"/>
                                  <a:pt x="25" y="19"/>
                                </a:cubicBezTo>
                                <a:cubicBezTo>
                                  <a:pt x="24" y="16"/>
                                  <a:pt x="26" y="14"/>
                                  <a:pt x="29" y="14"/>
                                </a:cubicBezTo>
                                <a:cubicBezTo>
                                  <a:pt x="48" y="9"/>
                                  <a:pt x="48" y="9"/>
                                  <a:pt x="48" y="9"/>
                                </a:cubicBezTo>
                                <a:cubicBezTo>
                                  <a:pt x="56" y="7"/>
                                  <a:pt x="61" y="11"/>
                                  <a:pt x="64" y="17"/>
                                </a:cubicBezTo>
                                <a:cubicBezTo>
                                  <a:pt x="67" y="17"/>
                                  <a:pt x="67" y="17"/>
                                  <a:pt x="67" y="17"/>
                                </a:cubicBezTo>
                                <a:cubicBezTo>
                                  <a:pt x="62" y="0"/>
                                  <a:pt x="62" y="0"/>
                                  <a:pt x="62" y="0"/>
                                </a:cubicBezTo>
                                <a:cubicBezTo>
                                  <a:pt x="0" y="16"/>
                                  <a:pt x="0" y="16"/>
                                  <a:pt x="0" y="16"/>
                                </a:cubicBezTo>
                                <a:cubicBezTo>
                                  <a:pt x="1" y="18"/>
                                  <a:pt x="1" y="18"/>
                                  <a:pt x="1" y="18"/>
                                </a:cubicBezTo>
                                <a:cubicBezTo>
                                  <a:pt x="9" y="16"/>
                                  <a:pt x="12" y="19"/>
                                  <a:pt x="13" y="22"/>
                                </a:cubicBezTo>
                                <a:cubicBezTo>
                                  <a:pt x="28" y="81"/>
                                  <a:pt x="28" y="81"/>
                                  <a:pt x="28" y="81"/>
                                </a:cubicBezTo>
                                <a:cubicBezTo>
                                  <a:pt x="28" y="85"/>
                                  <a:pt x="28" y="89"/>
                                  <a:pt x="19" y="91"/>
                                </a:cubicBezTo>
                                <a:cubicBezTo>
                                  <a:pt x="20" y="93"/>
                                  <a:pt x="20" y="93"/>
                                  <a:pt x="20" y="93"/>
                                </a:cubicBezTo>
                                <a:lnTo>
                                  <a:pt x="83" y="77"/>
                                </a:lnTo>
                                <a:close/>
                              </a:path>
                            </a:pathLst>
                          </a:custGeom>
                          <a:grpFill/>
                          <a:ln>
                            <a:noFill/>
                          </a:ln>
                        </wps:spPr>
                        <wps:bodyPr/>
                      </wps:wsp>
                      <wps:wsp>
                        <wps:cNvPr id="31" name="Freeform 35"/>
                        <wps:cNvSpPr>
                          <a:spLocks noEditPoints="1"/>
                        </wps:cNvSpPr>
                        <wps:spPr bwMode="auto">
                          <a:xfrm>
                            <a:off x="1702820" y="0"/>
                            <a:ext cx="300038" cy="306387"/>
                          </a:xfrm>
                          <a:custGeom>
                            <a:avLst/>
                            <a:gdLst>
                              <a:gd name="T0" fmla="*/ 86261 w 80"/>
                              <a:gd name="T1" fmla="*/ 41101 h 82"/>
                              <a:gd name="T2" fmla="*/ 120015 w 80"/>
                              <a:gd name="T3" fmla="*/ 22419 h 82"/>
                              <a:gd name="T4" fmla="*/ 195025 w 80"/>
                              <a:gd name="T5" fmla="*/ 78465 h 82"/>
                              <a:gd name="T6" fmla="*/ 90011 w 80"/>
                              <a:gd name="T7" fmla="*/ 149457 h 82"/>
                              <a:gd name="T8" fmla="*/ 86261 w 80"/>
                              <a:gd name="T9" fmla="*/ 41101 h 82"/>
                              <a:gd name="T10" fmla="*/ 48756 w 80"/>
                              <a:gd name="T11" fmla="*/ 269023 h 82"/>
                              <a:gd name="T12" fmla="*/ 11251 w 80"/>
                              <a:gd name="T13" fmla="*/ 298914 h 82"/>
                              <a:gd name="T14" fmla="*/ 11251 w 80"/>
                              <a:gd name="T15" fmla="*/ 306387 h 82"/>
                              <a:gd name="T16" fmla="*/ 135017 w 80"/>
                              <a:gd name="T17" fmla="*/ 302651 h 82"/>
                              <a:gd name="T18" fmla="*/ 135017 w 80"/>
                              <a:gd name="T19" fmla="*/ 291441 h 82"/>
                              <a:gd name="T20" fmla="*/ 93762 w 80"/>
                              <a:gd name="T21" fmla="*/ 265286 h 82"/>
                              <a:gd name="T22" fmla="*/ 90011 w 80"/>
                              <a:gd name="T23" fmla="*/ 164403 h 82"/>
                              <a:gd name="T24" fmla="*/ 116265 w 80"/>
                              <a:gd name="T25" fmla="*/ 164403 h 82"/>
                              <a:gd name="T26" fmla="*/ 228779 w 80"/>
                              <a:gd name="T27" fmla="*/ 298914 h 82"/>
                              <a:gd name="T28" fmla="*/ 300038 w 80"/>
                              <a:gd name="T29" fmla="*/ 295178 h 82"/>
                              <a:gd name="T30" fmla="*/ 300038 w 80"/>
                              <a:gd name="T31" fmla="*/ 287705 h 82"/>
                              <a:gd name="T32" fmla="*/ 258783 w 80"/>
                              <a:gd name="T33" fmla="*/ 265286 h 82"/>
                              <a:gd name="T34" fmla="*/ 165021 w 80"/>
                              <a:gd name="T35" fmla="*/ 156930 h 82"/>
                              <a:gd name="T36" fmla="*/ 243781 w 80"/>
                              <a:gd name="T37" fmla="*/ 78465 h 82"/>
                              <a:gd name="T38" fmla="*/ 120015 w 80"/>
                              <a:gd name="T39" fmla="*/ 3736 h 82"/>
                              <a:gd name="T40" fmla="*/ 0 w 80"/>
                              <a:gd name="T41" fmla="*/ 7473 h 82"/>
                              <a:gd name="T42" fmla="*/ 0 w 80"/>
                              <a:gd name="T43" fmla="*/ 14946 h 82"/>
                              <a:gd name="T44" fmla="*/ 41255 w 80"/>
                              <a:gd name="T45" fmla="*/ 41101 h 82"/>
                              <a:gd name="T46" fmla="*/ 48756 w 80"/>
                              <a:gd name="T47" fmla="*/ 269023 h 8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80" h="82">
                                <a:moveTo>
                                  <a:pt x="23" y="11"/>
                                </a:moveTo>
                                <a:cubicBezTo>
                                  <a:pt x="23" y="6"/>
                                  <a:pt x="24" y="6"/>
                                  <a:pt x="32" y="6"/>
                                </a:cubicBezTo>
                                <a:cubicBezTo>
                                  <a:pt x="43" y="5"/>
                                  <a:pt x="51" y="10"/>
                                  <a:pt x="52" y="21"/>
                                </a:cubicBezTo>
                                <a:cubicBezTo>
                                  <a:pt x="52" y="35"/>
                                  <a:pt x="41" y="38"/>
                                  <a:pt x="24" y="40"/>
                                </a:cubicBezTo>
                                <a:lnTo>
                                  <a:pt x="23" y="11"/>
                                </a:lnTo>
                                <a:close/>
                                <a:moveTo>
                                  <a:pt x="13" y="72"/>
                                </a:moveTo>
                                <a:cubicBezTo>
                                  <a:pt x="13" y="75"/>
                                  <a:pt x="11" y="79"/>
                                  <a:pt x="3" y="80"/>
                                </a:cubicBezTo>
                                <a:cubicBezTo>
                                  <a:pt x="3" y="82"/>
                                  <a:pt x="3" y="82"/>
                                  <a:pt x="3" y="82"/>
                                </a:cubicBezTo>
                                <a:cubicBezTo>
                                  <a:pt x="36" y="81"/>
                                  <a:pt x="36" y="81"/>
                                  <a:pt x="36" y="81"/>
                                </a:cubicBezTo>
                                <a:cubicBezTo>
                                  <a:pt x="36" y="78"/>
                                  <a:pt x="36" y="78"/>
                                  <a:pt x="36" y="78"/>
                                </a:cubicBezTo>
                                <a:cubicBezTo>
                                  <a:pt x="27" y="79"/>
                                  <a:pt x="25" y="75"/>
                                  <a:pt x="25" y="71"/>
                                </a:cubicBezTo>
                                <a:cubicBezTo>
                                  <a:pt x="24" y="44"/>
                                  <a:pt x="24" y="44"/>
                                  <a:pt x="24" y="44"/>
                                </a:cubicBezTo>
                                <a:cubicBezTo>
                                  <a:pt x="31" y="44"/>
                                  <a:pt x="31" y="44"/>
                                  <a:pt x="31" y="44"/>
                                </a:cubicBezTo>
                                <a:cubicBezTo>
                                  <a:pt x="61" y="80"/>
                                  <a:pt x="61" y="80"/>
                                  <a:pt x="61" y="80"/>
                                </a:cubicBezTo>
                                <a:cubicBezTo>
                                  <a:pt x="80" y="79"/>
                                  <a:pt x="80" y="79"/>
                                  <a:pt x="80" y="79"/>
                                </a:cubicBezTo>
                                <a:cubicBezTo>
                                  <a:pt x="80" y="77"/>
                                  <a:pt x="80" y="77"/>
                                  <a:pt x="80" y="77"/>
                                </a:cubicBezTo>
                                <a:cubicBezTo>
                                  <a:pt x="75" y="77"/>
                                  <a:pt x="72" y="74"/>
                                  <a:pt x="69" y="71"/>
                                </a:cubicBezTo>
                                <a:cubicBezTo>
                                  <a:pt x="44" y="42"/>
                                  <a:pt x="44" y="42"/>
                                  <a:pt x="44" y="42"/>
                                </a:cubicBezTo>
                                <a:cubicBezTo>
                                  <a:pt x="55" y="40"/>
                                  <a:pt x="65" y="34"/>
                                  <a:pt x="65" y="21"/>
                                </a:cubicBezTo>
                                <a:cubicBezTo>
                                  <a:pt x="64" y="7"/>
                                  <a:pt x="52" y="0"/>
                                  <a:pt x="32" y="1"/>
                                </a:cubicBezTo>
                                <a:cubicBezTo>
                                  <a:pt x="0" y="2"/>
                                  <a:pt x="0" y="2"/>
                                  <a:pt x="0" y="2"/>
                                </a:cubicBezTo>
                                <a:cubicBezTo>
                                  <a:pt x="0" y="4"/>
                                  <a:pt x="0" y="4"/>
                                  <a:pt x="0" y="4"/>
                                </a:cubicBezTo>
                                <a:cubicBezTo>
                                  <a:pt x="9" y="4"/>
                                  <a:pt x="11" y="8"/>
                                  <a:pt x="11" y="11"/>
                                </a:cubicBezTo>
                                <a:lnTo>
                                  <a:pt x="13" y="72"/>
                                </a:lnTo>
                                <a:close/>
                              </a:path>
                            </a:pathLst>
                          </a:custGeom>
                          <a:grpFill/>
                          <a:ln>
                            <a:noFill/>
                          </a:ln>
                        </wps:spPr>
                        <wps:bodyPr/>
                      </wps:wsp>
                      <wps:wsp>
                        <wps:cNvPr id="32" name="Freeform 36"/>
                        <wps:cNvSpPr>
                          <a:spLocks/>
                        </wps:cNvSpPr>
                        <wps:spPr bwMode="auto">
                          <a:xfrm>
                            <a:off x="1991745" y="3175"/>
                            <a:ext cx="176213" cy="314325"/>
                          </a:xfrm>
                          <a:custGeom>
                            <a:avLst/>
                            <a:gdLst>
                              <a:gd name="T0" fmla="*/ 127473 w 47"/>
                              <a:gd name="T1" fmla="*/ 48646 h 84"/>
                              <a:gd name="T2" fmla="*/ 172464 w 47"/>
                              <a:gd name="T3" fmla="*/ 26194 h 84"/>
                              <a:gd name="T4" fmla="*/ 176213 w 47"/>
                              <a:gd name="T5" fmla="*/ 18710 h 84"/>
                              <a:gd name="T6" fmla="*/ 41241 w 47"/>
                              <a:gd name="T7" fmla="*/ 0 h 84"/>
                              <a:gd name="T8" fmla="*/ 41241 w 47"/>
                              <a:gd name="T9" fmla="*/ 7484 h 84"/>
                              <a:gd name="T10" fmla="*/ 82483 w 47"/>
                              <a:gd name="T11" fmla="*/ 41162 h 84"/>
                              <a:gd name="T12" fmla="*/ 48740 w 47"/>
                              <a:gd name="T13" fmla="*/ 265679 h 84"/>
                              <a:gd name="T14" fmla="*/ 0 w 47"/>
                              <a:gd name="T15" fmla="*/ 288131 h 84"/>
                              <a:gd name="T16" fmla="*/ 0 w 47"/>
                              <a:gd name="T17" fmla="*/ 295615 h 84"/>
                              <a:gd name="T18" fmla="*/ 134972 w 47"/>
                              <a:gd name="T19" fmla="*/ 314325 h 84"/>
                              <a:gd name="T20" fmla="*/ 134972 w 47"/>
                              <a:gd name="T21" fmla="*/ 306841 h 84"/>
                              <a:gd name="T22" fmla="*/ 93730 w 47"/>
                              <a:gd name="T23" fmla="*/ 273163 h 84"/>
                              <a:gd name="T24" fmla="*/ 127473 w 47"/>
                              <a:gd name="T25" fmla="*/ 48646 h 8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7" h="84">
                                <a:moveTo>
                                  <a:pt x="34" y="13"/>
                                </a:moveTo>
                                <a:cubicBezTo>
                                  <a:pt x="34" y="10"/>
                                  <a:pt x="37" y="6"/>
                                  <a:pt x="46" y="7"/>
                                </a:cubicBezTo>
                                <a:cubicBezTo>
                                  <a:pt x="47" y="5"/>
                                  <a:pt x="47" y="5"/>
                                  <a:pt x="47" y="5"/>
                                </a:cubicBezTo>
                                <a:cubicBezTo>
                                  <a:pt x="11" y="0"/>
                                  <a:pt x="11" y="0"/>
                                  <a:pt x="11" y="0"/>
                                </a:cubicBezTo>
                                <a:cubicBezTo>
                                  <a:pt x="11" y="2"/>
                                  <a:pt x="11" y="2"/>
                                  <a:pt x="11" y="2"/>
                                </a:cubicBezTo>
                                <a:cubicBezTo>
                                  <a:pt x="21" y="4"/>
                                  <a:pt x="22" y="8"/>
                                  <a:pt x="22" y="11"/>
                                </a:cubicBezTo>
                                <a:cubicBezTo>
                                  <a:pt x="13" y="71"/>
                                  <a:pt x="13" y="71"/>
                                  <a:pt x="13" y="71"/>
                                </a:cubicBezTo>
                                <a:cubicBezTo>
                                  <a:pt x="13" y="75"/>
                                  <a:pt x="10" y="78"/>
                                  <a:pt x="0" y="77"/>
                                </a:cubicBezTo>
                                <a:cubicBezTo>
                                  <a:pt x="0" y="79"/>
                                  <a:pt x="0" y="79"/>
                                  <a:pt x="0" y="79"/>
                                </a:cubicBezTo>
                                <a:cubicBezTo>
                                  <a:pt x="36" y="84"/>
                                  <a:pt x="36" y="84"/>
                                  <a:pt x="36" y="84"/>
                                </a:cubicBezTo>
                                <a:cubicBezTo>
                                  <a:pt x="36" y="82"/>
                                  <a:pt x="36" y="82"/>
                                  <a:pt x="36" y="82"/>
                                </a:cubicBezTo>
                                <a:cubicBezTo>
                                  <a:pt x="26" y="81"/>
                                  <a:pt x="25" y="77"/>
                                  <a:pt x="25" y="73"/>
                                </a:cubicBezTo>
                                <a:lnTo>
                                  <a:pt x="34" y="13"/>
                                </a:lnTo>
                                <a:close/>
                              </a:path>
                            </a:pathLst>
                          </a:custGeom>
                          <a:grpFill/>
                          <a:ln>
                            <a:noFill/>
                          </a:ln>
                        </wps:spPr>
                        <wps:bodyPr/>
                      </wps:wsp>
                      <wps:wsp>
                        <wps:cNvPr id="33" name="Freeform 37"/>
                        <wps:cNvSpPr>
                          <a:spLocks noEditPoints="1"/>
                        </wps:cNvSpPr>
                        <wps:spPr bwMode="auto">
                          <a:xfrm>
                            <a:off x="2140970" y="36512"/>
                            <a:ext cx="341313" cy="352425"/>
                          </a:xfrm>
                          <a:custGeom>
                            <a:avLst/>
                            <a:gdLst>
                              <a:gd name="T0" fmla="*/ 210039 w 91"/>
                              <a:gd name="T1" fmla="*/ 41241 h 94"/>
                              <a:gd name="T2" fmla="*/ 262548 w 91"/>
                              <a:gd name="T3" fmla="*/ 202457 h 94"/>
                              <a:gd name="T4" fmla="*/ 127524 w 91"/>
                              <a:gd name="T5" fmla="*/ 311184 h 94"/>
                              <a:gd name="T6" fmla="*/ 78765 w 91"/>
                              <a:gd name="T7" fmla="*/ 146219 h 94"/>
                              <a:gd name="T8" fmla="*/ 210039 w 91"/>
                              <a:gd name="T9" fmla="*/ 41241 h 94"/>
                              <a:gd name="T10" fmla="*/ 217540 w 91"/>
                              <a:gd name="T11" fmla="*/ 26244 h 94"/>
                              <a:gd name="T12" fmla="*/ 30006 w 91"/>
                              <a:gd name="T13" fmla="*/ 131222 h 94"/>
                              <a:gd name="T14" fmla="*/ 123773 w 91"/>
                              <a:gd name="T15" fmla="*/ 326181 h 94"/>
                              <a:gd name="T16" fmla="*/ 311307 w 91"/>
                              <a:gd name="T17" fmla="*/ 217454 h 94"/>
                              <a:gd name="T18" fmla="*/ 217540 w 91"/>
                              <a:gd name="T19" fmla="*/ 26244 h 9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1" h="94">
                                <a:moveTo>
                                  <a:pt x="56" y="11"/>
                                </a:moveTo>
                                <a:cubicBezTo>
                                  <a:pt x="74" y="16"/>
                                  <a:pt x="76" y="36"/>
                                  <a:pt x="70" y="54"/>
                                </a:cubicBezTo>
                                <a:cubicBezTo>
                                  <a:pt x="67" y="67"/>
                                  <a:pt x="56" y="87"/>
                                  <a:pt x="34" y="83"/>
                                </a:cubicBezTo>
                                <a:cubicBezTo>
                                  <a:pt x="21" y="79"/>
                                  <a:pt x="13" y="63"/>
                                  <a:pt x="21" y="39"/>
                                </a:cubicBezTo>
                                <a:cubicBezTo>
                                  <a:pt x="27" y="17"/>
                                  <a:pt x="39" y="7"/>
                                  <a:pt x="56" y="11"/>
                                </a:cubicBezTo>
                                <a:moveTo>
                                  <a:pt x="58" y="7"/>
                                </a:moveTo>
                                <a:cubicBezTo>
                                  <a:pt x="35" y="0"/>
                                  <a:pt x="15" y="12"/>
                                  <a:pt x="8" y="35"/>
                                </a:cubicBezTo>
                                <a:cubicBezTo>
                                  <a:pt x="0" y="60"/>
                                  <a:pt x="13" y="81"/>
                                  <a:pt x="33" y="87"/>
                                </a:cubicBezTo>
                                <a:cubicBezTo>
                                  <a:pt x="56" y="94"/>
                                  <a:pt x="76" y="81"/>
                                  <a:pt x="83" y="58"/>
                                </a:cubicBezTo>
                                <a:cubicBezTo>
                                  <a:pt x="91" y="34"/>
                                  <a:pt x="78" y="12"/>
                                  <a:pt x="58" y="7"/>
                                </a:cubicBezTo>
                              </a:path>
                            </a:pathLst>
                          </a:custGeom>
                          <a:grpFill/>
                          <a:ln>
                            <a:noFill/>
                          </a:ln>
                        </wps:spPr>
                        <wps:bodyPr/>
                      </wps:wsp>
                      <wps:wsp>
                        <wps:cNvPr id="34" name="Freeform 38"/>
                        <wps:cNvSpPr>
                          <a:spLocks noEditPoints="1"/>
                        </wps:cNvSpPr>
                        <wps:spPr bwMode="auto">
                          <a:xfrm>
                            <a:off x="2396558" y="134937"/>
                            <a:ext cx="346075" cy="404813"/>
                          </a:xfrm>
                          <a:custGeom>
                            <a:avLst/>
                            <a:gdLst>
                              <a:gd name="T0" fmla="*/ 206893 w 92"/>
                              <a:gd name="T1" fmla="*/ 74965 h 108"/>
                              <a:gd name="T2" fmla="*/ 248271 w 92"/>
                              <a:gd name="T3" fmla="*/ 74965 h 108"/>
                              <a:gd name="T4" fmla="*/ 278365 w 92"/>
                              <a:gd name="T5" fmla="*/ 164924 h 108"/>
                              <a:gd name="T6" fmla="*/ 154229 w 92"/>
                              <a:gd name="T7" fmla="*/ 168672 h 108"/>
                              <a:gd name="T8" fmla="*/ 206893 w 92"/>
                              <a:gd name="T9" fmla="*/ 74965 h 108"/>
                              <a:gd name="T10" fmla="*/ 52664 w 92"/>
                              <a:gd name="T11" fmla="*/ 247386 h 108"/>
                              <a:gd name="T12" fmla="*/ 3762 w 92"/>
                              <a:gd name="T13" fmla="*/ 251134 h 108"/>
                              <a:gd name="T14" fmla="*/ 0 w 92"/>
                              <a:gd name="T15" fmla="*/ 258631 h 108"/>
                              <a:gd name="T16" fmla="*/ 105327 w 92"/>
                              <a:gd name="T17" fmla="*/ 322351 h 108"/>
                              <a:gd name="T18" fmla="*/ 112851 w 92"/>
                              <a:gd name="T19" fmla="*/ 314855 h 108"/>
                              <a:gd name="T20" fmla="*/ 90280 w 92"/>
                              <a:gd name="T21" fmla="*/ 269875 h 108"/>
                              <a:gd name="T22" fmla="*/ 142944 w 92"/>
                              <a:gd name="T23" fmla="*/ 183665 h 108"/>
                              <a:gd name="T24" fmla="*/ 165514 w 92"/>
                              <a:gd name="T25" fmla="*/ 194910 h 108"/>
                              <a:gd name="T26" fmla="*/ 188084 w 92"/>
                              <a:gd name="T27" fmla="*/ 367330 h 108"/>
                              <a:gd name="T28" fmla="*/ 248271 w 92"/>
                              <a:gd name="T29" fmla="*/ 404813 h 108"/>
                              <a:gd name="T30" fmla="*/ 255795 w 92"/>
                              <a:gd name="T31" fmla="*/ 397316 h 108"/>
                              <a:gd name="T32" fmla="*/ 229463 w 92"/>
                              <a:gd name="T33" fmla="*/ 356086 h 108"/>
                              <a:gd name="T34" fmla="*/ 210654 w 92"/>
                              <a:gd name="T35" fmla="*/ 213651 h 108"/>
                              <a:gd name="T36" fmla="*/ 319743 w 92"/>
                              <a:gd name="T37" fmla="*/ 191162 h 108"/>
                              <a:gd name="T38" fmla="*/ 255795 w 92"/>
                              <a:gd name="T39" fmla="*/ 59972 h 108"/>
                              <a:gd name="T40" fmla="*/ 154229 w 92"/>
                              <a:gd name="T41" fmla="*/ 0 h 108"/>
                              <a:gd name="T42" fmla="*/ 150467 w 92"/>
                              <a:gd name="T43" fmla="*/ 7497 h 108"/>
                              <a:gd name="T44" fmla="*/ 169276 w 92"/>
                              <a:gd name="T45" fmla="*/ 52476 h 108"/>
                              <a:gd name="T46" fmla="*/ 52664 w 92"/>
                              <a:gd name="T47" fmla="*/ 247386 h 10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92" h="108">
                                <a:moveTo>
                                  <a:pt x="55" y="20"/>
                                </a:moveTo>
                                <a:cubicBezTo>
                                  <a:pt x="58" y="16"/>
                                  <a:pt x="59" y="16"/>
                                  <a:pt x="66" y="20"/>
                                </a:cubicBezTo>
                                <a:cubicBezTo>
                                  <a:pt x="75" y="26"/>
                                  <a:pt x="80" y="34"/>
                                  <a:pt x="74" y="44"/>
                                </a:cubicBezTo>
                                <a:cubicBezTo>
                                  <a:pt x="67" y="56"/>
                                  <a:pt x="56" y="53"/>
                                  <a:pt x="41" y="45"/>
                                </a:cubicBezTo>
                                <a:lnTo>
                                  <a:pt x="55" y="20"/>
                                </a:lnTo>
                                <a:close/>
                                <a:moveTo>
                                  <a:pt x="14" y="66"/>
                                </a:moveTo>
                                <a:cubicBezTo>
                                  <a:pt x="12" y="69"/>
                                  <a:pt x="8" y="71"/>
                                  <a:pt x="1" y="67"/>
                                </a:cubicBezTo>
                                <a:cubicBezTo>
                                  <a:pt x="0" y="69"/>
                                  <a:pt x="0" y="69"/>
                                  <a:pt x="0" y="69"/>
                                </a:cubicBezTo>
                                <a:cubicBezTo>
                                  <a:pt x="28" y="86"/>
                                  <a:pt x="28" y="86"/>
                                  <a:pt x="28" y="86"/>
                                </a:cubicBezTo>
                                <a:cubicBezTo>
                                  <a:pt x="30" y="84"/>
                                  <a:pt x="30" y="84"/>
                                  <a:pt x="30" y="84"/>
                                </a:cubicBezTo>
                                <a:cubicBezTo>
                                  <a:pt x="22" y="79"/>
                                  <a:pt x="23" y="75"/>
                                  <a:pt x="24" y="72"/>
                                </a:cubicBezTo>
                                <a:cubicBezTo>
                                  <a:pt x="38" y="49"/>
                                  <a:pt x="38" y="49"/>
                                  <a:pt x="38" y="49"/>
                                </a:cubicBezTo>
                                <a:cubicBezTo>
                                  <a:pt x="44" y="52"/>
                                  <a:pt x="44" y="52"/>
                                  <a:pt x="44" y="52"/>
                                </a:cubicBezTo>
                                <a:cubicBezTo>
                                  <a:pt x="50" y="98"/>
                                  <a:pt x="50" y="98"/>
                                  <a:pt x="50" y="98"/>
                                </a:cubicBezTo>
                                <a:cubicBezTo>
                                  <a:pt x="66" y="108"/>
                                  <a:pt x="66" y="108"/>
                                  <a:pt x="66" y="108"/>
                                </a:cubicBezTo>
                                <a:cubicBezTo>
                                  <a:pt x="68" y="106"/>
                                  <a:pt x="68" y="106"/>
                                  <a:pt x="68" y="106"/>
                                </a:cubicBezTo>
                                <a:cubicBezTo>
                                  <a:pt x="63" y="103"/>
                                  <a:pt x="62" y="100"/>
                                  <a:pt x="61" y="95"/>
                                </a:cubicBezTo>
                                <a:cubicBezTo>
                                  <a:pt x="56" y="57"/>
                                  <a:pt x="56" y="57"/>
                                  <a:pt x="56" y="57"/>
                                </a:cubicBezTo>
                                <a:cubicBezTo>
                                  <a:pt x="66" y="62"/>
                                  <a:pt x="79" y="62"/>
                                  <a:pt x="85" y="51"/>
                                </a:cubicBezTo>
                                <a:cubicBezTo>
                                  <a:pt x="92" y="39"/>
                                  <a:pt x="86" y="27"/>
                                  <a:pt x="68" y="16"/>
                                </a:cubicBezTo>
                                <a:cubicBezTo>
                                  <a:pt x="41" y="0"/>
                                  <a:pt x="41" y="0"/>
                                  <a:pt x="41" y="0"/>
                                </a:cubicBezTo>
                                <a:cubicBezTo>
                                  <a:pt x="40" y="2"/>
                                  <a:pt x="40" y="2"/>
                                  <a:pt x="40" y="2"/>
                                </a:cubicBezTo>
                                <a:cubicBezTo>
                                  <a:pt x="47" y="6"/>
                                  <a:pt x="47" y="11"/>
                                  <a:pt x="45" y="14"/>
                                </a:cubicBezTo>
                                <a:lnTo>
                                  <a:pt x="14" y="66"/>
                                </a:lnTo>
                                <a:close/>
                              </a:path>
                            </a:pathLst>
                          </a:custGeom>
                          <a:grpFill/>
                          <a:ln>
                            <a:noFill/>
                          </a:ln>
                        </wps:spPr>
                        <wps:bodyPr/>
                      </wps:wsp>
                      <wps:wsp>
                        <wps:cNvPr id="35" name="Freeform 39"/>
                        <wps:cNvSpPr>
                          <a:spLocks/>
                        </wps:cNvSpPr>
                        <wps:spPr bwMode="auto">
                          <a:xfrm>
                            <a:off x="2644208" y="317500"/>
                            <a:ext cx="379412" cy="387350"/>
                          </a:xfrm>
                          <a:custGeom>
                            <a:avLst/>
                            <a:gdLst>
                              <a:gd name="T0" fmla="*/ 184071 w 101"/>
                              <a:gd name="T1" fmla="*/ 387350 h 103"/>
                              <a:gd name="T2" fmla="*/ 247933 w 101"/>
                              <a:gd name="T3" fmla="*/ 345983 h 103"/>
                              <a:gd name="T4" fmla="*/ 240419 w 101"/>
                              <a:gd name="T5" fmla="*/ 338461 h 103"/>
                              <a:gd name="T6" fmla="*/ 131479 w 101"/>
                              <a:gd name="T7" fmla="*/ 315897 h 103"/>
                              <a:gd name="T8" fmla="*/ 86401 w 101"/>
                              <a:gd name="T9" fmla="*/ 278290 h 103"/>
                              <a:gd name="T10" fmla="*/ 90157 w 101"/>
                              <a:gd name="T11" fmla="*/ 255726 h 103"/>
                              <a:gd name="T12" fmla="*/ 165288 w 101"/>
                              <a:gd name="T13" fmla="*/ 172991 h 103"/>
                              <a:gd name="T14" fmla="*/ 210367 w 101"/>
                              <a:gd name="T15" fmla="*/ 214359 h 103"/>
                              <a:gd name="T16" fmla="*/ 225393 w 101"/>
                              <a:gd name="T17" fmla="*/ 285812 h 103"/>
                              <a:gd name="T18" fmla="*/ 232906 w 101"/>
                              <a:gd name="T19" fmla="*/ 293333 h 103"/>
                              <a:gd name="T20" fmla="*/ 300524 w 101"/>
                              <a:gd name="T21" fmla="*/ 214359 h 103"/>
                              <a:gd name="T22" fmla="*/ 296768 w 101"/>
                              <a:gd name="T23" fmla="*/ 206837 h 103"/>
                              <a:gd name="T24" fmla="*/ 225393 w 101"/>
                              <a:gd name="T25" fmla="*/ 203077 h 103"/>
                              <a:gd name="T26" fmla="*/ 176558 w 101"/>
                              <a:gd name="T27" fmla="*/ 157949 h 103"/>
                              <a:gd name="T28" fmla="*/ 240419 w 101"/>
                              <a:gd name="T29" fmla="*/ 86496 h 103"/>
                              <a:gd name="T30" fmla="*/ 266715 w 101"/>
                              <a:gd name="T31" fmla="*/ 86496 h 103"/>
                              <a:gd name="T32" fmla="*/ 323064 w 101"/>
                              <a:gd name="T33" fmla="*/ 135384 h 103"/>
                              <a:gd name="T34" fmla="*/ 330577 w 101"/>
                              <a:gd name="T35" fmla="*/ 203077 h 103"/>
                              <a:gd name="T36" fmla="*/ 338090 w 101"/>
                              <a:gd name="T37" fmla="*/ 210598 h 103"/>
                              <a:gd name="T38" fmla="*/ 379412 w 101"/>
                              <a:gd name="T39" fmla="*/ 161709 h 103"/>
                              <a:gd name="T40" fmla="*/ 202854 w 101"/>
                              <a:gd name="T41" fmla="*/ 0 h 103"/>
                              <a:gd name="T42" fmla="*/ 195341 w 101"/>
                              <a:gd name="T43" fmla="*/ 7521 h 103"/>
                              <a:gd name="T44" fmla="*/ 206610 w 101"/>
                              <a:gd name="T45" fmla="*/ 56410 h 103"/>
                              <a:gd name="T46" fmla="*/ 56348 w 101"/>
                              <a:gd name="T47" fmla="*/ 225641 h 103"/>
                              <a:gd name="T48" fmla="*/ 7513 w 101"/>
                              <a:gd name="T49" fmla="*/ 218119 h 103"/>
                              <a:gd name="T50" fmla="*/ 0 w 101"/>
                              <a:gd name="T51" fmla="*/ 225641 h 103"/>
                              <a:gd name="T52" fmla="*/ 184071 w 101"/>
                              <a:gd name="T53" fmla="*/ 387350 h 103"/>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101" h="103">
                                <a:moveTo>
                                  <a:pt x="49" y="103"/>
                                </a:moveTo>
                                <a:cubicBezTo>
                                  <a:pt x="66" y="92"/>
                                  <a:pt x="66" y="92"/>
                                  <a:pt x="66" y="92"/>
                                </a:cubicBezTo>
                                <a:cubicBezTo>
                                  <a:pt x="64" y="90"/>
                                  <a:pt x="64" y="90"/>
                                  <a:pt x="64" y="90"/>
                                </a:cubicBezTo>
                                <a:cubicBezTo>
                                  <a:pt x="49" y="97"/>
                                  <a:pt x="42" y="91"/>
                                  <a:pt x="35" y="84"/>
                                </a:cubicBezTo>
                                <a:cubicBezTo>
                                  <a:pt x="23" y="74"/>
                                  <a:pt x="23" y="74"/>
                                  <a:pt x="23" y="74"/>
                                </a:cubicBezTo>
                                <a:cubicBezTo>
                                  <a:pt x="21" y="72"/>
                                  <a:pt x="22" y="70"/>
                                  <a:pt x="24" y="68"/>
                                </a:cubicBezTo>
                                <a:cubicBezTo>
                                  <a:pt x="44" y="46"/>
                                  <a:pt x="44" y="46"/>
                                  <a:pt x="44" y="46"/>
                                </a:cubicBezTo>
                                <a:cubicBezTo>
                                  <a:pt x="56" y="57"/>
                                  <a:pt x="56" y="57"/>
                                  <a:pt x="56" y="57"/>
                                </a:cubicBezTo>
                                <a:cubicBezTo>
                                  <a:pt x="62" y="63"/>
                                  <a:pt x="66" y="69"/>
                                  <a:pt x="60" y="76"/>
                                </a:cubicBezTo>
                                <a:cubicBezTo>
                                  <a:pt x="62" y="78"/>
                                  <a:pt x="62" y="78"/>
                                  <a:pt x="62" y="78"/>
                                </a:cubicBezTo>
                                <a:cubicBezTo>
                                  <a:pt x="80" y="57"/>
                                  <a:pt x="80" y="57"/>
                                  <a:pt x="80" y="57"/>
                                </a:cubicBezTo>
                                <a:cubicBezTo>
                                  <a:pt x="79" y="55"/>
                                  <a:pt x="79" y="55"/>
                                  <a:pt x="79" y="55"/>
                                </a:cubicBezTo>
                                <a:cubicBezTo>
                                  <a:pt x="72" y="62"/>
                                  <a:pt x="66" y="59"/>
                                  <a:pt x="60" y="54"/>
                                </a:cubicBezTo>
                                <a:cubicBezTo>
                                  <a:pt x="47" y="42"/>
                                  <a:pt x="47" y="42"/>
                                  <a:pt x="47" y="42"/>
                                </a:cubicBezTo>
                                <a:cubicBezTo>
                                  <a:pt x="64" y="23"/>
                                  <a:pt x="64" y="23"/>
                                  <a:pt x="64" y="23"/>
                                </a:cubicBezTo>
                                <a:cubicBezTo>
                                  <a:pt x="66" y="21"/>
                                  <a:pt x="69" y="21"/>
                                  <a:pt x="71" y="23"/>
                                </a:cubicBezTo>
                                <a:cubicBezTo>
                                  <a:pt x="86" y="36"/>
                                  <a:pt x="86" y="36"/>
                                  <a:pt x="86" y="36"/>
                                </a:cubicBezTo>
                                <a:cubicBezTo>
                                  <a:pt x="92" y="42"/>
                                  <a:pt x="91" y="49"/>
                                  <a:pt x="88" y="54"/>
                                </a:cubicBezTo>
                                <a:cubicBezTo>
                                  <a:pt x="90" y="56"/>
                                  <a:pt x="90" y="56"/>
                                  <a:pt x="90" y="56"/>
                                </a:cubicBezTo>
                                <a:cubicBezTo>
                                  <a:pt x="101" y="43"/>
                                  <a:pt x="101" y="43"/>
                                  <a:pt x="101" y="43"/>
                                </a:cubicBezTo>
                                <a:cubicBezTo>
                                  <a:pt x="54" y="0"/>
                                  <a:pt x="54" y="0"/>
                                  <a:pt x="54" y="0"/>
                                </a:cubicBezTo>
                                <a:cubicBezTo>
                                  <a:pt x="52" y="2"/>
                                  <a:pt x="52" y="2"/>
                                  <a:pt x="52" y="2"/>
                                </a:cubicBezTo>
                                <a:cubicBezTo>
                                  <a:pt x="59" y="8"/>
                                  <a:pt x="58" y="12"/>
                                  <a:pt x="55" y="15"/>
                                </a:cubicBezTo>
                                <a:cubicBezTo>
                                  <a:pt x="15" y="60"/>
                                  <a:pt x="15" y="60"/>
                                  <a:pt x="15" y="60"/>
                                </a:cubicBezTo>
                                <a:cubicBezTo>
                                  <a:pt x="12" y="62"/>
                                  <a:pt x="8" y="64"/>
                                  <a:pt x="2" y="58"/>
                                </a:cubicBezTo>
                                <a:cubicBezTo>
                                  <a:pt x="0" y="60"/>
                                  <a:pt x="0" y="60"/>
                                  <a:pt x="0" y="60"/>
                                </a:cubicBezTo>
                                <a:lnTo>
                                  <a:pt x="49" y="103"/>
                                </a:lnTo>
                                <a:close/>
                              </a:path>
                            </a:pathLst>
                          </a:custGeom>
                          <a:grpFill/>
                          <a:ln>
                            <a:noFill/>
                          </a:ln>
                        </wps:spPr>
                        <wps:bodyPr/>
                      </wps:wsp>
                      <wps:wsp>
                        <wps:cNvPr id="36" name="Freeform 40"/>
                        <wps:cNvSpPr>
                          <a:spLocks noEditPoints="1"/>
                        </wps:cNvSpPr>
                        <wps:spPr bwMode="auto">
                          <a:xfrm>
                            <a:off x="2929958" y="730250"/>
                            <a:ext cx="366712" cy="374650"/>
                          </a:xfrm>
                          <a:custGeom>
                            <a:avLst/>
                            <a:gdLst>
                              <a:gd name="T0" fmla="*/ 273163 w 98"/>
                              <a:gd name="T1" fmla="*/ 93663 h 100"/>
                              <a:gd name="T2" fmla="*/ 303099 w 98"/>
                              <a:gd name="T3" fmla="*/ 108649 h 100"/>
                              <a:gd name="T4" fmla="*/ 239485 w 98"/>
                              <a:gd name="T5" fmla="*/ 292227 h 100"/>
                              <a:gd name="T6" fmla="*/ 59871 w 98"/>
                              <a:gd name="T7" fmla="*/ 213551 h 100"/>
                              <a:gd name="T8" fmla="*/ 71097 w 98"/>
                              <a:gd name="T9" fmla="*/ 183579 h 100"/>
                              <a:gd name="T10" fmla="*/ 273163 w 98"/>
                              <a:gd name="T11" fmla="*/ 93663 h 100"/>
                              <a:gd name="T12" fmla="*/ 48645 w 98"/>
                              <a:gd name="T13" fmla="*/ 232283 h 100"/>
                              <a:gd name="T14" fmla="*/ 258195 w 98"/>
                              <a:gd name="T15" fmla="*/ 337185 h 100"/>
                              <a:gd name="T16" fmla="*/ 321808 w 98"/>
                              <a:gd name="T17" fmla="*/ 108649 h 100"/>
                              <a:gd name="T18" fmla="*/ 273163 w 98"/>
                              <a:gd name="T19" fmla="*/ 0 h 100"/>
                              <a:gd name="T20" fmla="*/ 265679 w 98"/>
                              <a:gd name="T21" fmla="*/ 3747 h 100"/>
                              <a:gd name="T22" fmla="*/ 258195 w 98"/>
                              <a:gd name="T23" fmla="*/ 52451 h 100"/>
                              <a:gd name="T24" fmla="*/ 48645 w 98"/>
                              <a:gd name="T25" fmla="*/ 142367 h 100"/>
                              <a:gd name="T26" fmla="*/ 7484 w 98"/>
                              <a:gd name="T27" fmla="*/ 119888 h 100"/>
                              <a:gd name="T28" fmla="*/ 0 w 98"/>
                              <a:gd name="T29" fmla="*/ 123635 h 100"/>
                              <a:gd name="T30" fmla="*/ 48645 w 98"/>
                              <a:gd name="T31" fmla="*/ 232283 h 10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8" h="100">
                                <a:moveTo>
                                  <a:pt x="73" y="25"/>
                                </a:moveTo>
                                <a:cubicBezTo>
                                  <a:pt x="78" y="23"/>
                                  <a:pt x="79" y="24"/>
                                  <a:pt x="81" y="29"/>
                                </a:cubicBezTo>
                                <a:cubicBezTo>
                                  <a:pt x="90" y="50"/>
                                  <a:pt x="85" y="69"/>
                                  <a:pt x="64" y="78"/>
                                </a:cubicBezTo>
                                <a:cubicBezTo>
                                  <a:pt x="43" y="87"/>
                                  <a:pt x="25" y="80"/>
                                  <a:pt x="16" y="57"/>
                                </a:cubicBezTo>
                                <a:cubicBezTo>
                                  <a:pt x="15" y="54"/>
                                  <a:pt x="15" y="51"/>
                                  <a:pt x="19" y="49"/>
                                </a:cubicBezTo>
                                <a:lnTo>
                                  <a:pt x="73" y="25"/>
                                </a:lnTo>
                                <a:close/>
                                <a:moveTo>
                                  <a:pt x="13" y="62"/>
                                </a:moveTo>
                                <a:cubicBezTo>
                                  <a:pt x="26" y="92"/>
                                  <a:pt x="47" y="100"/>
                                  <a:pt x="69" y="90"/>
                                </a:cubicBezTo>
                                <a:cubicBezTo>
                                  <a:pt x="94" y="79"/>
                                  <a:pt x="98" y="57"/>
                                  <a:pt x="86" y="29"/>
                                </a:cubicBezTo>
                                <a:cubicBezTo>
                                  <a:pt x="73" y="0"/>
                                  <a:pt x="73" y="0"/>
                                  <a:pt x="73" y="0"/>
                                </a:cubicBezTo>
                                <a:cubicBezTo>
                                  <a:pt x="71" y="1"/>
                                  <a:pt x="71" y="1"/>
                                  <a:pt x="71" y="1"/>
                                </a:cubicBezTo>
                                <a:cubicBezTo>
                                  <a:pt x="75" y="9"/>
                                  <a:pt x="72" y="12"/>
                                  <a:pt x="69" y="14"/>
                                </a:cubicBezTo>
                                <a:cubicBezTo>
                                  <a:pt x="13" y="38"/>
                                  <a:pt x="13" y="38"/>
                                  <a:pt x="13" y="38"/>
                                </a:cubicBezTo>
                                <a:cubicBezTo>
                                  <a:pt x="10" y="40"/>
                                  <a:pt x="6" y="40"/>
                                  <a:pt x="2" y="32"/>
                                </a:cubicBezTo>
                                <a:cubicBezTo>
                                  <a:pt x="0" y="33"/>
                                  <a:pt x="0" y="33"/>
                                  <a:pt x="0" y="33"/>
                                </a:cubicBezTo>
                                <a:lnTo>
                                  <a:pt x="13" y="62"/>
                                </a:lnTo>
                                <a:close/>
                              </a:path>
                            </a:pathLst>
                          </a:custGeom>
                          <a:grpFill/>
                          <a:ln>
                            <a:noFill/>
                          </a:ln>
                        </wps:spPr>
                        <wps:bodyPr/>
                      </wps:wsp>
                      <wps:wsp>
                        <wps:cNvPr id="37" name="Freeform 41"/>
                        <wps:cNvSpPr>
                          <a:spLocks/>
                        </wps:cNvSpPr>
                        <wps:spPr bwMode="auto">
                          <a:xfrm>
                            <a:off x="3049020" y="1068387"/>
                            <a:ext cx="322263" cy="195263"/>
                          </a:xfrm>
                          <a:custGeom>
                            <a:avLst/>
                            <a:gdLst>
                              <a:gd name="T0" fmla="*/ 277296 w 86"/>
                              <a:gd name="T1" fmla="*/ 93876 h 52"/>
                              <a:gd name="T2" fmla="*/ 311021 w 86"/>
                              <a:gd name="T3" fmla="*/ 131427 h 52"/>
                              <a:gd name="T4" fmla="*/ 322263 w 86"/>
                              <a:gd name="T5" fmla="*/ 131427 h 52"/>
                              <a:gd name="T6" fmla="*/ 292285 w 86"/>
                              <a:gd name="T7" fmla="*/ 0 h 52"/>
                              <a:gd name="T8" fmla="*/ 284791 w 86"/>
                              <a:gd name="T9" fmla="*/ 0 h 52"/>
                              <a:gd name="T10" fmla="*/ 266054 w 86"/>
                              <a:gd name="T11" fmla="*/ 48816 h 52"/>
                              <a:gd name="T12" fmla="*/ 44967 w 86"/>
                              <a:gd name="T13" fmla="*/ 97632 h 52"/>
                              <a:gd name="T14" fmla="*/ 7494 w 86"/>
                              <a:gd name="T15" fmla="*/ 60081 h 52"/>
                              <a:gd name="T16" fmla="*/ 0 w 86"/>
                              <a:gd name="T17" fmla="*/ 60081 h 52"/>
                              <a:gd name="T18" fmla="*/ 26231 w 86"/>
                              <a:gd name="T19" fmla="*/ 195263 h 52"/>
                              <a:gd name="T20" fmla="*/ 37472 w 86"/>
                              <a:gd name="T21" fmla="*/ 191508 h 52"/>
                              <a:gd name="T22" fmla="*/ 52461 w 86"/>
                              <a:gd name="T23" fmla="*/ 142692 h 52"/>
                              <a:gd name="T24" fmla="*/ 277296 w 86"/>
                              <a:gd name="T25" fmla="*/ 93876 h 5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6" h="52">
                                <a:moveTo>
                                  <a:pt x="74" y="25"/>
                                </a:moveTo>
                                <a:cubicBezTo>
                                  <a:pt x="77" y="25"/>
                                  <a:pt x="81" y="26"/>
                                  <a:pt x="83" y="35"/>
                                </a:cubicBezTo>
                                <a:cubicBezTo>
                                  <a:pt x="86" y="35"/>
                                  <a:pt x="86" y="35"/>
                                  <a:pt x="86" y="35"/>
                                </a:cubicBezTo>
                                <a:cubicBezTo>
                                  <a:pt x="78" y="0"/>
                                  <a:pt x="78" y="0"/>
                                  <a:pt x="78" y="0"/>
                                </a:cubicBezTo>
                                <a:cubicBezTo>
                                  <a:pt x="76" y="0"/>
                                  <a:pt x="76" y="0"/>
                                  <a:pt x="76" y="0"/>
                                </a:cubicBezTo>
                                <a:cubicBezTo>
                                  <a:pt x="78" y="10"/>
                                  <a:pt x="75" y="13"/>
                                  <a:pt x="71" y="13"/>
                                </a:cubicBezTo>
                                <a:cubicBezTo>
                                  <a:pt x="12" y="26"/>
                                  <a:pt x="12" y="26"/>
                                  <a:pt x="12" y="26"/>
                                </a:cubicBezTo>
                                <a:cubicBezTo>
                                  <a:pt x="8" y="27"/>
                                  <a:pt x="4" y="26"/>
                                  <a:pt x="2" y="16"/>
                                </a:cubicBezTo>
                                <a:cubicBezTo>
                                  <a:pt x="0" y="16"/>
                                  <a:pt x="0" y="16"/>
                                  <a:pt x="0" y="16"/>
                                </a:cubicBezTo>
                                <a:cubicBezTo>
                                  <a:pt x="7" y="52"/>
                                  <a:pt x="7" y="52"/>
                                  <a:pt x="7" y="52"/>
                                </a:cubicBezTo>
                                <a:cubicBezTo>
                                  <a:pt x="10" y="51"/>
                                  <a:pt x="10" y="51"/>
                                  <a:pt x="10" y="51"/>
                                </a:cubicBezTo>
                                <a:cubicBezTo>
                                  <a:pt x="8" y="41"/>
                                  <a:pt x="11" y="39"/>
                                  <a:pt x="14" y="38"/>
                                </a:cubicBezTo>
                                <a:lnTo>
                                  <a:pt x="74" y="25"/>
                                </a:lnTo>
                                <a:close/>
                              </a:path>
                            </a:pathLst>
                          </a:custGeom>
                          <a:grpFill/>
                          <a:ln>
                            <a:noFill/>
                          </a:ln>
                        </wps:spPr>
                        <wps:bodyPr/>
                      </wps:wsp>
                      <wps:wsp>
                        <wps:cNvPr id="38" name="Freeform 42"/>
                        <wps:cNvSpPr>
                          <a:spLocks/>
                        </wps:cNvSpPr>
                        <wps:spPr bwMode="auto">
                          <a:xfrm>
                            <a:off x="3087120" y="1439862"/>
                            <a:ext cx="314325" cy="201613"/>
                          </a:xfrm>
                          <a:custGeom>
                            <a:avLst/>
                            <a:gdLst>
                              <a:gd name="T0" fmla="*/ 3742 w 84"/>
                              <a:gd name="T1" fmla="*/ 11201 h 54"/>
                              <a:gd name="T2" fmla="*/ 3742 w 84"/>
                              <a:gd name="T3" fmla="*/ 22401 h 54"/>
                              <a:gd name="T4" fmla="*/ 0 w 84"/>
                              <a:gd name="T5" fmla="*/ 104540 h 54"/>
                              <a:gd name="T6" fmla="*/ 82323 w 84"/>
                              <a:gd name="T7" fmla="*/ 201613 h 54"/>
                              <a:gd name="T8" fmla="*/ 194582 w 84"/>
                              <a:gd name="T9" fmla="*/ 100807 h 54"/>
                              <a:gd name="T10" fmla="*/ 250712 w 84"/>
                              <a:gd name="T11" fmla="*/ 52270 h 54"/>
                              <a:gd name="T12" fmla="*/ 291873 w 84"/>
                              <a:gd name="T13" fmla="*/ 100807 h 54"/>
                              <a:gd name="T14" fmla="*/ 213292 w 84"/>
                              <a:gd name="T15" fmla="*/ 182945 h 54"/>
                              <a:gd name="T16" fmla="*/ 213292 w 84"/>
                              <a:gd name="T17" fmla="*/ 194146 h 54"/>
                              <a:gd name="T18" fmla="*/ 310583 w 84"/>
                              <a:gd name="T19" fmla="*/ 186679 h 54"/>
                              <a:gd name="T20" fmla="*/ 310583 w 84"/>
                              <a:gd name="T21" fmla="*/ 175478 h 54"/>
                              <a:gd name="T22" fmla="*/ 310583 w 84"/>
                              <a:gd name="T23" fmla="*/ 97073 h 54"/>
                              <a:gd name="T24" fmla="*/ 239486 w 84"/>
                              <a:gd name="T25" fmla="*/ 14934 h 54"/>
                              <a:gd name="T26" fmla="*/ 82323 w 84"/>
                              <a:gd name="T27" fmla="*/ 153077 h 54"/>
                              <a:gd name="T28" fmla="*/ 18710 w 84"/>
                              <a:gd name="T29" fmla="*/ 100807 h 54"/>
                              <a:gd name="T30" fmla="*/ 101033 w 84"/>
                              <a:gd name="T31" fmla="*/ 11201 h 54"/>
                              <a:gd name="T32" fmla="*/ 101033 w 84"/>
                              <a:gd name="T33" fmla="*/ 0 h 54"/>
                              <a:gd name="T34" fmla="*/ 3742 w 84"/>
                              <a:gd name="T35" fmla="*/ 11201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4" h="54">
                                <a:moveTo>
                                  <a:pt x="1" y="3"/>
                                </a:moveTo>
                                <a:cubicBezTo>
                                  <a:pt x="1" y="6"/>
                                  <a:pt x="1" y="6"/>
                                  <a:pt x="1" y="6"/>
                                </a:cubicBezTo>
                                <a:cubicBezTo>
                                  <a:pt x="9" y="7"/>
                                  <a:pt x="0" y="16"/>
                                  <a:pt x="0" y="28"/>
                                </a:cubicBezTo>
                                <a:cubicBezTo>
                                  <a:pt x="0" y="45"/>
                                  <a:pt x="11" y="54"/>
                                  <a:pt x="22" y="54"/>
                                </a:cubicBezTo>
                                <a:cubicBezTo>
                                  <a:pt x="36" y="54"/>
                                  <a:pt x="42" y="43"/>
                                  <a:pt x="52" y="27"/>
                                </a:cubicBezTo>
                                <a:cubicBezTo>
                                  <a:pt x="55" y="22"/>
                                  <a:pt x="60" y="14"/>
                                  <a:pt x="67" y="14"/>
                                </a:cubicBezTo>
                                <a:cubicBezTo>
                                  <a:pt x="75" y="15"/>
                                  <a:pt x="79" y="20"/>
                                  <a:pt x="78" y="27"/>
                                </a:cubicBezTo>
                                <a:cubicBezTo>
                                  <a:pt x="78" y="39"/>
                                  <a:pt x="69" y="46"/>
                                  <a:pt x="57" y="49"/>
                                </a:cubicBezTo>
                                <a:cubicBezTo>
                                  <a:pt x="57" y="52"/>
                                  <a:pt x="57" y="52"/>
                                  <a:pt x="57" y="52"/>
                                </a:cubicBezTo>
                                <a:cubicBezTo>
                                  <a:pt x="83" y="50"/>
                                  <a:pt x="83" y="50"/>
                                  <a:pt x="83" y="50"/>
                                </a:cubicBezTo>
                                <a:cubicBezTo>
                                  <a:pt x="83" y="47"/>
                                  <a:pt x="83" y="47"/>
                                  <a:pt x="83" y="47"/>
                                </a:cubicBezTo>
                                <a:cubicBezTo>
                                  <a:pt x="74" y="44"/>
                                  <a:pt x="83" y="38"/>
                                  <a:pt x="83" y="26"/>
                                </a:cubicBezTo>
                                <a:cubicBezTo>
                                  <a:pt x="84" y="14"/>
                                  <a:pt x="76" y="4"/>
                                  <a:pt x="64" y="4"/>
                                </a:cubicBezTo>
                                <a:cubicBezTo>
                                  <a:pt x="41" y="4"/>
                                  <a:pt x="39" y="37"/>
                                  <a:pt x="22" y="41"/>
                                </a:cubicBezTo>
                                <a:cubicBezTo>
                                  <a:pt x="13" y="44"/>
                                  <a:pt x="5" y="37"/>
                                  <a:pt x="5" y="27"/>
                                </a:cubicBezTo>
                                <a:cubicBezTo>
                                  <a:pt x="5" y="14"/>
                                  <a:pt x="15" y="6"/>
                                  <a:pt x="27" y="3"/>
                                </a:cubicBezTo>
                                <a:cubicBezTo>
                                  <a:pt x="27" y="0"/>
                                  <a:pt x="27" y="0"/>
                                  <a:pt x="27" y="0"/>
                                </a:cubicBezTo>
                                <a:lnTo>
                                  <a:pt x="1" y="3"/>
                                </a:lnTo>
                                <a:close/>
                              </a:path>
                            </a:pathLst>
                          </a:custGeom>
                          <a:grpFill/>
                          <a:ln>
                            <a:noFill/>
                          </a:ln>
                        </wps:spPr>
                        <wps:bodyPr/>
                      </wps:wsp>
                      <wps:wsp>
                        <wps:cNvPr id="39" name="Freeform 43"/>
                        <wps:cNvSpPr>
                          <a:spLocks noEditPoints="1"/>
                        </wps:cNvSpPr>
                        <wps:spPr bwMode="auto">
                          <a:xfrm>
                            <a:off x="3029970" y="1644650"/>
                            <a:ext cx="334963" cy="307975"/>
                          </a:xfrm>
                          <a:custGeom>
                            <a:avLst/>
                            <a:gdLst>
                              <a:gd name="T0" fmla="*/ 274745 w 89"/>
                              <a:gd name="T1" fmla="*/ 191545 h 82"/>
                              <a:gd name="T2" fmla="*/ 139254 w 89"/>
                              <a:gd name="T3" fmla="*/ 217836 h 82"/>
                              <a:gd name="T4" fmla="*/ 161836 w 89"/>
                              <a:gd name="T5" fmla="*/ 116430 h 82"/>
                              <a:gd name="T6" fmla="*/ 274745 w 89"/>
                              <a:gd name="T7" fmla="*/ 191545 h 82"/>
                              <a:gd name="T8" fmla="*/ 334963 w 89"/>
                              <a:gd name="T9" fmla="*/ 221592 h 82"/>
                              <a:gd name="T10" fmla="*/ 334963 w 89"/>
                              <a:gd name="T11" fmla="*/ 214080 h 82"/>
                              <a:gd name="T12" fmla="*/ 139254 w 89"/>
                              <a:gd name="T13" fmla="*/ 78872 h 82"/>
                              <a:gd name="T14" fmla="*/ 75273 w 89"/>
                              <a:gd name="T15" fmla="*/ 3756 h 82"/>
                              <a:gd name="T16" fmla="*/ 67745 w 89"/>
                              <a:gd name="T17" fmla="*/ 0 h 82"/>
                              <a:gd name="T18" fmla="*/ 48927 w 89"/>
                              <a:gd name="T19" fmla="*/ 90139 h 82"/>
                              <a:gd name="T20" fmla="*/ 56454 w 89"/>
                              <a:gd name="T21" fmla="*/ 90139 h 82"/>
                              <a:gd name="T22" fmla="*/ 82800 w 89"/>
                              <a:gd name="T23" fmla="*/ 63848 h 82"/>
                              <a:gd name="T24" fmla="*/ 146782 w 89"/>
                              <a:gd name="T25" fmla="*/ 105162 h 82"/>
                              <a:gd name="T26" fmla="*/ 120436 w 89"/>
                              <a:gd name="T27" fmla="*/ 221592 h 82"/>
                              <a:gd name="T28" fmla="*/ 79036 w 89"/>
                              <a:gd name="T29" fmla="*/ 229103 h 82"/>
                              <a:gd name="T30" fmla="*/ 33873 w 89"/>
                              <a:gd name="T31" fmla="*/ 195301 h 82"/>
                              <a:gd name="T32" fmla="*/ 26345 w 89"/>
                              <a:gd name="T33" fmla="*/ 195301 h 82"/>
                              <a:gd name="T34" fmla="*/ 0 w 89"/>
                              <a:gd name="T35" fmla="*/ 307975 h 82"/>
                              <a:gd name="T36" fmla="*/ 11291 w 89"/>
                              <a:gd name="T37" fmla="*/ 307975 h 82"/>
                              <a:gd name="T38" fmla="*/ 63982 w 89"/>
                              <a:gd name="T39" fmla="*/ 277929 h 82"/>
                              <a:gd name="T40" fmla="*/ 334963 w 89"/>
                              <a:gd name="T41" fmla="*/ 221592 h 8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9" h="82">
                                <a:moveTo>
                                  <a:pt x="73" y="51"/>
                                </a:moveTo>
                                <a:cubicBezTo>
                                  <a:pt x="37" y="58"/>
                                  <a:pt x="37" y="58"/>
                                  <a:pt x="37" y="58"/>
                                </a:cubicBezTo>
                                <a:cubicBezTo>
                                  <a:pt x="43" y="31"/>
                                  <a:pt x="43" y="31"/>
                                  <a:pt x="43" y="31"/>
                                </a:cubicBezTo>
                                <a:lnTo>
                                  <a:pt x="73" y="51"/>
                                </a:lnTo>
                                <a:close/>
                                <a:moveTo>
                                  <a:pt x="89" y="59"/>
                                </a:moveTo>
                                <a:cubicBezTo>
                                  <a:pt x="89" y="57"/>
                                  <a:pt x="89" y="57"/>
                                  <a:pt x="89" y="57"/>
                                </a:cubicBezTo>
                                <a:cubicBezTo>
                                  <a:pt x="37" y="21"/>
                                  <a:pt x="37" y="21"/>
                                  <a:pt x="37" y="21"/>
                                </a:cubicBezTo>
                                <a:cubicBezTo>
                                  <a:pt x="27" y="13"/>
                                  <a:pt x="19" y="8"/>
                                  <a:pt x="20" y="1"/>
                                </a:cubicBezTo>
                                <a:cubicBezTo>
                                  <a:pt x="18" y="0"/>
                                  <a:pt x="18" y="0"/>
                                  <a:pt x="18" y="0"/>
                                </a:cubicBezTo>
                                <a:cubicBezTo>
                                  <a:pt x="13" y="24"/>
                                  <a:pt x="13" y="24"/>
                                  <a:pt x="13" y="24"/>
                                </a:cubicBezTo>
                                <a:cubicBezTo>
                                  <a:pt x="15" y="24"/>
                                  <a:pt x="15" y="24"/>
                                  <a:pt x="15" y="24"/>
                                </a:cubicBezTo>
                                <a:cubicBezTo>
                                  <a:pt x="16" y="20"/>
                                  <a:pt x="18" y="16"/>
                                  <a:pt x="22" y="17"/>
                                </a:cubicBezTo>
                                <a:cubicBezTo>
                                  <a:pt x="26" y="18"/>
                                  <a:pt x="34" y="25"/>
                                  <a:pt x="39" y="28"/>
                                </a:cubicBezTo>
                                <a:cubicBezTo>
                                  <a:pt x="32" y="59"/>
                                  <a:pt x="32" y="59"/>
                                  <a:pt x="32" y="59"/>
                                </a:cubicBezTo>
                                <a:cubicBezTo>
                                  <a:pt x="21" y="61"/>
                                  <a:pt x="21" y="61"/>
                                  <a:pt x="21" y="61"/>
                                </a:cubicBezTo>
                                <a:cubicBezTo>
                                  <a:pt x="10" y="63"/>
                                  <a:pt x="7" y="63"/>
                                  <a:pt x="9" y="52"/>
                                </a:cubicBezTo>
                                <a:cubicBezTo>
                                  <a:pt x="7" y="52"/>
                                  <a:pt x="7" y="52"/>
                                  <a:pt x="7" y="52"/>
                                </a:cubicBezTo>
                                <a:cubicBezTo>
                                  <a:pt x="0" y="82"/>
                                  <a:pt x="0" y="82"/>
                                  <a:pt x="0" y="82"/>
                                </a:cubicBezTo>
                                <a:cubicBezTo>
                                  <a:pt x="3" y="82"/>
                                  <a:pt x="3" y="82"/>
                                  <a:pt x="3" y="82"/>
                                </a:cubicBezTo>
                                <a:cubicBezTo>
                                  <a:pt x="4" y="76"/>
                                  <a:pt x="11" y="75"/>
                                  <a:pt x="17" y="74"/>
                                </a:cubicBezTo>
                                <a:lnTo>
                                  <a:pt x="89" y="59"/>
                                </a:lnTo>
                                <a:close/>
                              </a:path>
                            </a:pathLst>
                          </a:custGeom>
                          <a:grpFill/>
                          <a:ln>
                            <a:noFill/>
                          </a:ln>
                        </wps:spPr>
                        <wps:bodyPr/>
                      </wps:wsp>
                      <wps:wsp>
                        <wps:cNvPr id="40" name="Freeform 44"/>
                        <wps:cNvSpPr>
                          <a:spLocks/>
                        </wps:cNvSpPr>
                        <wps:spPr bwMode="auto">
                          <a:xfrm>
                            <a:off x="2914083" y="1930400"/>
                            <a:ext cx="393700" cy="412750"/>
                          </a:xfrm>
                          <a:custGeom>
                            <a:avLst/>
                            <a:gdLst>
                              <a:gd name="T0" fmla="*/ 239970 w 105"/>
                              <a:gd name="T1" fmla="*/ 360218 h 110"/>
                              <a:gd name="T2" fmla="*/ 247469 w 105"/>
                              <a:gd name="T3" fmla="*/ 408998 h 110"/>
                              <a:gd name="T4" fmla="*/ 254968 w 105"/>
                              <a:gd name="T5" fmla="*/ 412750 h 110"/>
                              <a:gd name="T6" fmla="*/ 299962 w 105"/>
                              <a:gd name="T7" fmla="*/ 318943 h 110"/>
                              <a:gd name="T8" fmla="*/ 292463 w 105"/>
                              <a:gd name="T9" fmla="*/ 315191 h 110"/>
                              <a:gd name="T10" fmla="*/ 251218 w 105"/>
                              <a:gd name="T11" fmla="*/ 341457 h 110"/>
                              <a:gd name="T12" fmla="*/ 86239 w 105"/>
                              <a:gd name="T13" fmla="*/ 262659 h 110"/>
                              <a:gd name="T14" fmla="*/ 359954 w 105"/>
                              <a:gd name="T15" fmla="*/ 198870 h 110"/>
                              <a:gd name="T16" fmla="*/ 393700 w 105"/>
                              <a:gd name="T17" fmla="*/ 131330 h 110"/>
                              <a:gd name="T18" fmla="*/ 386201 w 105"/>
                              <a:gd name="T19" fmla="*/ 127577 h 110"/>
                              <a:gd name="T20" fmla="*/ 348706 w 105"/>
                              <a:gd name="T21" fmla="*/ 153843 h 110"/>
                              <a:gd name="T22" fmla="*/ 344956 w 105"/>
                              <a:gd name="T23" fmla="*/ 153843 h 110"/>
                              <a:gd name="T24" fmla="*/ 134983 w 105"/>
                              <a:gd name="T25" fmla="*/ 52532 h 110"/>
                              <a:gd name="T26" fmla="*/ 131233 w 105"/>
                              <a:gd name="T27" fmla="*/ 3752 h 110"/>
                              <a:gd name="T28" fmla="*/ 123734 w 105"/>
                              <a:gd name="T29" fmla="*/ 0 h 110"/>
                              <a:gd name="T30" fmla="*/ 74990 w 105"/>
                              <a:gd name="T31" fmla="*/ 97559 h 110"/>
                              <a:gd name="T32" fmla="*/ 82490 w 105"/>
                              <a:gd name="T33" fmla="*/ 101311 h 110"/>
                              <a:gd name="T34" fmla="*/ 127484 w 105"/>
                              <a:gd name="T35" fmla="*/ 71293 h 110"/>
                              <a:gd name="T36" fmla="*/ 314960 w 105"/>
                              <a:gd name="T37" fmla="*/ 161348 h 110"/>
                              <a:gd name="T38" fmla="*/ 0 w 105"/>
                              <a:gd name="T39" fmla="*/ 232641 h 110"/>
                              <a:gd name="T40" fmla="*/ 0 w 105"/>
                              <a:gd name="T41" fmla="*/ 240145 h 110"/>
                              <a:gd name="T42" fmla="*/ 239970 w 105"/>
                              <a:gd name="T43" fmla="*/ 360218 h 11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5" h="110">
                                <a:moveTo>
                                  <a:pt x="64" y="96"/>
                                </a:moveTo>
                                <a:cubicBezTo>
                                  <a:pt x="67" y="97"/>
                                  <a:pt x="70" y="100"/>
                                  <a:pt x="66" y="109"/>
                                </a:cubicBezTo>
                                <a:cubicBezTo>
                                  <a:pt x="68" y="110"/>
                                  <a:pt x="68" y="110"/>
                                  <a:pt x="68" y="110"/>
                                </a:cubicBezTo>
                                <a:cubicBezTo>
                                  <a:pt x="80" y="85"/>
                                  <a:pt x="80" y="85"/>
                                  <a:pt x="80" y="85"/>
                                </a:cubicBezTo>
                                <a:cubicBezTo>
                                  <a:pt x="78" y="84"/>
                                  <a:pt x="78" y="84"/>
                                  <a:pt x="78" y="84"/>
                                </a:cubicBezTo>
                                <a:cubicBezTo>
                                  <a:pt x="74" y="92"/>
                                  <a:pt x="70" y="92"/>
                                  <a:pt x="67" y="91"/>
                                </a:cubicBezTo>
                                <a:cubicBezTo>
                                  <a:pt x="23" y="70"/>
                                  <a:pt x="23" y="70"/>
                                  <a:pt x="23" y="70"/>
                                </a:cubicBezTo>
                                <a:cubicBezTo>
                                  <a:pt x="96" y="53"/>
                                  <a:pt x="96" y="53"/>
                                  <a:pt x="96" y="53"/>
                                </a:cubicBezTo>
                                <a:cubicBezTo>
                                  <a:pt x="105" y="35"/>
                                  <a:pt x="105" y="35"/>
                                  <a:pt x="105" y="35"/>
                                </a:cubicBezTo>
                                <a:cubicBezTo>
                                  <a:pt x="103" y="34"/>
                                  <a:pt x="103" y="34"/>
                                  <a:pt x="103" y="34"/>
                                </a:cubicBezTo>
                                <a:cubicBezTo>
                                  <a:pt x="100" y="39"/>
                                  <a:pt x="98" y="40"/>
                                  <a:pt x="93" y="41"/>
                                </a:cubicBezTo>
                                <a:cubicBezTo>
                                  <a:pt x="92" y="41"/>
                                  <a:pt x="92" y="41"/>
                                  <a:pt x="92" y="41"/>
                                </a:cubicBezTo>
                                <a:cubicBezTo>
                                  <a:pt x="36" y="14"/>
                                  <a:pt x="36" y="14"/>
                                  <a:pt x="36" y="14"/>
                                </a:cubicBezTo>
                                <a:cubicBezTo>
                                  <a:pt x="33" y="13"/>
                                  <a:pt x="31" y="10"/>
                                  <a:pt x="35" y="1"/>
                                </a:cubicBezTo>
                                <a:cubicBezTo>
                                  <a:pt x="33" y="0"/>
                                  <a:pt x="33" y="0"/>
                                  <a:pt x="33" y="0"/>
                                </a:cubicBezTo>
                                <a:cubicBezTo>
                                  <a:pt x="20" y="26"/>
                                  <a:pt x="20" y="26"/>
                                  <a:pt x="20" y="26"/>
                                </a:cubicBezTo>
                                <a:cubicBezTo>
                                  <a:pt x="22" y="27"/>
                                  <a:pt x="22" y="27"/>
                                  <a:pt x="22" y="27"/>
                                </a:cubicBezTo>
                                <a:cubicBezTo>
                                  <a:pt x="27" y="18"/>
                                  <a:pt x="31" y="18"/>
                                  <a:pt x="34" y="19"/>
                                </a:cubicBezTo>
                                <a:cubicBezTo>
                                  <a:pt x="84" y="43"/>
                                  <a:pt x="84" y="43"/>
                                  <a:pt x="84" y="43"/>
                                </a:cubicBezTo>
                                <a:cubicBezTo>
                                  <a:pt x="0" y="62"/>
                                  <a:pt x="0" y="62"/>
                                  <a:pt x="0" y="62"/>
                                </a:cubicBezTo>
                                <a:cubicBezTo>
                                  <a:pt x="0" y="64"/>
                                  <a:pt x="0" y="64"/>
                                  <a:pt x="0" y="64"/>
                                </a:cubicBezTo>
                                <a:lnTo>
                                  <a:pt x="64" y="96"/>
                                </a:lnTo>
                                <a:close/>
                              </a:path>
                            </a:pathLst>
                          </a:custGeom>
                          <a:grpFill/>
                          <a:ln>
                            <a:noFill/>
                          </a:ln>
                        </wps:spPr>
                        <wps:bodyPr/>
                      </wps:wsp>
                      <wps:wsp>
                        <wps:cNvPr id="41" name="Freeform 45"/>
                        <wps:cNvSpPr>
                          <a:spLocks/>
                        </wps:cNvSpPr>
                        <wps:spPr bwMode="auto">
                          <a:xfrm>
                            <a:off x="2820420" y="2197100"/>
                            <a:ext cx="319088" cy="284162"/>
                          </a:xfrm>
                          <a:custGeom>
                            <a:avLst/>
                            <a:gdLst>
                              <a:gd name="T0" fmla="*/ 236501 w 85"/>
                              <a:gd name="T1" fmla="*/ 228077 h 76"/>
                              <a:gd name="T2" fmla="*/ 232747 w 85"/>
                              <a:gd name="T3" fmla="*/ 280423 h 76"/>
                              <a:gd name="T4" fmla="*/ 240254 w 85"/>
                              <a:gd name="T5" fmla="*/ 284162 h 76"/>
                              <a:gd name="T6" fmla="*/ 319088 w 85"/>
                              <a:gd name="T7" fmla="*/ 175732 h 76"/>
                              <a:gd name="T8" fmla="*/ 311580 w 85"/>
                              <a:gd name="T9" fmla="*/ 171993 h 76"/>
                              <a:gd name="T10" fmla="*/ 266532 w 85"/>
                              <a:gd name="T11" fmla="*/ 190688 h 76"/>
                              <a:gd name="T12" fmla="*/ 82587 w 85"/>
                              <a:gd name="T13" fmla="*/ 56085 h 76"/>
                              <a:gd name="T14" fmla="*/ 86341 w 85"/>
                              <a:gd name="T15" fmla="*/ 3739 h 76"/>
                              <a:gd name="T16" fmla="*/ 78834 w 85"/>
                              <a:gd name="T17" fmla="*/ 0 h 76"/>
                              <a:gd name="T18" fmla="*/ 0 w 85"/>
                              <a:gd name="T19" fmla="*/ 108430 h 76"/>
                              <a:gd name="T20" fmla="*/ 3754 w 85"/>
                              <a:gd name="T21" fmla="*/ 115908 h 76"/>
                              <a:gd name="T22" fmla="*/ 52556 w 85"/>
                              <a:gd name="T23" fmla="*/ 93474 h 76"/>
                              <a:gd name="T24" fmla="*/ 236501 w 85"/>
                              <a:gd name="T25" fmla="*/ 228077 h 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5" h="76">
                                <a:moveTo>
                                  <a:pt x="63" y="61"/>
                                </a:moveTo>
                                <a:cubicBezTo>
                                  <a:pt x="66" y="63"/>
                                  <a:pt x="68" y="67"/>
                                  <a:pt x="62" y="75"/>
                                </a:cubicBezTo>
                                <a:cubicBezTo>
                                  <a:pt x="64" y="76"/>
                                  <a:pt x="64" y="76"/>
                                  <a:pt x="64" y="76"/>
                                </a:cubicBezTo>
                                <a:cubicBezTo>
                                  <a:pt x="85" y="47"/>
                                  <a:pt x="85" y="47"/>
                                  <a:pt x="85" y="47"/>
                                </a:cubicBezTo>
                                <a:cubicBezTo>
                                  <a:pt x="83" y="46"/>
                                  <a:pt x="83" y="46"/>
                                  <a:pt x="83" y="46"/>
                                </a:cubicBezTo>
                                <a:cubicBezTo>
                                  <a:pt x="78" y="54"/>
                                  <a:pt x="73" y="53"/>
                                  <a:pt x="71" y="51"/>
                                </a:cubicBezTo>
                                <a:cubicBezTo>
                                  <a:pt x="22" y="15"/>
                                  <a:pt x="22" y="15"/>
                                  <a:pt x="22" y="15"/>
                                </a:cubicBezTo>
                                <a:cubicBezTo>
                                  <a:pt x="19" y="13"/>
                                  <a:pt x="17" y="10"/>
                                  <a:pt x="23" y="1"/>
                                </a:cubicBezTo>
                                <a:cubicBezTo>
                                  <a:pt x="21" y="0"/>
                                  <a:pt x="21" y="0"/>
                                  <a:pt x="21" y="0"/>
                                </a:cubicBezTo>
                                <a:cubicBezTo>
                                  <a:pt x="0" y="29"/>
                                  <a:pt x="0" y="29"/>
                                  <a:pt x="0" y="29"/>
                                </a:cubicBezTo>
                                <a:cubicBezTo>
                                  <a:pt x="1" y="31"/>
                                  <a:pt x="1" y="31"/>
                                  <a:pt x="1" y="31"/>
                                </a:cubicBezTo>
                                <a:cubicBezTo>
                                  <a:pt x="7" y="22"/>
                                  <a:pt x="11" y="23"/>
                                  <a:pt x="14" y="25"/>
                                </a:cubicBezTo>
                                <a:lnTo>
                                  <a:pt x="63" y="61"/>
                                </a:lnTo>
                                <a:close/>
                              </a:path>
                            </a:pathLst>
                          </a:custGeom>
                          <a:grpFill/>
                          <a:ln>
                            <a:noFill/>
                          </a:ln>
                        </wps:spPr>
                        <wps:bodyPr/>
                      </wps:wsp>
                      <wps:wsp>
                        <wps:cNvPr id="42" name="Freeform 46"/>
                        <wps:cNvSpPr>
                          <a:spLocks/>
                        </wps:cNvSpPr>
                        <wps:spPr bwMode="auto">
                          <a:xfrm>
                            <a:off x="2693420" y="2351087"/>
                            <a:ext cx="349250" cy="347663"/>
                          </a:xfrm>
                          <a:custGeom>
                            <a:avLst/>
                            <a:gdLst>
                              <a:gd name="T0" fmla="*/ 3755 w 93"/>
                              <a:gd name="T1" fmla="*/ 97196 h 93"/>
                              <a:gd name="T2" fmla="*/ 52575 w 93"/>
                              <a:gd name="T3" fmla="*/ 89719 h 93"/>
                              <a:gd name="T4" fmla="*/ 229078 w 93"/>
                              <a:gd name="T5" fmla="*/ 257944 h 93"/>
                              <a:gd name="T6" fmla="*/ 206546 w 93"/>
                              <a:gd name="T7" fmla="*/ 280373 h 93"/>
                              <a:gd name="T8" fmla="*/ 120172 w 93"/>
                              <a:gd name="T9" fmla="*/ 287850 h 93"/>
                              <a:gd name="T10" fmla="*/ 112661 w 93"/>
                              <a:gd name="T11" fmla="*/ 295327 h 93"/>
                              <a:gd name="T12" fmla="*/ 168992 w 93"/>
                              <a:gd name="T13" fmla="*/ 347663 h 93"/>
                              <a:gd name="T14" fmla="*/ 349250 w 93"/>
                              <a:gd name="T15" fmla="*/ 160747 h 93"/>
                              <a:gd name="T16" fmla="*/ 292919 w 93"/>
                              <a:gd name="T17" fmla="*/ 108411 h 93"/>
                              <a:gd name="T18" fmla="*/ 285409 w 93"/>
                              <a:gd name="T19" fmla="*/ 115888 h 93"/>
                              <a:gd name="T20" fmla="*/ 285409 w 93"/>
                              <a:gd name="T21" fmla="*/ 201869 h 93"/>
                              <a:gd name="T22" fmla="*/ 262876 w 93"/>
                              <a:gd name="T23" fmla="*/ 224299 h 93"/>
                              <a:gd name="T24" fmla="*/ 86374 w 93"/>
                              <a:gd name="T25" fmla="*/ 56075 h 93"/>
                              <a:gd name="T26" fmla="*/ 93884 w 93"/>
                              <a:gd name="T27" fmla="*/ 7477 h 93"/>
                              <a:gd name="T28" fmla="*/ 86374 w 93"/>
                              <a:gd name="T29" fmla="*/ 0 h 93"/>
                              <a:gd name="T30" fmla="*/ 0 w 93"/>
                              <a:gd name="T31" fmla="*/ 93458 h 93"/>
                              <a:gd name="T32" fmla="*/ 3755 w 93"/>
                              <a:gd name="T33" fmla="*/ 97196 h 9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3" h="93">
                                <a:moveTo>
                                  <a:pt x="1" y="26"/>
                                </a:moveTo>
                                <a:cubicBezTo>
                                  <a:pt x="8" y="20"/>
                                  <a:pt x="12" y="21"/>
                                  <a:pt x="14" y="24"/>
                                </a:cubicBezTo>
                                <a:cubicBezTo>
                                  <a:pt x="61" y="69"/>
                                  <a:pt x="61" y="69"/>
                                  <a:pt x="61" y="69"/>
                                </a:cubicBezTo>
                                <a:cubicBezTo>
                                  <a:pt x="55" y="75"/>
                                  <a:pt x="55" y="75"/>
                                  <a:pt x="55" y="75"/>
                                </a:cubicBezTo>
                                <a:cubicBezTo>
                                  <a:pt x="49" y="82"/>
                                  <a:pt x="45" y="86"/>
                                  <a:pt x="32" y="77"/>
                                </a:cubicBezTo>
                                <a:cubicBezTo>
                                  <a:pt x="30" y="79"/>
                                  <a:pt x="30" y="79"/>
                                  <a:pt x="30" y="79"/>
                                </a:cubicBezTo>
                                <a:cubicBezTo>
                                  <a:pt x="45" y="93"/>
                                  <a:pt x="45" y="93"/>
                                  <a:pt x="45" y="93"/>
                                </a:cubicBezTo>
                                <a:cubicBezTo>
                                  <a:pt x="93" y="43"/>
                                  <a:pt x="93" y="43"/>
                                  <a:pt x="93" y="43"/>
                                </a:cubicBezTo>
                                <a:cubicBezTo>
                                  <a:pt x="78" y="29"/>
                                  <a:pt x="78" y="29"/>
                                  <a:pt x="78" y="29"/>
                                </a:cubicBezTo>
                                <a:cubicBezTo>
                                  <a:pt x="76" y="31"/>
                                  <a:pt x="76" y="31"/>
                                  <a:pt x="76" y="31"/>
                                </a:cubicBezTo>
                                <a:cubicBezTo>
                                  <a:pt x="86" y="43"/>
                                  <a:pt x="82" y="47"/>
                                  <a:pt x="76" y="54"/>
                                </a:cubicBezTo>
                                <a:cubicBezTo>
                                  <a:pt x="70" y="60"/>
                                  <a:pt x="70" y="60"/>
                                  <a:pt x="70" y="60"/>
                                </a:cubicBezTo>
                                <a:cubicBezTo>
                                  <a:pt x="23" y="15"/>
                                  <a:pt x="23" y="15"/>
                                  <a:pt x="23" y="15"/>
                                </a:cubicBezTo>
                                <a:cubicBezTo>
                                  <a:pt x="20" y="12"/>
                                  <a:pt x="19" y="8"/>
                                  <a:pt x="25" y="2"/>
                                </a:cubicBezTo>
                                <a:cubicBezTo>
                                  <a:pt x="23" y="0"/>
                                  <a:pt x="23" y="0"/>
                                  <a:pt x="23" y="0"/>
                                </a:cubicBezTo>
                                <a:cubicBezTo>
                                  <a:pt x="0" y="25"/>
                                  <a:pt x="0" y="25"/>
                                  <a:pt x="0" y="25"/>
                                </a:cubicBezTo>
                                <a:lnTo>
                                  <a:pt x="1" y="26"/>
                                </a:lnTo>
                                <a:close/>
                              </a:path>
                            </a:pathLst>
                          </a:custGeom>
                          <a:grpFill/>
                          <a:ln>
                            <a:noFill/>
                          </a:ln>
                        </wps:spPr>
                        <wps:bodyPr/>
                      </wps:wsp>
                      <wps:wsp>
                        <wps:cNvPr id="43" name="Freeform 47"/>
                        <wps:cNvSpPr>
                          <a:spLocks noEditPoints="1"/>
                        </wps:cNvSpPr>
                        <wps:spPr bwMode="auto">
                          <a:xfrm>
                            <a:off x="2396558" y="2478087"/>
                            <a:ext cx="404812" cy="401638"/>
                          </a:xfrm>
                          <a:custGeom>
                            <a:avLst/>
                            <a:gdLst>
                              <a:gd name="T0" fmla="*/ 367329 w 108"/>
                              <a:gd name="T1" fmla="*/ 397884 h 107"/>
                              <a:gd name="T2" fmla="*/ 397315 w 108"/>
                              <a:gd name="T3" fmla="*/ 394131 h 107"/>
                              <a:gd name="T4" fmla="*/ 397315 w 108"/>
                              <a:gd name="T5" fmla="*/ 375363 h 107"/>
                              <a:gd name="T6" fmla="*/ 371078 w 108"/>
                              <a:gd name="T7" fmla="*/ 367855 h 107"/>
                              <a:gd name="T8" fmla="*/ 296112 w 108"/>
                              <a:gd name="T9" fmla="*/ 367855 h 107"/>
                              <a:gd name="T10" fmla="*/ 281119 w 108"/>
                              <a:gd name="T11" fmla="*/ 379116 h 107"/>
                              <a:gd name="T12" fmla="*/ 367329 w 108"/>
                              <a:gd name="T13" fmla="*/ 397884 h 107"/>
                              <a:gd name="T14" fmla="*/ 273623 w 108"/>
                              <a:gd name="T15" fmla="*/ 281522 h 107"/>
                              <a:gd name="T16" fmla="*/ 161175 w 108"/>
                              <a:gd name="T17" fmla="*/ 206449 h 107"/>
                              <a:gd name="T18" fmla="*/ 251133 w 108"/>
                              <a:gd name="T19" fmla="*/ 146391 h 107"/>
                              <a:gd name="T20" fmla="*/ 273623 w 108"/>
                              <a:gd name="T21" fmla="*/ 281522 h 107"/>
                              <a:gd name="T22" fmla="*/ 296112 w 108"/>
                              <a:gd name="T23" fmla="*/ 345334 h 107"/>
                              <a:gd name="T24" fmla="*/ 303609 w 108"/>
                              <a:gd name="T25" fmla="*/ 337826 h 107"/>
                              <a:gd name="T26" fmla="*/ 262378 w 108"/>
                              <a:gd name="T27" fmla="*/ 105102 h 107"/>
                              <a:gd name="T28" fmla="*/ 266126 w 108"/>
                              <a:gd name="T29" fmla="*/ 7507 h 107"/>
                              <a:gd name="T30" fmla="*/ 262378 w 108"/>
                              <a:gd name="T31" fmla="*/ 0 h 107"/>
                              <a:gd name="T32" fmla="*/ 187413 w 108"/>
                              <a:gd name="T33" fmla="*/ 48797 h 107"/>
                              <a:gd name="T34" fmla="*/ 191161 w 108"/>
                              <a:gd name="T35" fmla="*/ 56304 h 107"/>
                              <a:gd name="T36" fmla="*/ 228644 w 108"/>
                              <a:gd name="T37" fmla="*/ 56304 h 107"/>
                              <a:gd name="T38" fmla="*/ 247385 w 108"/>
                              <a:gd name="T39" fmla="*/ 127623 h 107"/>
                              <a:gd name="T40" fmla="*/ 146182 w 108"/>
                              <a:gd name="T41" fmla="*/ 191435 h 107"/>
                              <a:gd name="T42" fmla="*/ 112448 w 108"/>
                              <a:gd name="T43" fmla="*/ 168913 h 107"/>
                              <a:gd name="T44" fmla="*/ 101203 w 108"/>
                              <a:gd name="T45" fmla="*/ 116362 h 107"/>
                              <a:gd name="T46" fmla="*/ 97455 w 108"/>
                              <a:gd name="T47" fmla="*/ 108855 h 107"/>
                              <a:gd name="T48" fmla="*/ 0 w 108"/>
                              <a:gd name="T49" fmla="*/ 172667 h 107"/>
                              <a:gd name="T50" fmla="*/ 3748 w 108"/>
                              <a:gd name="T51" fmla="*/ 180174 h 107"/>
                              <a:gd name="T52" fmla="*/ 63720 w 108"/>
                              <a:gd name="T53" fmla="*/ 191435 h 107"/>
                              <a:gd name="T54" fmla="*/ 296112 w 108"/>
                              <a:gd name="T55" fmla="*/ 345334 h 107"/>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08" h="107">
                                <a:moveTo>
                                  <a:pt x="98" y="106"/>
                                </a:moveTo>
                                <a:cubicBezTo>
                                  <a:pt x="100" y="107"/>
                                  <a:pt x="104" y="107"/>
                                  <a:pt x="106" y="105"/>
                                </a:cubicBezTo>
                                <a:cubicBezTo>
                                  <a:pt x="108" y="104"/>
                                  <a:pt x="108" y="102"/>
                                  <a:pt x="106" y="100"/>
                                </a:cubicBezTo>
                                <a:cubicBezTo>
                                  <a:pt x="105" y="98"/>
                                  <a:pt x="102" y="98"/>
                                  <a:pt x="99" y="98"/>
                                </a:cubicBezTo>
                                <a:cubicBezTo>
                                  <a:pt x="79" y="98"/>
                                  <a:pt x="79" y="98"/>
                                  <a:pt x="79" y="98"/>
                                </a:cubicBezTo>
                                <a:cubicBezTo>
                                  <a:pt x="75" y="101"/>
                                  <a:pt x="75" y="101"/>
                                  <a:pt x="75" y="101"/>
                                </a:cubicBezTo>
                                <a:lnTo>
                                  <a:pt x="98" y="106"/>
                                </a:lnTo>
                                <a:close/>
                                <a:moveTo>
                                  <a:pt x="73" y="75"/>
                                </a:moveTo>
                                <a:cubicBezTo>
                                  <a:pt x="43" y="55"/>
                                  <a:pt x="43" y="55"/>
                                  <a:pt x="43" y="55"/>
                                </a:cubicBezTo>
                                <a:cubicBezTo>
                                  <a:pt x="67" y="39"/>
                                  <a:pt x="67" y="39"/>
                                  <a:pt x="67" y="39"/>
                                </a:cubicBezTo>
                                <a:lnTo>
                                  <a:pt x="73" y="75"/>
                                </a:lnTo>
                                <a:close/>
                                <a:moveTo>
                                  <a:pt x="79" y="92"/>
                                </a:moveTo>
                                <a:cubicBezTo>
                                  <a:pt x="81" y="90"/>
                                  <a:pt x="81" y="90"/>
                                  <a:pt x="81" y="90"/>
                                </a:cubicBezTo>
                                <a:cubicBezTo>
                                  <a:pt x="70" y="28"/>
                                  <a:pt x="70" y="28"/>
                                  <a:pt x="70" y="28"/>
                                </a:cubicBezTo>
                                <a:cubicBezTo>
                                  <a:pt x="68" y="16"/>
                                  <a:pt x="65" y="7"/>
                                  <a:pt x="71" y="2"/>
                                </a:cubicBezTo>
                                <a:cubicBezTo>
                                  <a:pt x="70" y="0"/>
                                  <a:pt x="70" y="0"/>
                                  <a:pt x="70" y="0"/>
                                </a:cubicBezTo>
                                <a:cubicBezTo>
                                  <a:pt x="50" y="13"/>
                                  <a:pt x="50" y="13"/>
                                  <a:pt x="50" y="13"/>
                                </a:cubicBezTo>
                                <a:cubicBezTo>
                                  <a:pt x="51" y="15"/>
                                  <a:pt x="51" y="15"/>
                                  <a:pt x="51" y="15"/>
                                </a:cubicBezTo>
                                <a:cubicBezTo>
                                  <a:pt x="55" y="13"/>
                                  <a:pt x="59" y="12"/>
                                  <a:pt x="61" y="15"/>
                                </a:cubicBezTo>
                                <a:cubicBezTo>
                                  <a:pt x="63" y="19"/>
                                  <a:pt x="64" y="29"/>
                                  <a:pt x="66" y="34"/>
                                </a:cubicBezTo>
                                <a:cubicBezTo>
                                  <a:pt x="39" y="51"/>
                                  <a:pt x="39" y="51"/>
                                  <a:pt x="39" y="51"/>
                                </a:cubicBezTo>
                                <a:cubicBezTo>
                                  <a:pt x="30" y="45"/>
                                  <a:pt x="30" y="45"/>
                                  <a:pt x="30" y="45"/>
                                </a:cubicBezTo>
                                <a:cubicBezTo>
                                  <a:pt x="20" y="39"/>
                                  <a:pt x="19" y="37"/>
                                  <a:pt x="27" y="31"/>
                                </a:cubicBezTo>
                                <a:cubicBezTo>
                                  <a:pt x="26" y="29"/>
                                  <a:pt x="26" y="29"/>
                                  <a:pt x="26" y="29"/>
                                </a:cubicBezTo>
                                <a:cubicBezTo>
                                  <a:pt x="0" y="46"/>
                                  <a:pt x="0" y="46"/>
                                  <a:pt x="0" y="46"/>
                                </a:cubicBezTo>
                                <a:cubicBezTo>
                                  <a:pt x="1" y="48"/>
                                  <a:pt x="1" y="48"/>
                                  <a:pt x="1" y="48"/>
                                </a:cubicBezTo>
                                <a:cubicBezTo>
                                  <a:pt x="7" y="44"/>
                                  <a:pt x="13" y="48"/>
                                  <a:pt x="17" y="51"/>
                                </a:cubicBezTo>
                                <a:lnTo>
                                  <a:pt x="79" y="92"/>
                                </a:lnTo>
                                <a:close/>
                              </a:path>
                            </a:pathLst>
                          </a:custGeom>
                          <a:grpFill/>
                          <a:ln>
                            <a:noFill/>
                          </a:ln>
                        </wps:spPr>
                        <wps:bodyPr/>
                      </wps:wsp>
                    </wpg:grpSp>
                    <wps:wsp>
                      <wps:cNvPr id="138" name="Rettangolo 137">
                        <a:extLst>
                          <a:ext uri="{FF2B5EF4-FFF2-40B4-BE49-F238E27FC236}">
                            <a16:creationId xmlns:a16="http://schemas.microsoft.com/office/drawing/2014/main" id="{1F448467-2673-4BB1-9B16-63E75E00C91B}"/>
                          </a:ext>
                        </a:extLst>
                      </wps:cNvPr>
                      <wps:cNvSpPr/>
                      <wps:spPr>
                        <a:xfrm>
                          <a:off x="0" y="806558"/>
                          <a:ext cx="1468120" cy="301625"/>
                        </a:xfrm>
                        <a:prstGeom prst="rect">
                          <a:avLst/>
                        </a:prstGeom>
                        <a:noFill/>
                      </wps:spPr>
                      <wps:txbx>
                        <w:txbxContent>
                          <w:p w14:paraId="4388A396" w14:textId="77777777" w:rsidR="00E96825" w:rsidRPr="00D0567D" w:rsidRDefault="00E96825" w:rsidP="00D0567D">
                            <w:pPr>
                              <w:spacing w:after="506"/>
                              <w:jc w:val="center"/>
                              <w:rPr>
                                <w:sz w:val="14"/>
                                <w:szCs w:val="14"/>
                              </w:rPr>
                            </w:pPr>
                            <w:r w:rsidRPr="00D0567D">
                              <w:rPr>
                                <w:rFonts w:ascii="Arial Narrow" w:eastAsia="Lato Light" w:hAnsi="Arial Narrow" w:cs="Lato Light"/>
                                <w:color w:val="FFFFFF" w:themeColor="background1"/>
                                <w:kern w:val="24"/>
                                <w:sz w:val="20"/>
                                <w:szCs w:val="20"/>
                              </w:rPr>
                              <w:t>Istituto Superiore di Sanità</w:t>
                            </w:r>
                          </w:p>
                        </w:txbxContent>
                      </wps:txbx>
                      <wps:bodyPr wrap="square">
                        <a:noAutofit/>
                      </wps:bodyPr>
                    </wps:wsp>
                  </wpg:wgp>
                </a:graphicData>
              </a:graphic>
            </wp:anchor>
          </w:drawing>
        </mc:Choice>
        <mc:Fallback>
          <w:pict>
            <v:group w14:anchorId="108D484F" id="Gruppo 45" o:spid="_x0000_s1029" style="position:absolute;margin-left:64.4pt;margin-top:21.85pt;width:115.6pt;height:87.25pt;z-index:251657216;mso-position-horizontal:right;mso-position-horizontal-relative:margin" coordsize="14681,1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">
              <v:group id="Gruppo 96" o:spid="_x0000_s1030" style="position:absolute;left:3516;width:7657;height:7265" coordorigin="3518" coordsize="30495,2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8" o:spid="_x0000_s1031" style="position:absolute;left:17329;top:20320;width:3112;height:8620;visibility:visible;mso-wrap-style:square;v-text-anchor:top" coordsize="19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" path="m50,505l,505r,38l196,543r,-38l146,505r,-453l50,r,505xe" filled="f" stroked="f">
                  <v:path arrowok="t" o:connecttype="custom" o:connectlocs="126007813,1272677374;0,1272677374;0,1368443256;493950625,1368443256;493950625,1272677374;367942813,1272677374;367942813,131048049;126007813,0;126007813,1272677374" o:connectangles="0,0,0,0,0,0,0,0,0"/>
                </v:shape>
                <v:shape id="Freeform 9" o:spid="_x0000_s1032" style="position:absolute;left:17329;top:5318;width:3112;height:8731;visibility:visible;mso-wrap-style:square;v-text-anchor:top" coordsize="19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" path="m52,496l50,40,,40,,,196,r,40l146,40r,510l52,496xe" filled="f" stroked="f">
                  <v:path arrowok="t" o:connecttype="custom" o:connectlocs="131048125,1249997500;126007813,100806250;0,100806250;0,0;493950625,0;493950625,100806250;367942813,100806250;367942813,1386085938;131048125,1249997500" o:connectangles="0,0,0,0,0,0,0,0,0"/>
                </v:shape>
                <v:shape id="Freeform 10" o:spid="_x0000_s1033" style="position:absolute;left:15567;top:25908;width:2096;height:2698;visibility:visible;mso-wrap-style:square;v-text-anchor:top" coordsize="13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" path="m,66l132,r,99l,170,,66xe" filled="f" stroked="f">
                  <v:path arrowok="t" o:connecttype="custom" o:connectlocs="0,166330313;332660625,0;332660625,249496263;0,428426563;0,166330313" o:connectangles="0,0,0,0,0"/>
                </v:shape>
                <v:shape id="Freeform 11" o:spid="_x0000_s1034" style="position:absolute;left:15567;top:21399;width:2096;height:2699;visibility:visible;mso-wrap-style:square;v-text-anchor:top" coordsize="13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" path="m,69l132,r,99l,170,,69xe" filled="f" stroked="f">
                  <v:path arrowok="t" o:connecttype="custom" o:connectlocs="0,173891575;332660625,0;332660625,249496263;0,428426563;0,173891575" o:connectangles="0,0,0,0,0"/>
                </v:shape>
                <v:shape id="Freeform 12" o:spid="_x0000_s1035" style="position:absolute;left:19949;top:5810;width:2143;height:2699;visibility:visible;mso-wrap-style:square;v-text-anchor:top" coordsize="13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" path="m135,94l,170,,68,135,r,94xe" filled="f" stroked="f">
                  <v:path arrowok="t" o:connecttype="custom" o:connectlocs="340222681,236894688;0,428426563;0,171370625;340222681,0;340222681,236894688" o:connectangles="0,0,0,0,0"/>
                </v:shape>
                <v:shape id="Freeform 13" o:spid="_x0000_s1036" style="position:absolute;left:19996;top:23272;width:2175;height:3048;visibility:visible;mso-wrap-style:square;v-text-anchor:top" coordsize="5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" path="m,41c,81,,81,,81,18,72,18,72,18,72,25,69,28,66,34,62,40,57,44,55,49,49v3,-6,6,-9,7,-15c58,29,57,26,58,21v,-8,,-13,,-21c53,6,50,9,45,14,38,20,34,23,26,28v-5,3,-8,5,-13,7c8,38,5,39,,41e" filled="f" stroked="f">
                  <v:path arrowok="t" o:connecttype="custom" o:connectlocs="0,580553689;0,1146951111;253094872,1019510844;478066424,877914311;688980067,693833926;787404184,481437244;815527503,297356859;815527503,0;632737179,198236652;365580648,396477067;182790324,495597274;0,580553689" o:connectangles="0,0,0,0,0,0,0,0,0,0,0,0"/>
                </v:shape>
                <v:shape id="Freeform 14" o:spid="_x0000_s1037" style="position:absolute;left:19996;top:21209;width:588;height:793;visibility:visible;mso-wrap-style:square;v-text-anchor:top" coordsize="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" path="m,50l37,22,,,,50xe" filled="f" stroked="f">
                  <v:path arrowok="t" o:connecttype="custom" o:connectlocs="0,126007813;93244194,55443438;0,0;0,126007813" o:connectangles="0,0,0,0"/>
                </v:shape>
                <v:shape id="Freeform 15" o:spid="_x0000_s1038" style="position:absolute;left:21377;top:18748;width:826;height:1492;visibility:visible;mso-wrap-style:square;v-text-anchor:top" coordsize="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" path="m,22c4,19,7,17,11,13,15,9,18,6,21,v1,7,1,11,,18c21,26,20,31,18,40,15,36,13,34,9,30,5,27,3,25,,22e" filled="f" stroked="f">
                  <v:path arrowok="t" o:connecttype="custom" o:connectlocs="0,306187316;154875057,180927851;295671586,0;295671586,250515199;253432252,556702516;126714250,417527819;0,306187316" o:connectangles="0,0,0,0,0,0,0"/>
                </v:shape>
                <v:shape id="Freeform 16" o:spid="_x0000_s1039" style="position:absolute;left:15567;top:16637;width:6715;height:5778;visibility:visible;mso-wrap-style:square;v-text-anchor:top" coordsize="179,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" path="m176,154v3,-14,3,-23,-2,-36c166,98,153,89,134,79,113,70,99,62,83,55,68,47,52,40,35,28,19,16,14,12,2,,,9,,15,2,25,5,45,13,57,30,69,51,79,63,85,84,96v25,12,40,17,64,32c154,133,158,135,163,140v6,5,9,8,13,14e" filled="f" stroked="f">
                  <v:path arrowok="t" o:connecttype="custom" o:connectlocs="2147483646,2147483646;2147483646,1661386291;1885852350,1112286205;1168102491,774375284;492571667,394228782;28147274,0;28147274,351989448;422205358,971489675;1182174252,1351636177;2082879516,1802182820;2147483646,1971136405;2147483646,2147483646" o:connectangles="0,0,0,0,0,0,0,0,0,0,0,0"/>
                </v:shape>
                <v:shape id="Freeform 17" o:spid="_x0000_s1040" style="position:absolute;left:15456;top:14049;width:889;height:1540;visibility:visible;mso-wrap-style:square;v-text-anchor:top"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" path="m24,18v-4,3,-6,5,-10,9c9,32,6,35,1,41,,32,,27,1,19,2,11,3,7,5,v4,4,6,6,9,9c18,13,20,15,24,18e" filled="f" stroked="f">
                  <v:path arrowok="t" o:connecttype="custom" o:connectlocs="329300417,253907433;192090675,380864905;13720233,578348882;13720233,268014236;68604871,0;192090675,126953716;329300417,253907433" o:connectangles="0,0,0,0,0,0,0"/>
                </v:shape>
                <v:shape id="Freeform 18" o:spid="_x0000_s1041" style="position:absolute;left:15456;top:11842;width:6715;height:5811;visibility:visible;mso-wrap-style:square;v-text-anchor:top" coordsize="17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" path="m175,155v4,-14,3,-23,-1,-36c167,102,157,94,141,84,108,65,89,61,58,43,41,33,30,31,17,17,10,11,7,7,2,,,11,,19,3,30,6,42,9,48,17,57v8,11,16,13,27,20c60,87,69,90,86,99v12,6,19,10,32,17c126,120,131,122,140,127v8,4,13,6,20,11c167,144,171,147,175,155e" filled="f" stroked="f">
                  <v:path arrowok="t" o:connecttype="custom" o:connectlocs="2147483646,2147483646;2147483646,1672141219;1984359226,1180335419;816262226,604221017;239249597,238876246;28147232,0;42218972,421546757;239249597,800941088;619231602,1081973509;1210319724,1391108798;1660671685,1629988792;1970287486,1784556436;2147483646,1939124081;2147483646,2147483646" o:connectangles="0,0,0,0,0,0,0,0,0,0,0,0,0,0"/>
                </v:shape>
                <v:shape id="Freeform 19" o:spid="_x0000_s1042" style="position:absolute;left:19949;top:10302;width:2175;height:2699;visibility:visible;mso-wrap-style:square;v-text-anchor:top" coordsize="13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" path="m137,97l,170,,69,137,r,97xe" filled="f" stroked="f">
                  <v:path arrowok="t" o:connecttype="custom" o:connectlocs="345262994,244455950;0,428426563;0,173891575;345262994,0;345262994,244455950" o:connectangles="0,0,0,0,0"/>
                </v:shape>
                <v:shape id="Freeform 20" o:spid="_x0000_s1043" style="position:absolute;left:17107;top:12446;width:635;height:603;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" path="m,9c3,7,5,6,8,4,11,2,13,1,17,v,3,,5,,9c17,12,17,13,17,16,14,15,12,14,9,12,5,11,3,10,,9e" filled="f" stroked="f">
                  <v:path arrowok="t" o:connecttype="custom" o:connectlocs="0,127938014;111618059,56860083;237191176,0;237191176,127938014;237191176,227444102;125573118,170584019;0,127938014" o:connectangles="0,0,0,0,0,0,0"/>
                </v:shape>
                <v:shape id="Freeform 21" o:spid="_x0000_s1044" style="position:absolute;left:15488;top:8016;width:2254;height:3112;visibility:visible;mso-wrap-style:square;v-text-anchor:top" coordsize="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" path="m1,83c7,75,11,70,18,64,27,56,34,54,44,48v6,-3,10,-4,16,-7c60,,60,,60,,52,2,47,4,40,8,32,13,27,15,20,21,13,28,10,33,6,42,3,49,2,54,1,61,,69,,74,1,83e" filled="f" stroked="f">
                  <v:path arrowok="t" o:connecttype="custom" o:connectlocs="14115362,1166437620;254084032,899422186;621090960,674565702;846940510,576193568;846940510,0;564625755,112426367;282314756,295123901;84695930,590244052;14115362,857263236;14115362,1166437620" o:connectangles="0,0,0,0,0,0,0,0,0,0"/>
                </v:shape>
                <v:shape id="Freeform 22" o:spid="_x0000_s1045" style="position:absolute;left:18123;top:15557;width:1461;height:3143;visibility:visible;mso-wrap-style:square;v-text-anchor:top" coordsize="9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" path="m,l92,54r,144l,149,,xe" filled="f" stroked="f">
                  <v:path arrowok="t" o:connecttype="custom" o:connectlocs="0,0;231854375,136088438;231854375,498990938;0,375504075;0,0" o:connectangles="0,0,0,0,0"/>
                </v:shape>
                <v:shape id="Freeform 23" o:spid="_x0000_s1046" style="position:absolute;left:9344;top:25193;width:2889;height:3223;visibility:visible;mso-wrap-style:square;v-text-anchor:top" coordsize="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" path="m16,64c13,66,10,68,2,62,,64,,64,,64,29,86,29,86,29,86v1,-2,1,-2,1,-2c22,78,23,74,25,71,62,23,62,23,62,23v2,-3,6,-5,14,1c77,22,77,22,77,22,48,,48,,48,,47,2,47,2,47,2v8,6,7,10,5,13l16,64xe" filled="f" stroked="f">
                  <v:path arrowok="t" o:connecttype="custom" o:connectlocs="225271445,898679090;28160807,870593495;0,898679090;408307309,1207598153;422385836,1179516305;351989448,996969305;872932480,322963735;1070046870,337004659;1084125398,308919063;675818089,0;661739561,28081848;732135950,210628848;225271445,898679090" o:connectangles="0,0,0,0,0,0,0,0,0,0,0,0,0"/>
                </v:shape>
                <v:shape id="Freeform 24" o:spid="_x0000_s1047" style="position:absolute;left:7503;top:23685;width:3445;height:3080;visibility:visible;mso-wrap-style:square;v-text-anchor:top" coordsize="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" path="m92,30c90,28,90,28,90,28,82,33,83,21,74,12,63,,48,1,40,9,30,19,34,31,38,49v2,6,3,15,-2,20c31,74,24,73,19,68,11,60,13,48,19,38,17,36,17,36,17,36,,55,,55,,55v2,2,2,2,2,2c10,53,8,63,17,73v8,8,21,9,29,1c63,58,40,34,49,18,54,10,65,9,71,16v9,9,8,22,2,33c75,51,75,51,75,51l92,30xe" filled="f" stroked="f">
                  <v:path arrowok="t" o:connecttype="custom" o:connectlocs="1289912849,423180185;1261870777,394966670;1037537945,169273576;560830208,126953304;532791881,691193551;504749809,973313674;266394068,959206916;266394068,536026732;238351996,507816973;0,775830339;28042072,804040098;238351996,1029736947;644956425,1043843705;687017661,253906609;995476709,225696850;1023518781,691193551;1051560853,719403309;1289912849,423180185" o:connectangles="0,0,0,0,0,0,0,0,0,0,0,0,0,0,0,0,0,0"/>
                </v:shape>
                <v:shape id="Freeform 25" o:spid="_x0000_s1048" style="position:absolute;left:5518;top:21859;width:3556;height:3223;visibility:visible;mso-wrap-style:square;v-text-anchor:top" coordsize="9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" path="m75,1v5,8,3,11,,13c20,50,20,50,20,50,15,42,15,42,15,42,10,35,7,30,19,19,17,17,17,17,17,17,,29,,29,,29,38,86,38,86,38,86,55,76,55,76,55,76,54,73,54,73,54,73,39,79,36,75,31,67,27,60,27,60,27,60,81,24,81,24,81,24v3,-2,8,-2,12,5c95,28,95,28,95,28,77,,77,,77,l75,1xe" filled="f" stroked="f">
                  <v:path arrowok="t" o:connecttype="custom" o:connectlocs="1050842918,14040924;1050842918,196584177;280224029,702091165;210167086,589756279;266213389,266796292;238192109,238710696;0,407213026;532426779,1207598153;770618888,1067181419;756608248,1025054900;434348556,940801862;378302253,842511647;1134910501,337004659;1303045667,407213026;1331066947,393172102;1078864198,0;1050842918,14040924" o:connectangles="0,0,0,0,0,0,0,0,0,0,0,0,0,0,0,0,0"/>
                </v:shape>
                <v:shape id="Freeform 26" o:spid="_x0000_s1049" style="position:absolute;left:4756;top:20097;width:3302;height:2509;visibility:visible;mso-wrap-style:square;v-text-anchor:top" coordsize="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" path="m14,41c11,42,7,42,3,33,,34,,34,,34,16,67,16,67,16,67v2,-1,2,-1,2,-1c14,56,16,53,19,52,74,26,74,26,74,26v4,-1,8,-1,12,8c88,33,88,33,88,33,73,,73,,73,,71,1,71,1,71,1v4,9,1,12,-2,14l14,41xe" filled="f" stroked="f">
                  <v:path arrowok="t" o:connecttype="custom" o:connectlocs="197114391,574613869;42239334,462495094;0,476507601;225271445,939002696;253432252,924986445;267510780,728777653;1041886064,364388826;1210839648,476507601;1239000455,462495094;1027807536,0;999646730,14016251;971489675,210225043;197114391,574613869" o:connectangles="0,0,0,0,0,0,0,0,0,0,0,0,0"/>
                </v:shape>
                <v:shape id="Freeform 27" o:spid="_x0000_s1050" style="position:absolute;left:3867;top:18335;width:3413;height:2699;visibility:visible;mso-wrap-style:square;v-text-anchor:top" coordsize="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" path="m79,v3,9,-1,12,-4,13c13,32,13,32,13,32,10,23,10,23,10,23,8,15,6,10,20,3,19,,19,,19,,,6,,6,,6,20,72,20,72,20,72,40,67,40,67,40,67,39,64,39,64,39,64,23,66,21,60,19,52,16,44,16,44,16,44,79,24,79,24,79,24v3,-1,7,,10,9c91,32,91,32,91,32,81,,81,,81,l79,xe" filled="f" stroked="f">
                  <v:path arrowok="t" o:connecttype="custom" o:connectlocs="1111341877,0;1055070406,182641655;182879470,449581764;140676804,323137830;281353608,42149227;267284803,0;0,84298455;281353608,1011562717;562703466,941316503;548638411,899167276;267284803,730574115;225082137,618178674;1111341877,337186323;1252018682,463634005;1280152542,449581764;1139475738,0;1111341877,0" o:connectangles="0,0,0,0,0,0,0,0,0,0,0,0,0,0,0,0,0"/>
                </v:shape>
                <v:shape id="Freeform 28" o:spid="_x0000_s1051" style="position:absolute;left:3518;top:14986;width:3159;height:3079;visibility:visible;mso-wrap-style:square;v-text-anchor:top" coordsize="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" path="m84,34v,-2,,-2,,-2c66,27,34,16,12,9,7,7,3,5,2,,,,,,,,2,24,2,24,2,24v2,,2,,2,c4,21,4,15,9,15v2,,7,1,10,2c63,31,63,31,63,31,25,52,25,52,25,52v-3,1,-12,6,-14,6c8,59,6,57,6,50v-3,,-3,,-3,c6,82,6,82,6,82v2,,2,,2,c8,75,14,71,21,67l84,34xe" filled="f" stroked="f">
                  <v:path arrowok="t" o:connecttype="custom" o:connectlocs="1188099902,479603458;1188099902,451389944;169727483,126953304;28289167,0;0,0;28289167,338543397;56574574,338543397;127297493,211590092;268735808,239799851;891074926,437286942;353599549,733510067;155582899,818146855;84863741,705300308;42433751,705300308;84863741,1156690252;113152909,1156690252;297024975,945100159;1188099902,479603458" o:connectangles="0,0,0,0,0,0,0,0,0,0,0,0,0,0,0,0,0,0"/>
                </v:shape>
                <v:shape id="Freeform 29" o:spid="_x0000_s1052" style="position:absolute;left:3597;top:11953;width:3223;height:2667;visibility:visible;mso-wrap-style:square;v-text-anchor:top" coordsize="8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" path="m83,28v-1,9,-5,10,-8,9c10,28,10,28,10,28v1,-8,1,-8,1,-8c13,11,13,5,29,5v,-3,,-3,,-3c9,,9,,9,,,68,,68,,68v20,3,20,3,20,3c20,68,20,68,20,68,5,63,6,58,7,49,8,40,8,40,8,40,73,50,73,50,73,50v3,,7,2,6,11c81,61,81,61,81,61,86,28,86,28,86,28r-3,xe" filled="f" stroked="f">
                  <v:path arrowok="t" o:connecttype="custom" o:connectlocs="1165471634,395080365;1053136748,522074641;140416734,395080365;154461405,282202407;407213026,70551541;407213026,28221368;126375810,0;0,959485179;280837216,1001815352;280837216,959485179;98293962,691395334;112334886,564404814;1025054900,705504139;1109304191,860716027;1137389786,860716027;1207598153,395080365;1165471634,395080365" o:connectangles="0,0,0,0,0,0,0,0,0,0,0,0,0,0,0,0,0"/>
                </v:shape>
                <v:shape id="Freeform 30" o:spid="_x0000_s1053" style="position:absolute;left:4169;top:8731;width:3588;height:3445;visibility:visible;mso-wrap-style:square;v-text-anchor:top" coordsize="9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" path="m13,33c20,15,40,15,58,22v12,4,31,17,25,37c79,73,62,79,39,70,17,62,8,50,13,33m9,31c,53,12,74,34,83,58,92,80,81,87,61,96,38,84,18,62,9,38,,16,11,9,31e" filled="f" stroked="f">
                  <v:path arrowok="t" o:connecttype="custom" o:connectlocs="181570048,462683485;810084052,308454409;1159258084,827221875;544710144,981450952;181570048,462683485;125702053,434641495;474876085,1163718275;1215126078,855263866;865952047,126187086;125702053,434641495" o:connectangles="0,0,0,0,0,0,0,0,0,0"/>
                  <o:lock v:ext="edit" verticies="t"/>
                </v:shape>
                <v:shape id="Freeform 31" o:spid="_x0000_s1054" style="position:absolute;left:7058;top:4572;width:3143;height:3365;visibility:visible;mso-wrap-style:square;v-text-anchor:top" coordsize="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" path="m56,90v2,-2,2,-2,2,-2c52,81,64,80,73,71,84,59,82,44,73,37,63,28,51,32,33,38,27,40,19,42,13,37,8,32,8,25,13,20v8,-8,20,-8,30,-2c45,15,45,15,45,15,24,,24,,24,,23,2,23,2,23,2,27,10,17,9,8,18,,27,,39,9,47,26,63,49,39,65,46v9,5,10,15,4,23c60,78,47,78,36,73v-2,2,-2,2,-2,2l56,90xe" filled="f" stroked="f">
                  <v:path arrowok="t" o:connecttype="custom" o:connectlocs="784128616,1258510028;812133477,1230542723;1022166190,992826239;1022166190,517385794;462076460,531371316;182031595,517385794;182031595,279669311;602097021,251702006;630101882,209752918;336054587,0;322052156,27967305;112019443,251702006;126021873,657222319;910150489,643236797;966160211,964858934;504083751,1020789805;476078890,1048757110;784128616,1258510028" o:connectangles="0,0,0,0,0,0,0,0,0,0,0,0,0,0,0,0,0,0"/>
                </v:shape>
                <v:shape id="Freeform 32" o:spid="_x0000_s1055" style="position:absolute;left:8630;top:2127;width:3111;height:3334;visibility:visible;mso-wrap-style:square;v-text-anchor:top" coordsize="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" path="m82,89v1,-1,1,-1,1,-1c79,70,70,37,65,14,63,9,63,5,68,1,66,,66,,66,,46,14,46,14,46,14v2,2,2,2,2,2c50,14,55,11,58,15v1,2,3,7,3,10c73,70,73,70,73,70,35,48,35,48,35,48,33,47,24,42,22,40v-1,-3,-1,-5,5,-9c26,29,26,29,26,29,,48,,48,,48v1,2,1,2,1,2c7,46,13,49,20,53l82,89xe" filled="f" stroked="f">
                  <v:path arrowok="t" o:connecttype="custom" o:connectlocs="1152383387,1248751580;1166437620,1234719864;913476419,196432791;955635370,14031716;927526904,0;646460985,196432791;674565702,224496223;815100536,210464507;857263236,350774178;1025902787,982163954;491871918,673484924;309174385,561234940;379441802,434956985;365391317,406897298;0,673484924;14054233,701544611;281069667,743639760;1152383387,1248751580" o:connectangles="0,0,0,0,0,0,0,0,0,0,0,0,0,0,0,0,0,0"/>
                </v:shape>
                <v:shape id="Freeform 33" o:spid="_x0000_s1056" style="position:absolute;left:11519;top:1111;width:2778;height:3524;visibility:visible;mso-wrap-style:square;v-text-anchor:top" coordsize="7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" path="m24,21v-2,-5,-2,-5,3,-7c37,9,49,7,55,20,61,33,54,40,42,46v-1,1,-3,1,-5,2l24,21xm39,81v1,3,1,7,-7,11c33,94,33,94,33,94,63,80,63,80,63,80,62,78,62,78,62,78,54,81,51,79,50,75,39,52,39,52,39,52v3,-1,6,-2,10,-4c63,42,74,30,66,13,60,,44,,27,8,,21,,21,,21v1,2,1,2,1,2c8,20,11,23,13,26l39,81xe" filled="f" stroked="f">
                  <v:path arrowok="t" o:connecttype="custom" o:connectlocs="338258635,295185931;380542373,196791870;775178073,281130172;591953550,646598647;521483158,674713913;338258635,295185931;549669813,1138576448;451012765,1293201042;465106093,1321312560;887932203,1124520689;873835121,1096409172;704707680,1054238146;549669813,730940698;690614352,674713913;930212186,182736112;380542373,112453569;0,295185931;14093328,323301198;183224522,365468474;549669813,1138576448" o:connectangles="0,0,0,0,0,0,0,0,0,0,0,0,0,0,0,0,0,0,0,0"/>
                  <o:lock v:ext="edit" verticies="t"/>
                </v:shape>
                <v:shape id="Freeform 34" o:spid="_x0000_s1057" style="position:absolute;left:14027;top:174;width:3112;height:3493;visibility:visible;mso-wrap-style:square;v-text-anchor:top" coordsize="8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" path="m83,77v,-21,,-21,,-21c80,57,80,57,80,57,77,73,68,76,59,78,44,82,44,82,44,82v-3,1,-4,-2,-5,-4c32,49,32,49,32,49,49,45,49,45,49,45v8,-2,15,-1,17,8c69,52,69,52,69,52,62,25,62,25,62,25v-3,1,-3,1,-3,1c62,35,55,39,48,40,31,45,31,45,31,45,25,19,25,19,25,19v-1,-3,1,-5,4,-5c48,9,48,9,48,9v8,-2,13,2,16,8c67,17,67,17,67,17,62,,62,,62,,,16,,16,,16v1,2,1,2,1,2c9,16,12,19,13,22,28,81,28,81,28,81v,4,,8,-9,10c20,93,20,93,20,93l83,77xe" filled="f" stroked="f">
                  <v:path arrowok="t" o:connecttype="custom" o:connectlocs="1166437620,1085919645;1166437620,789759401;1124278670,803860839;829154769,1100021083;618352519,1156434347;548085102,1100021083;449709219,691038067;688619936,634628559;927526904,747451331;969689603,733349892;871313720,352569753;829154769,366674946;674565702,564113858;435658734,634628559;351337084,267953613;407550268,197438911;674565702,126924210;899422186,239746981;941581137,239746981;871313720,0;0,225645543;14054233,253852175;182693784,310261683;393496035,1142329153;267015434,1283358556;281069667,1311565188;1166437620,1085919645" o:connectangles="0,0,0,0,0,0,0,0,0,0,0,0,0,0,0,0,0,0,0,0,0,0,0,0,0,0,0"/>
                </v:shape>
                <v:shape id="Freeform 35" o:spid="_x0000_s1058" style="position:absolute;left:17028;width:3000;height:3063;visibility:visible;mso-wrap-style:square;v-text-anchor:top" coordsize="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" path="m23,11v,-5,1,-5,9,-5c43,5,51,10,52,21,52,35,41,38,24,40l23,11xm13,72v,3,-2,7,-10,8c3,82,3,82,3,82,36,81,36,81,36,81v,-3,,-3,,-3c27,79,25,75,25,71,24,44,24,44,24,44v7,,7,,7,c61,80,61,80,61,80,80,79,80,79,80,79v,-2,,-2,,-2c75,77,72,74,69,71,44,42,44,42,44,42,55,40,65,34,65,21,64,7,52,,32,1,,2,,2,,2,,4,,4,,4v9,,11,4,11,7l13,72xe" filled="f" stroked="f">
                  <v:path arrowok="t" o:connecttype="custom" o:connectlocs="323519724,153570879;450113257,83766953;731436387,293178731;337584005,558435145;323519724,153570879;182858159,1005184755;42196594,1116870289;42196594,1144792607;506377883,1130833316;506377883,1088947972;351652037,991221728;337584005,614279780;436048976,614279780;858029920,1116870289;1125285018,1102910999;1125285018,1074988681;970559172,991221728;618907135,586357462;914294546,293178731;450113257,13959291;0,27922318;0,55844635;154725846,153570879;182858159,1005184755" o:connectangles="0,0,0,0,0,0,0,0,0,0,0,0,0,0,0,0,0,0,0,0,0,0,0,0"/>
                  <o:lock v:ext="edit" verticies="t"/>
                </v:shape>
                <v:shape id="Freeform 36" o:spid="_x0000_s1059" style="position:absolute;left:19917;top:31;width:1762;height:3144;visibility:visible;mso-wrap-style:square;v-text-anchor:top" coordsize="4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" path="m34,13v,-3,3,-7,12,-6c47,5,47,5,47,5,11,,11,,11,v,2,,2,,2c21,4,22,8,22,11,13,71,13,71,13,71v,4,-3,7,-13,6c,79,,79,,79v36,5,36,5,36,5c36,82,36,82,36,82,26,81,25,77,25,73l34,13xe" filled="f" stroked="f">
                  <v:path arrowok="t" o:connecttype="custom" o:connectlocs="477923399,182031595;646604230,98017013;660660029,70012152;154621284,0;154621284,28004861;309246317,154026734;182736630,994161329;0,1078175912;0,1106180772;506038745,1176192924;506038745,1148188063;351413713,1022166190;477923399,182031595" o:connectangles="0,0,0,0,0,0,0,0,0,0,0,0,0"/>
                </v:shape>
                <v:shape id="Freeform 37" o:spid="_x0000_s1060" style="position:absolute;left:21409;top:365;width:3413;height:3524;visibility:visible;mso-wrap-style:square;v-text-anchor:top" coordsize="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" path="m56,11v18,5,20,25,14,43c67,67,56,87,34,83,21,79,13,63,21,39,27,17,39,7,56,11m58,7c35,,15,12,8,35,,60,13,81,33,87,56,94,76,81,83,58,91,34,78,12,58,7e" filled="f" stroked="f">
                  <v:path arrowok="t" o:connecttype="custom" o:connectlocs="787791662,154620845;984736764,759052215;478303286,1166691715;295423280,548204586;787791662,154620845;815925605,98394061;112543273,491977802;464234439,1222918499;1167616770,815278999;815925605,98394061" o:connectangles="0,0,0,0,0,0,0,0,0,0"/>
                  <o:lock v:ext="edit" verticies="t"/>
                </v:shape>
                <v:shape id="Freeform 38" o:spid="_x0000_s1061" style="position:absolute;left:23965;top:1349;width:3461;height:4048;visibility:visible;mso-wrap-style:square;v-text-anchor:top" coordsize="9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" path="m55,20v3,-4,4,-4,11,c75,26,80,34,74,44,67,56,56,53,41,45l55,20xm14,66c12,69,8,71,1,67,,69,,69,,69,28,86,28,86,28,86v2,-2,2,-2,2,-2c22,79,23,75,24,72,38,49,38,49,38,49v6,3,6,3,6,3c50,98,50,98,50,98v16,10,16,10,16,10c68,106,68,106,68,106v-5,-3,-6,-6,-7,-11c56,57,56,57,56,57v10,5,23,5,29,-6c92,39,86,27,68,16,41,,41,,41,,40,2,40,2,40,2v7,4,7,9,5,12l14,66xe" filled="f" stroked="f">
                  <v:path arrowok="t" o:connecttype="custom" o:connectlocs="778266250,280988949;933917243,280988949;1047121385,618179437;580160882,632227948;778266250,280988949;198105367,927269156;14151458,941317666;0,969418435;396206973,1208258105;424509889,1180161084;339604902,1011563966;537710270,688425737;622611495,730575017;707512721,1376851475;933917243,1517347824;962220159,1489247055;863167475,1334705944;792413946,800821317;1202772377,716526507;962220159,224791160;580160882,0;566009424,28100769;636762953,196694139;198105367,927269156" o:connectangles="0,0,0,0,0,0,0,0,0,0,0,0,0,0,0,0,0,0,0,0,0,0,0,0"/>
                  <o:lock v:ext="edit" verticies="t"/>
                </v:shape>
                <v:shape id="Freeform 39" o:spid="_x0000_s1062" style="position:absolute;left:26442;top:3175;width:3794;height:3873;visibility:visible;mso-wrap-style:square;v-text-anchor:top" coordsize="10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" path="m49,103c66,92,66,92,66,92,64,90,64,90,64,90,49,97,42,91,35,84,23,74,23,74,23,74v-2,-2,-1,-4,1,-6c44,46,44,46,44,46,56,57,56,57,56,57v6,6,10,12,4,19c62,78,62,78,62,78,80,57,80,57,80,57,79,55,79,55,79,55,72,62,66,59,60,54,47,42,47,42,47,42,64,23,64,23,64,23v2,-2,5,-2,7,c86,36,86,36,86,36v6,6,5,13,2,18c90,56,90,56,90,56,101,43,101,43,101,43,54,,54,,54,,52,2,52,2,52,2v7,6,6,10,3,13c15,60,15,60,15,60,12,62,8,64,2,58,,60,,60,,60r49,43xe" filled="f" stroked="f">
                  <v:path arrowok="t" o:connecttype="custom" o:connectlocs="691472735,1456699248;931373816,1301131214;903147066,1272843382;493908023,1187987407;324570062,1046559529;338679680,961703554;620913373,650563727;790255091,806135521;846701078,1074847361;874924072,1103131433;1128934771,806135521;1114825153,777847689;846701078,763707533;663249742,593995584;903147066,325283744;1001929422,325283744;1213607509,509135849;1241830502,763707533;1270053496,791991605;1425281839,608135739;762032098,0;733809104,28284071;776141716,212139937;211674330,848563508;28222994,820275676;0,848563508;691472735,1456699248" o:connectangles="0,0,0,0,0,0,0,0,0,0,0,0,0,0,0,0,0,0,0,0,0,0,0,0,0,0,0"/>
                </v:shape>
                <v:shape id="Freeform 40" o:spid="_x0000_s1063" style="position:absolute;left:29299;top:7302;width:3667;height:3747;visibility:visible;mso-wrap-style:square;v-text-anchor:top" coordsize="9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" path="m73,25v5,-2,6,-1,8,4c90,50,85,69,64,78,43,87,25,80,16,57v-1,-3,-1,-6,3,-8l73,25xm13,62v13,30,34,38,56,28c94,79,98,57,86,29,73,,73,,73,,71,1,71,1,71,1v4,8,1,11,-2,13c13,38,13,38,13,38,10,40,6,40,2,32,,33,,33,,33l13,62xe" filled="f" stroked="f">
                  <v:path arrowok="t" o:connecttype="custom" o:connectlocs="1022164796,350908430;1134184087,407053479;896143095,1094828456;224034838,800068822;266042072,687778724;1022164796,350908430;182027604,870248260;966155151,1263263603;1204192401,407053479;1022164796,0;994159974,14038136;966155151,196507672;182027604,533377966;28004823,449160392;0,463198528;182027604,870248260" o:connectangles="0,0,0,0,0,0,0,0,0,0,0,0,0,0,0,0"/>
                  <o:lock v:ext="edit" verticies="t"/>
                </v:shape>
                <v:shape id="Freeform 41" o:spid="_x0000_s1064" style="position:absolute;left:30490;top:10683;width:3222;height:1953;visibility:visible;mso-wrap-style:square;v-text-anchor:top" coordsize="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" path="m74,25v3,,7,1,9,10c86,35,86,35,86,35,78,,78,,78,,76,,76,,76,v2,10,-1,13,-5,13c12,26,12,26,12,26,8,27,4,26,2,16,,16,,16,,16,7,52,7,52,7,52v3,-1,3,-1,3,-1c8,41,11,39,14,38l74,25xe" filled="f" stroked="f">
                  <v:path arrowok="t" o:connecttype="custom" o:connectlocs="1039095824,352509796;1165471634,493515967;1207598153,493515967;1095263267,0;1067181419,0;996969305,183306896;168502329,366613793;28081848,225607621;0,225607621;98293962,733223830;140416734,719123589;196584177,535816692;1039095824,352509796" o:connectangles="0,0,0,0,0,0,0,0,0,0,0,0,0"/>
                </v:shape>
                <v:shape id="Freeform 42" o:spid="_x0000_s1065" style="position:absolute;left:30871;top:14398;width:3143;height:2016;visibility:visible;mso-wrap-style:square;v-text-anchor:top" coordsize="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" path="m1,3v,3,,3,,3c9,7,,16,,28,,45,11,54,22,54,36,54,42,43,52,27,55,22,60,14,67,14v8,1,12,6,11,13c78,39,69,46,57,49v,3,,3,,3c83,50,83,50,83,50v,-3,,-3,,-3c74,44,83,38,83,26,84,14,76,4,64,4,41,4,39,37,22,41,13,44,5,37,5,27,5,14,15,6,27,3,27,,27,,27,l1,3xe" filled="f" stroked="f">
                  <v:path arrowok="t" o:connecttype="custom" o:connectlocs="14002430,41819763;14002430,83635793;0,390307834;308049726,752737070;728118895,376370402;938155350,195153917;1092178342,376370402;798131046,683038709;798131046,724858472;1162190494,696979875;1162190494,655160111;1162190494,362429236;896148059,55757195;308049726,571524319;70012152,376370402;378061878,41819763;378061878,0;14002430,41819763" o:connectangles="0,0,0,0,0,0,0,0,0,0,0,0,0,0,0,0,0,0"/>
                </v:shape>
                <v:shape id="Freeform 43" o:spid="_x0000_s1066" style="position:absolute;left:30299;top:16446;width:3350;height:3080;visibility:visible;mso-wrap-style:square;v-text-anchor:top" coordsize="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" path="m73,51c37,58,37,58,37,58,43,31,43,31,43,31l73,51xm89,59v,-2,,-2,,-2c37,21,37,21,37,21,27,13,19,8,20,1,18,,18,,18,,13,24,13,24,13,24v2,,2,,2,c16,20,18,16,22,17v4,1,12,8,17,11c32,59,32,59,32,59,21,61,21,61,21,61,10,63,7,63,9,52v-2,,-2,,-2,c,82,,82,,82v3,,3,,3,c4,76,11,75,17,74l89,59xe" filled="f" stroked="f">
                  <v:path arrowok="t" o:connecttype="custom" o:connectlocs="1034038308,719403309;524100422,818146855;609090697,437286942;1034038308,719403309;1260676532,832253612;1260676532,804040098;524100422,296226880;283299662,14106757;254967061,0;184143087,338543397;212471924,338543397;311628499,239799851;552433023,394966670;453276448,832253612;297462199,860463371;127485412,733510067;99152812,733510067;0,1156690252;42495137,1156690252;240804524,1043843705;1260676532,832253612" o:connectangles="0,0,0,0,0,0,0,0,0,0,0,0,0,0,0,0,0,0,0,0,0"/>
                  <o:lock v:ext="edit" verticies="t"/>
                </v:shape>
                <v:shape id="Freeform 44" o:spid="_x0000_s1067" style="position:absolute;left:29140;top:19304;width:3937;height:4127;visibility:visible;mso-wrap-style:square;v-text-anchor:top" coordsize="10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" path="m64,96v3,1,6,4,2,13c68,110,68,110,68,110,80,85,80,85,80,85,78,84,78,84,78,84v-4,8,-8,8,-11,7c23,70,23,70,23,70,96,53,96,53,96,53v9,-18,9,-18,9,-18c103,34,103,34,103,34v-3,5,-5,6,-10,7c92,41,92,41,92,41,36,14,36,14,36,14,33,13,31,10,35,1,33,,33,,33,,20,26,20,26,20,26v2,1,2,1,2,1c27,18,31,18,34,19,84,43,84,43,84,43,,62,,62,,62v,2,,2,,2l64,96xe" filled="f" stroked="f">
                  <v:path arrowok="t" o:connecttype="custom" o:connectlocs="899773229,1351636177;927890908,1534672041;956008587,1548750568;1124714661,1196761120;1096596982,1182682593;941947872,1281239789;323355184,985568202;1349656093,746214477;1476187524,492785977;1448069845,478703698;1307481450,577260893;1293420735,577260893;506121972,197114391;492061258,14078527;463943579,0;281176790,366067975;309298219,380146502;478004293,267510780;1180950019,605421700;0,872932480;0,901089534;899773229,1351636177" o:connectangles="0,0,0,0,0,0,0,0,0,0,0,0,0,0,0,0,0,0,0,0,0,0"/>
                </v:shape>
                <v:shape id="Freeform 45" o:spid="_x0000_s1068" style="position:absolute;left:28204;top:21971;width:3191;height:2841;visibility:visible;mso-wrap-style:square;v-text-anchor:top" coordsize="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" path="m63,61v3,2,5,6,-1,14c64,76,64,76,64,76,85,47,85,47,85,47,83,46,83,46,83,46v-5,8,-10,7,-12,5c22,15,22,15,22,15,19,13,17,10,23,1,21,,21,,21,,,29,,29,,29v1,2,1,2,1,2c7,22,11,23,14,25l63,61xe" filled="f" stroked="f">
                  <v:path arrowok="t" o:connecttype="custom" o:connectlocs="887819189,852773901;873726762,1048494217;901907863,1062474240;1197848844,657057323;1169663989,643077301;1000554857,712977414;310029655,209700339;324122082,13980023;295940981,0;0,405416917;14092428,433376962;197293987,349496826;887819189,852773901" o:connectangles="0,0,0,0,0,0,0,0,0,0,0,0,0"/>
                </v:shape>
                <v:shape id="Freeform 46" o:spid="_x0000_s1069" style="position:absolute;left:26934;top:23510;width:3492;height:3477;visibility:visible;mso-wrap-style:square;v-text-anchor:top" coordsize="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" path="m1,26c8,20,12,21,14,24,61,69,61,69,61,69v-6,6,-6,6,-6,6c49,82,45,86,32,77v-2,2,-2,2,-2,2c45,93,45,93,45,93,93,43,93,43,93,43,78,29,78,29,78,29v-2,2,-2,2,-2,2c86,43,82,47,76,54v-6,6,-6,6,-6,6c23,15,23,15,23,15,20,12,19,8,25,2,23,,23,,23,,,25,,25,,25r1,1xe" filled="f" stroked="f">
                  <v:path arrowok="t" o:connecttype="custom" o:connectlocs="14101438,363348956;197438911,335397599;860274102,964275106;775657962,1048121702;451291086,1076073060;423084454,1104024417;634628559,1299672705;1311565188,600922411;1100021083,405274124;1071818207,433225481;1071818207,754649270;987198312,838499605;324366876,209625836;352569753,27951358;324366876,0;0,349375147;14101438,363348956" o:connectangles="0,0,0,0,0,0,0,0,0,0,0,0,0,0,0,0,0"/>
                </v:shape>
                <v:shape id="Freeform 47" o:spid="_x0000_s1070" style="position:absolute;left:23965;top:24780;width:4048;height:4017;visibility:visible;mso-wrap-style:square;v-text-anchor:top" coordsize="10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" path="m98,106v2,1,6,1,8,-1c108,104,108,102,106,100v-1,-2,-4,-2,-7,-2c79,98,79,98,79,98v-4,3,-4,3,-4,3l98,106xm73,75c43,55,43,55,43,55,67,39,67,39,67,39r6,36xm79,92v2,-2,2,-2,2,-2c70,28,70,28,70,28,68,16,65,7,71,2,70,,70,,70,,50,13,50,13,50,13v1,2,1,2,1,2c55,13,59,12,61,15v2,4,3,14,5,19c39,51,39,51,39,51,30,45,30,45,30,45,20,39,19,37,27,31,26,29,26,29,26,29,,46,,46,,46v1,2,1,2,1,2c7,44,13,48,17,51l79,92xe" filled="f" stroked="f">
                  <v:path arrowok="t" o:connecttype="custom" o:connectlocs="1376844325,1493507794;1489239628,1479420435;1489239628,1408972379;1390896549,1380790154;1109904546,1380790154;1053706895,1423059738;1376844325,1493507794;1025609943,1056728346;604125686,774932369;941311593,549497088;1025609943,1056728346;1109904546,1296254739;1138005245,1268072514;983460768,394513618;997509244,28178472;983460768,0;702472513,183165696;716520988,211344168;857016990,211344168;927263117,479049032;547928035,718575426;421484257,634036257;379335082,436779448;365286606,408600977;0,648127370;14048476,676305841;238839080,718575426;1109904546,1296254739" o:connectangles="0,0,0,0,0,0,0,0,0,0,0,0,0,0,0,0,0,0,0,0,0,0,0,0,0,0,0,0"/>
                  <o:lock v:ext="edit" verticies="t"/>
                </v:shape>
              </v:group>
              <v:rect id="Rettangolo 137" o:spid="_x0000_s1071" style="position:absolute;top:8065;width:14681;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" filled="f" stroked="f">
                <v:textbox>
                  <w:txbxContent>
                    <w:p w14:paraId="4388A396" w14:textId="77777777" w:rsidR="00E96825" w:rsidRPr="00D0567D" w:rsidRDefault="00E96825" w:rsidP="00D0567D">
                      <w:pPr>
                        <w:spacing w:after="506"/>
                        <w:jc w:val="center"/>
                        <w:rPr>
                          <w:sz w:val="14"/>
                          <w:szCs w:val="14"/>
                        </w:rPr>
                      </w:pPr>
                      <w:r w:rsidRPr="00D0567D">
                        <w:rPr>
                          <w:rFonts w:ascii="Arial Narrow" w:eastAsia="Lato Light" w:hAnsi="Arial Narrow" w:cs="Lato Light"/>
                          <w:color w:val="FFFFFF" w:themeColor="background1"/>
                          <w:kern w:val="24"/>
                          <w:sz w:val="20"/>
                          <w:szCs w:val="20"/>
                        </w:rPr>
                        <w:t>Istituto Superiore di Sanità</w:t>
                      </w:r>
                    </w:p>
                  </w:txbxContent>
                </v:textbox>
              </v:rect>
              <w10:wrap anchorx="margin"/>
            </v:group>
          </w:pict>
        </mc:Fallback>
      </mc:AlternateContent>
    </w:r>
    <w:r>
      <w:rPr>
        <w:noProof/>
      </w:rPr>
      <w:drawing>
        <wp:anchor distT="0" distB="0" distL="114300" distR="114300" simplePos="0" relativeHeight="251656192" behindDoc="1" locked="0" layoutInCell="1" allowOverlap="1" wp14:anchorId="1C97D9A2" wp14:editId="0884E8E2">
          <wp:simplePos x="0" y="0"/>
          <wp:positionH relativeFrom="margin">
            <wp:posOffset>-8656230</wp:posOffset>
          </wp:positionH>
          <wp:positionV relativeFrom="paragraph">
            <wp:posOffset>-1125311</wp:posOffset>
          </wp:positionV>
          <wp:extent cx="19705018" cy="12042183"/>
          <wp:effectExtent l="0" t="0" r="0" b="0"/>
          <wp:wrapNone/>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utterstock_1625951248.jpg"/>
                  <pic:cNvPicPr/>
                </pic:nvPicPr>
                <pic:blipFill>
                  <a:blip r:embed="rId1">
                    <a:extLst>
                      <a:ext uri="{28A0092B-C50C-407E-A947-70E740481C1C}">
                        <a14:useLocalDpi xmlns:a14="http://schemas.microsoft.com/office/drawing/2010/main" val="0"/>
                      </a:ext>
                    </a:extLst>
                  </a:blip>
                  <a:stretch>
                    <a:fillRect/>
                  </a:stretch>
                </pic:blipFill>
                <pic:spPr>
                  <a:xfrm>
                    <a:off x="0" y="0"/>
                    <a:ext cx="19705018" cy="12042183"/>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0CDB47" w14:textId="77777777" w:rsidR="00E96825" w:rsidRDefault="00E9682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C654C"/>
    <w:multiLevelType w:val="hybridMultilevel"/>
    <w:tmpl w:val="F9B09BD0"/>
    <w:lvl w:ilvl="0" w:tplc="7752EF60">
      <w:start w:val="4"/>
      <w:numFmt w:val="bullet"/>
      <w:lvlText w:val="•"/>
      <w:lvlJc w:val="left"/>
      <w:pPr>
        <w:ind w:left="989" w:hanging="705"/>
      </w:pPr>
      <w:rPr>
        <w:rFonts w:ascii="Arial Narrow" w:eastAsiaTheme="minorHAnsi" w:hAnsi="Arial Narrow" w:cstheme="minorBidi"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start w:val="1"/>
      <w:numFmt w:val="bullet"/>
      <w:lvlText w:val=""/>
      <w:lvlJc w:val="left"/>
      <w:pPr>
        <w:ind w:left="502" w:hanging="360"/>
      </w:pPr>
      <w:rPr>
        <w:rFonts w:ascii="Symbol" w:hAnsi="Symbol" w:hint="default"/>
      </w:rPr>
    </w:lvl>
    <w:lvl w:ilvl="4" w:tplc="04100003">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 w15:restartNumberingAfterBreak="0">
    <w:nsid w:val="066A30D1"/>
    <w:multiLevelType w:val="hybridMultilevel"/>
    <w:tmpl w:val="1FBCE92C"/>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 w15:restartNumberingAfterBreak="0">
    <w:nsid w:val="06F81079"/>
    <w:multiLevelType w:val="hybridMultilevel"/>
    <w:tmpl w:val="24CC0074"/>
    <w:lvl w:ilvl="0" w:tplc="DD9C4D92">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 w15:restartNumberingAfterBreak="0">
    <w:nsid w:val="166549A6"/>
    <w:multiLevelType w:val="hybridMultilevel"/>
    <w:tmpl w:val="5AA83F08"/>
    <w:lvl w:ilvl="0" w:tplc="04100005">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4" w15:restartNumberingAfterBreak="0">
    <w:nsid w:val="1CD265D8"/>
    <w:multiLevelType w:val="hybridMultilevel"/>
    <w:tmpl w:val="F550A202"/>
    <w:lvl w:ilvl="0" w:tplc="2B78FF4C">
      <w:start w:val="1"/>
      <w:numFmt w:val="decimal"/>
      <w:lvlText w:val="%1."/>
      <w:lvlJc w:val="left"/>
      <w:pPr>
        <w:ind w:left="1065" w:hanging="705"/>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B0E7E12"/>
    <w:multiLevelType w:val="hybridMultilevel"/>
    <w:tmpl w:val="79AADB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E0C43A1"/>
    <w:multiLevelType w:val="hybridMultilevel"/>
    <w:tmpl w:val="93D86D54"/>
    <w:lvl w:ilvl="0" w:tplc="04100005">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7" w15:restartNumberingAfterBreak="0">
    <w:nsid w:val="2F311444"/>
    <w:multiLevelType w:val="hybridMultilevel"/>
    <w:tmpl w:val="BCAC98F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69E18FD"/>
    <w:multiLevelType w:val="hybridMultilevel"/>
    <w:tmpl w:val="8E4A4122"/>
    <w:lvl w:ilvl="0" w:tplc="04100005">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9" w15:restartNumberingAfterBreak="0">
    <w:nsid w:val="36A521A5"/>
    <w:multiLevelType w:val="hybridMultilevel"/>
    <w:tmpl w:val="B532EBBE"/>
    <w:lvl w:ilvl="0" w:tplc="847C2BD0">
      <w:numFmt w:val="bullet"/>
      <w:lvlText w:val="-"/>
      <w:lvlJc w:val="left"/>
      <w:pPr>
        <w:ind w:left="1222" w:hanging="360"/>
      </w:pPr>
      <w:rPr>
        <w:rFonts w:ascii="Calibri" w:eastAsiaTheme="minorHAnsi" w:hAnsi="Calibri" w:cs="Calibri"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10" w15:restartNumberingAfterBreak="0">
    <w:nsid w:val="3EA33872"/>
    <w:multiLevelType w:val="multilevel"/>
    <w:tmpl w:val="4898807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Symbol" w:hAnsi="Symbol" w:hint="defaul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451D245C"/>
    <w:multiLevelType w:val="hybridMultilevel"/>
    <w:tmpl w:val="4432B488"/>
    <w:lvl w:ilvl="0" w:tplc="04100005">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2" w15:restartNumberingAfterBreak="0">
    <w:nsid w:val="46516408"/>
    <w:multiLevelType w:val="hybridMultilevel"/>
    <w:tmpl w:val="A26A5C98"/>
    <w:lvl w:ilvl="0" w:tplc="FC76018C">
      <w:start w:val="1"/>
      <w:numFmt w:val="decimal"/>
      <w:lvlText w:val="%1."/>
      <w:lvlJc w:val="right"/>
      <w:pPr>
        <w:ind w:left="1146" w:hanging="360"/>
      </w:pPr>
      <w:rPr>
        <w:rFonts w:hint="default"/>
      </w:r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13" w15:restartNumberingAfterBreak="0">
    <w:nsid w:val="4A3230D0"/>
    <w:multiLevelType w:val="hybridMultilevel"/>
    <w:tmpl w:val="AF84F9C0"/>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4" w15:restartNumberingAfterBreak="0">
    <w:nsid w:val="4FA95127"/>
    <w:multiLevelType w:val="hybridMultilevel"/>
    <w:tmpl w:val="FC4A3D88"/>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5" w15:restartNumberingAfterBreak="0">
    <w:nsid w:val="5A3D13B0"/>
    <w:multiLevelType w:val="hybridMultilevel"/>
    <w:tmpl w:val="F0B4A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1B2E0B"/>
    <w:multiLevelType w:val="hybridMultilevel"/>
    <w:tmpl w:val="208029C4"/>
    <w:lvl w:ilvl="0" w:tplc="DD9C4D92">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7" w15:restartNumberingAfterBreak="0">
    <w:nsid w:val="600741D1"/>
    <w:multiLevelType w:val="hybridMultilevel"/>
    <w:tmpl w:val="7640FD28"/>
    <w:lvl w:ilvl="0" w:tplc="04100005">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8" w15:restartNumberingAfterBreak="0">
    <w:nsid w:val="6A6A3FBD"/>
    <w:multiLevelType w:val="hybridMultilevel"/>
    <w:tmpl w:val="F6301A26"/>
    <w:lvl w:ilvl="0" w:tplc="04100005">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num w:numId="1">
    <w:abstractNumId w:val="1"/>
  </w:num>
  <w:num w:numId="2">
    <w:abstractNumId w:val="7"/>
  </w:num>
  <w:num w:numId="3">
    <w:abstractNumId w:val="5"/>
  </w:num>
  <w:num w:numId="4">
    <w:abstractNumId w:val="4"/>
  </w:num>
  <w:num w:numId="5">
    <w:abstractNumId w:val="0"/>
  </w:num>
  <w:num w:numId="6">
    <w:abstractNumId w:val="15"/>
  </w:num>
  <w:num w:numId="7">
    <w:abstractNumId w:val="9"/>
  </w:num>
  <w:num w:numId="8">
    <w:abstractNumId w:val="10"/>
  </w:num>
  <w:num w:numId="9">
    <w:abstractNumId w:val="13"/>
  </w:num>
  <w:num w:numId="10">
    <w:abstractNumId w:val="17"/>
  </w:num>
  <w:num w:numId="11">
    <w:abstractNumId w:val="18"/>
  </w:num>
  <w:num w:numId="12">
    <w:abstractNumId w:val="14"/>
  </w:num>
  <w:num w:numId="13">
    <w:abstractNumId w:val="8"/>
  </w:num>
  <w:num w:numId="14">
    <w:abstractNumId w:val="3"/>
  </w:num>
  <w:num w:numId="15">
    <w:abstractNumId w:val="2"/>
  </w:num>
  <w:num w:numId="16">
    <w:abstractNumId w:val="11"/>
  </w:num>
  <w:num w:numId="17">
    <w:abstractNumId w:val="6"/>
  </w:num>
  <w:num w:numId="18">
    <w:abstractNumId w:val="12"/>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ttachedTemplate r:id="rId1"/>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D5C"/>
    <w:rsid w:val="00003B3F"/>
    <w:rsid w:val="000049CE"/>
    <w:rsid w:val="00050A87"/>
    <w:rsid w:val="00066005"/>
    <w:rsid w:val="00066E04"/>
    <w:rsid w:val="000A1874"/>
    <w:rsid w:val="000A6477"/>
    <w:rsid w:val="00117361"/>
    <w:rsid w:val="00130D0B"/>
    <w:rsid w:val="001366B1"/>
    <w:rsid w:val="001A0BBC"/>
    <w:rsid w:val="001A154B"/>
    <w:rsid w:val="001B713D"/>
    <w:rsid w:val="001C12A5"/>
    <w:rsid w:val="001C5D15"/>
    <w:rsid w:val="001F0D5C"/>
    <w:rsid w:val="0024653D"/>
    <w:rsid w:val="002646CA"/>
    <w:rsid w:val="002D0594"/>
    <w:rsid w:val="00313B1F"/>
    <w:rsid w:val="00353F1A"/>
    <w:rsid w:val="00355B15"/>
    <w:rsid w:val="003569C3"/>
    <w:rsid w:val="00360422"/>
    <w:rsid w:val="00365C24"/>
    <w:rsid w:val="003B33CA"/>
    <w:rsid w:val="003C5DEC"/>
    <w:rsid w:val="003E4AB9"/>
    <w:rsid w:val="003F3638"/>
    <w:rsid w:val="003F5B85"/>
    <w:rsid w:val="004016F2"/>
    <w:rsid w:val="004036E8"/>
    <w:rsid w:val="00424886"/>
    <w:rsid w:val="0045249C"/>
    <w:rsid w:val="004570B1"/>
    <w:rsid w:val="004C2EA6"/>
    <w:rsid w:val="00556858"/>
    <w:rsid w:val="00583224"/>
    <w:rsid w:val="005B1B71"/>
    <w:rsid w:val="006272E1"/>
    <w:rsid w:val="00642AA5"/>
    <w:rsid w:val="006A6A4C"/>
    <w:rsid w:val="006B274A"/>
    <w:rsid w:val="006D4EA2"/>
    <w:rsid w:val="006E3A0C"/>
    <w:rsid w:val="0071026D"/>
    <w:rsid w:val="00710A03"/>
    <w:rsid w:val="00713D9E"/>
    <w:rsid w:val="00720996"/>
    <w:rsid w:val="00720A8D"/>
    <w:rsid w:val="007233A8"/>
    <w:rsid w:val="0073012B"/>
    <w:rsid w:val="0073063B"/>
    <w:rsid w:val="00731944"/>
    <w:rsid w:val="007331C9"/>
    <w:rsid w:val="007522D0"/>
    <w:rsid w:val="00766CEC"/>
    <w:rsid w:val="00785FB8"/>
    <w:rsid w:val="00787D83"/>
    <w:rsid w:val="00790D0D"/>
    <w:rsid w:val="0079316A"/>
    <w:rsid w:val="007A04A7"/>
    <w:rsid w:val="007A3049"/>
    <w:rsid w:val="007E14D0"/>
    <w:rsid w:val="007F54E7"/>
    <w:rsid w:val="00817126"/>
    <w:rsid w:val="00821994"/>
    <w:rsid w:val="00844B53"/>
    <w:rsid w:val="0085093F"/>
    <w:rsid w:val="008532FD"/>
    <w:rsid w:val="008804D4"/>
    <w:rsid w:val="008B382C"/>
    <w:rsid w:val="00907370"/>
    <w:rsid w:val="0093104C"/>
    <w:rsid w:val="009312B2"/>
    <w:rsid w:val="009323DB"/>
    <w:rsid w:val="00945CC3"/>
    <w:rsid w:val="00955EB5"/>
    <w:rsid w:val="0096188E"/>
    <w:rsid w:val="00961B48"/>
    <w:rsid w:val="009725F3"/>
    <w:rsid w:val="0099297A"/>
    <w:rsid w:val="009B6027"/>
    <w:rsid w:val="00A0304C"/>
    <w:rsid w:val="00A10BA8"/>
    <w:rsid w:val="00A42AE5"/>
    <w:rsid w:val="00A55A34"/>
    <w:rsid w:val="00A72510"/>
    <w:rsid w:val="00A82AB7"/>
    <w:rsid w:val="00AB233D"/>
    <w:rsid w:val="00AB5B6C"/>
    <w:rsid w:val="00AC70DA"/>
    <w:rsid w:val="00AF52F7"/>
    <w:rsid w:val="00AF6F04"/>
    <w:rsid w:val="00B20885"/>
    <w:rsid w:val="00B25A28"/>
    <w:rsid w:val="00B42F92"/>
    <w:rsid w:val="00B44628"/>
    <w:rsid w:val="00B46C2A"/>
    <w:rsid w:val="00B62349"/>
    <w:rsid w:val="00B9398A"/>
    <w:rsid w:val="00BA7F2F"/>
    <w:rsid w:val="00BB4699"/>
    <w:rsid w:val="00BD342C"/>
    <w:rsid w:val="00C31597"/>
    <w:rsid w:val="00C649A8"/>
    <w:rsid w:val="00CA52ED"/>
    <w:rsid w:val="00CD12B5"/>
    <w:rsid w:val="00CD78E1"/>
    <w:rsid w:val="00CE2E44"/>
    <w:rsid w:val="00D01203"/>
    <w:rsid w:val="00D0207D"/>
    <w:rsid w:val="00D0567D"/>
    <w:rsid w:val="00D310C5"/>
    <w:rsid w:val="00D31C74"/>
    <w:rsid w:val="00D617CD"/>
    <w:rsid w:val="00D71C5F"/>
    <w:rsid w:val="00D848E3"/>
    <w:rsid w:val="00DB2990"/>
    <w:rsid w:val="00DB3A3D"/>
    <w:rsid w:val="00DD58D4"/>
    <w:rsid w:val="00DF7241"/>
    <w:rsid w:val="00E36D2B"/>
    <w:rsid w:val="00E53461"/>
    <w:rsid w:val="00E55028"/>
    <w:rsid w:val="00E7292E"/>
    <w:rsid w:val="00E96014"/>
    <w:rsid w:val="00E96825"/>
    <w:rsid w:val="00EF434A"/>
    <w:rsid w:val="00F17017"/>
    <w:rsid w:val="00F52A18"/>
    <w:rsid w:val="00F67CB3"/>
    <w:rsid w:val="00F7731C"/>
    <w:rsid w:val="00FC78C9"/>
    <w:rsid w:val="00FD4A43"/>
    <w:rsid w:val="00FE14E2"/>
    <w:rsid w:val="00FF180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BA134D"/>
  <w15:chartTrackingRefBased/>
  <w15:docId w15:val="{1D6A7310-5AA0-476B-BC67-46B507A80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07370"/>
  </w:style>
  <w:style w:type="paragraph" w:styleId="Titolo1">
    <w:name w:val="heading 1"/>
    <w:basedOn w:val="Normale"/>
    <w:next w:val="Normale"/>
    <w:link w:val="Titolo1Carattere"/>
    <w:uiPriority w:val="9"/>
    <w:qFormat/>
    <w:rsid w:val="00355B15"/>
    <w:pPr>
      <w:spacing w:after="600" w:line="240" w:lineRule="auto"/>
      <w:outlineLvl w:val="0"/>
    </w:pPr>
    <w:rPr>
      <w:rFonts w:ascii="Arial Narrow" w:hAnsi="Arial Narrow"/>
      <w:b/>
      <w:bCs/>
      <w:color w:val="A50021"/>
      <w:sz w:val="40"/>
      <w:szCs w:val="40"/>
    </w:rPr>
  </w:style>
  <w:style w:type="paragraph" w:styleId="Titolo2">
    <w:name w:val="heading 2"/>
    <w:basedOn w:val="Normale"/>
    <w:next w:val="Normale"/>
    <w:link w:val="Titolo2Carattere"/>
    <w:uiPriority w:val="9"/>
    <w:unhideWhenUsed/>
    <w:qFormat/>
    <w:rsid w:val="00355B15"/>
    <w:pPr>
      <w:keepNext/>
      <w:keepLines/>
      <w:spacing w:before="400" w:after="200" w:line="240" w:lineRule="auto"/>
      <w:outlineLvl w:val="1"/>
    </w:pPr>
    <w:rPr>
      <w:rFonts w:ascii="Arial Narrow" w:eastAsiaTheme="majorEastAsia" w:hAnsi="Arial Narrow" w:cstheme="majorBidi"/>
      <w:b/>
      <w:bCs/>
      <w:color w:val="A50021"/>
      <w:sz w:val="32"/>
      <w:szCs w:val="32"/>
    </w:rPr>
  </w:style>
  <w:style w:type="paragraph" w:styleId="Titolo3">
    <w:name w:val="heading 3"/>
    <w:basedOn w:val="Normale"/>
    <w:next w:val="Normale"/>
    <w:link w:val="Titolo3Carattere"/>
    <w:uiPriority w:val="9"/>
    <w:unhideWhenUsed/>
    <w:qFormat/>
    <w:rsid w:val="00355B15"/>
    <w:pPr>
      <w:keepNext/>
      <w:keepLines/>
      <w:spacing w:before="200" w:after="100" w:line="240" w:lineRule="auto"/>
      <w:outlineLvl w:val="2"/>
    </w:pPr>
    <w:rPr>
      <w:rFonts w:ascii="Arial Narrow" w:eastAsiaTheme="majorEastAsia" w:hAnsi="Arial Narrow" w:cstheme="majorBidi"/>
      <w:b/>
      <w:bCs/>
      <w:color w:val="A50021"/>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0567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0567D"/>
  </w:style>
  <w:style w:type="paragraph" w:styleId="Pidipagina">
    <w:name w:val="footer"/>
    <w:basedOn w:val="Normale"/>
    <w:link w:val="PidipaginaCarattere"/>
    <w:uiPriority w:val="99"/>
    <w:unhideWhenUsed/>
    <w:rsid w:val="00D0567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0567D"/>
  </w:style>
  <w:style w:type="character" w:customStyle="1" w:styleId="Titolo1Carattere">
    <w:name w:val="Titolo 1 Carattere"/>
    <w:basedOn w:val="Carpredefinitoparagrafo"/>
    <w:link w:val="Titolo1"/>
    <w:uiPriority w:val="9"/>
    <w:rsid w:val="00355B15"/>
    <w:rPr>
      <w:rFonts w:ascii="Arial Narrow" w:hAnsi="Arial Narrow"/>
      <w:b/>
      <w:bCs/>
      <w:color w:val="A50021"/>
      <w:sz w:val="40"/>
      <w:szCs w:val="40"/>
    </w:rPr>
  </w:style>
  <w:style w:type="character" w:customStyle="1" w:styleId="Titolo2Carattere">
    <w:name w:val="Titolo 2 Carattere"/>
    <w:basedOn w:val="Carpredefinitoparagrafo"/>
    <w:link w:val="Titolo2"/>
    <w:uiPriority w:val="9"/>
    <w:rsid w:val="00355B15"/>
    <w:rPr>
      <w:rFonts w:ascii="Arial Narrow" w:eastAsiaTheme="majorEastAsia" w:hAnsi="Arial Narrow" w:cstheme="majorBidi"/>
      <w:b/>
      <w:bCs/>
      <w:color w:val="A50021"/>
      <w:sz w:val="32"/>
      <w:szCs w:val="32"/>
    </w:rPr>
  </w:style>
  <w:style w:type="character" w:customStyle="1" w:styleId="Titolo3Carattere">
    <w:name w:val="Titolo 3 Carattere"/>
    <w:basedOn w:val="Carpredefinitoparagrafo"/>
    <w:link w:val="Titolo3"/>
    <w:uiPriority w:val="9"/>
    <w:rsid w:val="00355B15"/>
    <w:rPr>
      <w:rFonts w:ascii="Arial Narrow" w:eastAsiaTheme="majorEastAsia" w:hAnsi="Arial Narrow" w:cstheme="majorBidi"/>
      <w:b/>
      <w:bCs/>
      <w:color w:val="A50021"/>
      <w:sz w:val="24"/>
      <w:szCs w:val="24"/>
    </w:rPr>
  </w:style>
  <w:style w:type="paragraph" w:customStyle="1" w:styleId="corpodeltesto">
    <w:name w:val="corpo del testo"/>
    <w:basedOn w:val="Normale"/>
    <w:qFormat/>
    <w:rsid w:val="00050A87"/>
    <w:pPr>
      <w:spacing w:after="120"/>
      <w:ind w:firstLine="284"/>
      <w:jc w:val="both"/>
    </w:pPr>
    <w:rPr>
      <w:rFonts w:ascii="Arial Narrow" w:hAnsi="Arial Narrow"/>
    </w:rPr>
  </w:style>
  <w:style w:type="character" w:styleId="Collegamentoipertestuale">
    <w:name w:val="Hyperlink"/>
    <w:basedOn w:val="Carpredefinitoparagrafo"/>
    <w:uiPriority w:val="99"/>
    <w:unhideWhenUsed/>
    <w:qFormat/>
    <w:rsid w:val="00BA7F2F"/>
    <w:rPr>
      <w:color w:val="0563C1" w:themeColor="hyperlink"/>
      <w:u w:val="single"/>
    </w:rPr>
  </w:style>
  <w:style w:type="character" w:styleId="Menzionenonrisolta">
    <w:name w:val="Unresolved Mention"/>
    <w:basedOn w:val="Carpredefinitoparagrafo"/>
    <w:uiPriority w:val="99"/>
    <w:semiHidden/>
    <w:unhideWhenUsed/>
    <w:rsid w:val="00BA7F2F"/>
    <w:rPr>
      <w:color w:val="605E5C"/>
      <w:shd w:val="clear" w:color="auto" w:fill="E1DFDD"/>
    </w:rPr>
  </w:style>
  <w:style w:type="paragraph" w:styleId="Paragrafoelenco">
    <w:name w:val="List Paragraph"/>
    <w:basedOn w:val="Normale"/>
    <w:uiPriority w:val="34"/>
    <w:qFormat/>
    <w:rsid w:val="009312B2"/>
    <w:pPr>
      <w:ind w:left="720"/>
      <w:contextualSpacing/>
    </w:pPr>
  </w:style>
  <w:style w:type="paragraph" w:styleId="Testonotaapidipagina">
    <w:name w:val="footnote text"/>
    <w:basedOn w:val="Normale"/>
    <w:link w:val="TestonotaapidipaginaCarattere"/>
    <w:uiPriority w:val="99"/>
    <w:unhideWhenUsed/>
    <w:rsid w:val="009312B2"/>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9312B2"/>
    <w:rPr>
      <w:sz w:val="20"/>
      <w:szCs w:val="20"/>
    </w:rPr>
  </w:style>
  <w:style w:type="character" w:styleId="Rimandonotaapidipagina">
    <w:name w:val="footnote reference"/>
    <w:basedOn w:val="Carpredefinitoparagrafo"/>
    <w:uiPriority w:val="99"/>
    <w:semiHidden/>
    <w:unhideWhenUsed/>
    <w:rsid w:val="009312B2"/>
    <w:rPr>
      <w:vertAlign w:val="superscript"/>
    </w:rPr>
  </w:style>
  <w:style w:type="paragraph" w:styleId="Sommario1">
    <w:name w:val="toc 1"/>
    <w:basedOn w:val="Normale"/>
    <w:next w:val="Normale"/>
    <w:autoRedefine/>
    <w:uiPriority w:val="39"/>
    <w:unhideWhenUsed/>
    <w:rsid w:val="00D848E3"/>
    <w:pPr>
      <w:spacing w:after="100"/>
    </w:pPr>
  </w:style>
  <w:style w:type="paragraph" w:styleId="Sommario2">
    <w:name w:val="toc 2"/>
    <w:basedOn w:val="Normale"/>
    <w:next w:val="Normale"/>
    <w:autoRedefine/>
    <w:uiPriority w:val="39"/>
    <w:unhideWhenUsed/>
    <w:rsid w:val="00D848E3"/>
    <w:pPr>
      <w:spacing w:after="100"/>
      <w:ind w:left="220"/>
    </w:pPr>
  </w:style>
  <w:style w:type="paragraph" w:styleId="Sommario3">
    <w:name w:val="toc 3"/>
    <w:basedOn w:val="Normale"/>
    <w:next w:val="Normale"/>
    <w:autoRedefine/>
    <w:uiPriority w:val="39"/>
    <w:unhideWhenUsed/>
    <w:rsid w:val="00D848E3"/>
    <w:pPr>
      <w:spacing w:after="100"/>
      <w:ind w:left="440"/>
    </w:pPr>
  </w:style>
  <w:style w:type="paragraph" w:styleId="Nessunaspaziatura">
    <w:name w:val="No Spacing"/>
    <w:uiPriority w:val="1"/>
    <w:qFormat/>
    <w:rsid w:val="002646CA"/>
    <w:pPr>
      <w:spacing w:after="0" w:line="240" w:lineRule="auto"/>
    </w:pPr>
  </w:style>
  <w:style w:type="paragraph" w:styleId="Testofumetto">
    <w:name w:val="Balloon Text"/>
    <w:basedOn w:val="Normale"/>
    <w:link w:val="TestofumettoCarattere"/>
    <w:uiPriority w:val="99"/>
    <w:semiHidden/>
    <w:unhideWhenUsed/>
    <w:rsid w:val="00AF6F04"/>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F6F04"/>
    <w:rPr>
      <w:rFonts w:ascii="Segoe UI" w:hAnsi="Segoe UI" w:cs="Segoe UI"/>
      <w:sz w:val="18"/>
      <w:szCs w:val="18"/>
    </w:rPr>
  </w:style>
  <w:style w:type="character" w:styleId="Rimandocommento">
    <w:name w:val="annotation reference"/>
    <w:basedOn w:val="Carpredefinitoparagrafo"/>
    <w:uiPriority w:val="99"/>
    <w:semiHidden/>
    <w:unhideWhenUsed/>
    <w:rsid w:val="00D0207D"/>
    <w:rPr>
      <w:sz w:val="16"/>
      <w:szCs w:val="16"/>
    </w:rPr>
  </w:style>
  <w:style w:type="paragraph" w:styleId="Testocommento">
    <w:name w:val="annotation text"/>
    <w:basedOn w:val="Normale"/>
    <w:link w:val="TestocommentoCarattere"/>
    <w:uiPriority w:val="99"/>
    <w:semiHidden/>
    <w:unhideWhenUsed/>
    <w:rsid w:val="00D0207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D0207D"/>
    <w:rPr>
      <w:sz w:val="20"/>
      <w:szCs w:val="20"/>
    </w:rPr>
  </w:style>
  <w:style w:type="paragraph" w:styleId="Soggettocommento">
    <w:name w:val="annotation subject"/>
    <w:basedOn w:val="Testocommento"/>
    <w:next w:val="Testocommento"/>
    <w:link w:val="SoggettocommentoCarattere"/>
    <w:uiPriority w:val="99"/>
    <w:semiHidden/>
    <w:unhideWhenUsed/>
    <w:rsid w:val="00D0207D"/>
    <w:rPr>
      <w:b/>
      <w:bCs/>
    </w:rPr>
  </w:style>
  <w:style w:type="character" w:customStyle="1" w:styleId="SoggettocommentoCarattere">
    <w:name w:val="Soggetto commento Carattere"/>
    <w:basedOn w:val="TestocommentoCarattere"/>
    <w:link w:val="Soggettocommento"/>
    <w:uiPriority w:val="99"/>
    <w:semiHidden/>
    <w:rsid w:val="00D0207D"/>
    <w:rPr>
      <w:b/>
      <w:bCs/>
      <w:sz w:val="20"/>
      <w:szCs w:val="20"/>
    </w:rPr>
  </w:style>
  <w:style w:type="character" w:styleId="Collegamentovisitato">
    <w:name w:val="FollowedHyperlink"/>
    <w:basedOn w:val="Carpredefinitoparagrafo"/>
    <w:uiPriority w:val="99"/>
    <w:semiHidden/>
    <w:unhideWhenUsed/>
    <w:rsid w:val="00CA52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2731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iss.it/rapporti-covid-19" TargetMode="Externa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8.xml"/></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trovanorme.salute.gov.it/norme/renderNormsanPdf?anno=2020&amp;codLeg=73751&amp;parte=1%20&amp;serie=null" TargetMode="External"/><Relationship Id="rId2" Type="http://schemas.openxmlformats.org/officeDocument/2006/relationships/hyperlink" Target="http://www.trovanorme.salute.gov.it/norme/renderNormsanPdf?anno=2020&amp;codLeg=74178&amp;parte=1%20&amp;serie=null" TargetMode="External"/><Relationship Id="rId1" Type="http://schemas.openxmlformats.org/officeDocument/2006/relationships/hyperlink" Target="https://www.who.int/publications/i/item/considerations-for-quarantine-of-individuals-in-the-context-of-containment-for-coronavirus-disease-(covid-19)"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uri\OneDrive\Desktop\LAVORO%20AGILE%20sandra\Rapporti%20COVID-19\template%20e%20copertina\Rapporti%20COVID%20originale%20template.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A729C76F9FF5A04EA1C5E2B402FC2BFE" ma:contentTypeVersion="11" ma:contentTypeDescription="Creare un nuovo documento." ma:contentTypeScope="" ma:versionID="03b9d64d18674133f6eb6843d989421a">
  <xsd:schema xmlns:xsd="http://www.w3.org/2001/XMLSchema" xmlns:xs="http://www.w3.org/2001/XMLSchema" xmlns:p="http://schemas.microsoft.com/office/2006/metadata/properties" xmlns:ns2="b753c13c-36ca-451e-a400-0cb5af59f395" xmlns:ns3="771ac55c-036f-43a0-9b3f-56b0fc6ff66b" targetNamespace="http://schemas.microsoft.com/office/2006/metadata/properties" ma:root="true" ma:fieldsID="02f694d0704ed2434985206c449ca321" ns2:_="" ns3:_="">
    <xsd:import namespace="b753c13c-36ca-451e-a400-0cb5af59f395"/>
    <xsd:import namespace="771ac55c-036f-43a0-9b3f-56b0fc6ff66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53c13c-36ca-451e-a400-0cb5af59f3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1ac55c-036f-43a0-9b3f-56b0fc6ff66b" elementFormDefault="qualified">
    <xsd:import namespace="http://schemas.microsoft.com/office/2006/documentManagement/types"/>
    <xsd:import namespace="http://schemas.microsoft.com/office/infopath/2007/PartnerControls"/>
    <xsd:element name="SharedWithUsers" ma:index="16"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0521C8-9BBB-4126-A1E4-DBBB2F7A670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F0501A3-7B1E-4A68-9BB7-7AE1C5E554E0}">
  <ds:schemaRefs>
    <ds:schemaRef ds:uri="http://schemas.microsoft.com/sharepoint/v3/contenttype/forms"/>
  </ds:schemaRefs>
</ds:datastoreItem>
</file>

<file path=customXml/itemProps3.xml><?xml version="1.0" encoding="utf-8"?>
<ds:datastoreItem xmlns:ds="http://schemas.openxmlformats.org/officeDocument/2006/customXml" ds:itemID="{FBF87079-F12C-4C63-9CCB-59454C5EF744}">
  <ds:schemaRefs>
    <ds:schemaRef ds:uri="http://schemas.openxmlformats.org/officeDocument/2006/bibliography"/>
  </ds:schemaRefs>
</ds:datastoreItem>
</file>

<file path=customXml/itemProps4.xml><?xml version="1.0" encoding="utf-8"?>
<ds:datastoreItem xmlns:ds="http://schemas.openxmlformats.org/officeDocument/2006/customXml" ds:itemID="{23597B83-36EC-4B18-8F00-4E45ABBE65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53c13c-36ca-451e-a400-0cb5af59f395"/>
    <ds:schemaRef ds:uri="771ac55c-036f-43a0-9b3f-56b0fc6ff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Rapporti COVID originale template</Template>
  <TotalTime>14</TotalTime>
  <Pages>18</Pages>
  <Words>5888</Words>
  <Characters>34976</Characters>
  <Application>Microsoft Office Word</Application>
  <DocSecurity>0</DocSecurity>
  <Lines>514</Lines>
  <Paragraphs>224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alessandro spurio</dc:creator>
  <cp:keywords/>
  <dc:description/>
  <cp:lastModifiedBy>Salinetti Sandra</cp:lastModifiedBy>
  <cp:revision>6</cp:revision>
  <cp:lastPrinted>2020-03-04T08:06:00Z</cp:lastPrinted>
  <dcterms:created xsi:type="dcterms:W3CDTF">2020-07-27T06:16:00Z</dcterms:created>
  <dcterms:modified xsi:type="dcterms:W3CDTF">2020-09-01T13:41:00Z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0x010100A729C76F9FF5A04EA1C5E2B402FC2BFE</vt:lpwstr>
  </property>
</Properties>
</file>