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BCAFDE" w14:textId="77777777" w:rsidR="00063875" w:rsidRDefault="00343276" w:rsidP="003A7B03">
      <w:pPr>
        <w:pStyle w:val="Titolo1"/>
        <w:spacing w:after="240"/>
        <w:jc w:val="both"/>
      </w:pPr>
      <w:bookmarkStart w:id="0" w:name="_Toc169536890"/>
      <w:bookmarkStart w:id="1" w:name="_Toc63934742"/>
      <w:bookmarkStart w:id="2" w:name="_Toc64361893"/>
      <w:bookmarkStart w:id="3" w:name="_Toc64365327"/>
      <w:r w:rsidRPr="116A8978">
        <w:t xml:space="preserve">Allegato 1 - Modulo per </w:t>
      </w:r>
      <w:r w:rsidR="00C8756A">
        <w:t>la</w:t>
      </w:r>
      <w:r w:rsidR="00F5696A">
        <w:t xml:space="preserve"> </w:t>
      </w:r>
      <w:r w:rsidRPr="116A8978">
        <w:t xml:space="preserve">richiesta di pubblicazione di </w:t>
      </w:r>
      <w:r w:rsidR="00A45D22">
        <w:t>R</w:t>
      </w:r>
      <w:r w:rsidR="00DA21B7">
        <w:t>BPCA</w:t>
      </w:r>
      <w:r w:rsidRPr="116A8978">
        <w:t xml:space="preserve"> in fase di progettazione-sviluppo </w:t>
      </w:r>
      <w:r w:rsidR="00E167EF">
        <w:t>(</w:t>
      </w:r>
      <w:r w:rsidR="00E167EF" w:rsidRPr="00E167EF">
        <w:rPr>
          <w:i/>
        </w:rPr>
        <w:t>in-progress</w:t>
      </w:r>
      <w:r w:rsidR="00E167EF">
        <w:t xml:space="preserve">) </w:t>
      </w:r>
      <w:r w:rsidRPr="116A8978">
        <w:t>o complete</w:t>
      </w:r>
      <w:bookmarkEnd w:id="0"/>
    </w:p>
    <w:p w14:paraId="21B3AF18" w14:textId="77777777" w:rsidR="003A7B03" w:rsidRPr="002D5CB0" w:rsidRDefault="003A7B03" w:rsidP="003A7B03">
      <w:pPr>
        <w:spacing w:after="240"/>
        <w:jc w:val="center"/>
        <w:textAlignment w:val="baseline"/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</w:pPr>
      <w:r w:rsidRPr="006937FC"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  <w:t>v. 1</w:t>
      </w:r>
      <w:r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  <w:t>.</w:t>
      </w:r>
      <w:proofErr w:type="gramStart"/>
      <w:r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  <w:t>1</w:t>
      </w:r>
      <w:r w:rsidRPr="006937FC"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  <w:t xml:space="preserve"> </w:t>
      </w:r>
      <w:r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  <w:t>luglio</w:t>
      </w:r>
      <w:proofErr w:type="gramEnd"/>
      <w:r w:rsidRPr="006937FC">
        <w:rPr>
          <w:rFonts w:ascii="Garamond" w:hAnsi="Garamond" w:cstheme="minorBidi"/>
          <w:color w:val="000000"/>
          <w:sz w:val="22"/>
          <w:szCs w:val="22"/>
          <w:bdr w:val="none" w:sz="0" w:space="0" w:color="auto" w:frame="1"/>
        </w:rPr>
        <w:t xml:space="preserve"> 2025</w:t>
      </w:r>
    </w:p>
    <w:p w14:paraId="0550DE39" w14:textId="490AB31D" w:rsidR="008A0B25" w:rsidRPr="00FC0CEA" w:rsidRDefault="008A0B25" w:rsidP="00626527">
      <w:pPr>
        <w:pStyle w:val="Default"/>
        <w:spacing w:after="360"/>
        <w:rPr>
          <w:rFonts w:ascii="Garamond" w:hAnsi="Garamond"/>
          <w:b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1.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BA28E3">
        <w:rPr>
          <w:rFonts w:ascii="Garamond" w:hAnsi="Garamond"/>
          <w:b/>
          <w:bCs/>
          <w:sz w:val="22"/>
          <w:szCs w:val="22"/>
        </w:rPr>
        <w:t xml:space="preserve">Capofila </w:t>
      </w:r>
      <w:r w:rsidR="00FB0445">
        <w:rPr>
          <w:rFonts w:ascii="Garamond" w:hAnsi="Garamond"/>
          <w:b/>
          <w:bCs/>
          <w:sz w:val="22"/>
          <w:szCs w:val="22"/>
        </w:rPr>
        <w:t>e/o Co-Capofila</w:t>
      </w:r>
      <w:r w:rsidR="00CA3D21">
        <w:rPr>
          <w:rFonts w:ascii="Garamond" w:hAnsi="Garamond"/>
          <w:b/>
          <w:bCs/>
          <w:sz w:val="22"/>
          <w:szCs w:val="22"/>
        </w:rPr>
        <w:t>:</w:t>
      </w:r>
      <w:r w:rsidRPr="116A8978">
        <w:rPr>
          <w:rFonts w:ascii="Garamond" w:hAnsi="Garamond"/>
          <w:b/>
          <w:bCs/>
          <w:sz w:val="22"/>
          <w:szCs w:val="22"/>
        </w:rPr>
        <w:t xml:space="preserve"> </w:t>
      </w:r>
      <w:r w:rsidR="009F606D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F606D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9F606D">
        <w:rPr>
          <w:rFonts w:ascii="Garamond" w:hAnsi="Garamond"/>
          <w:b/>
          <w:bCs/>
          <w:sz w:val="22"/>
          <w:szCs w:val="22"/>
        </w:rPr>
      </w:r>
      <w:r w:rsidR="009F606D">
        <w:rPr>
          <w:rFonts w:ascii="Garamond" w:hAnsi="Garamond"/>
          <w:b/>
          <w:bCs/>
          <w:sz w:val="22"/>
          <w:szCs w:val="22"/>
        </w:rPr>
        <w:fldChar w:fldCharType="separate"/>
      </w:r>
      <w:r w:rsidR="009B51CF">
        <w:t>Centro Nazionale Trapianti</w:t>
      </w:r>
      <w:r w:rsidR="009F606D">
        <w:rPr>
          <w:rFonts w:ascii="Garamond" w:hAnsi="Garamond"/>
          <w:b/>
          <w:bCs/>
          <w:sz w:val="22"/>
          <w:szCs w:val="22"/>
        </w:rPr>
        <w:fldChar w:fldCharType="end"/>
      </w:r>
    </w:p>
    <w:p w14:paraId="0A69F485" w14:textId="713582FB" w:rsidR="00E90C46" w:rsidRPr="00FC0CEA" w:rsidRDefault="008A0B25" w:rsidP="00626527">
      <w:pPr>
        <w:pStyle w:val="Default"/>
        <w:spacing w:after="360"/>
        <w:rPr>
          <w:rFonts w:ascii="Garamond" w:hAnsi="Garamond"/>
          <w:b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2.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 xml:space="preserve">Enti/società/ associazioni partecipanti </w:t>
      </w:r>
      <w:r w:rsidR="00FB0445">
        <w:rPr>
          <w:rFonts w:ascii="Garamond" w:hAnsi="Garamond"/>
          <w:b/>
          <w:bCs/>
          <w:sz w:val="22"/>
          <w:szCs w:val="22"/>
        </w:rPr>
        <w:t>allo sviluppo della RBPCA</w:t>
      </w:r>
      <w:r w:rsidR="00CA3D21">
        <w:rPr>
          <w:rFonts w:ascii="Garamond" w:hAnsi="Garamond"/>
          <w:b/>
          <w:bCs/>
          <w:sz w:val="22"/>
          <w:szCs w:val="22"/>
        </w:rPr>
        <w:t>:</w:t>
      </w:r>
      <w:r w:rsidR="00617660">
        <w:rPr>
          <w:rFonts w:ascii="Garamond" w:hAnsi="Garamond"/>
          <w:b/>
          <w:bCs/>
          <w:sz w:val="22"/>
          <w:szCs w:val="22"/>
        </w:rPr>
        <w:t xml:space="preserve"> </w:t>
      </w:r>
      <w:r w:rsidR="00617660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17660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617660">
        <w:rPr>
          <w:rFonts w:ascii="Garamond" w:hAnsi="Garamond"/>
          <w:b/>
          <w:bCs/>
          <w:sz w:val="22"/>
          <w:szCs w:val="22"/>
        </w:rPr>
      </w:r>
      <w:r w:rsidR="00617660">
        <w:rPr>
          <w:rFonts w:ascii="Garamond" w:hAnsi="Garamond"/>
          <w:b/>
          <w:bCs/>
          <w:sz w:val="22"/>
          <w:szCs w:val="22"/>
        </w:rPr>
        <w:fldChar w:fldCharType="separate"/>
      </w:r>
      <w:r w:rsidR="00C3396D">
        <w:t xml:space="preserve">Le </w:t>
      </w:r>
      <w:r w:rsidR="00C3396D" w:rsidRPr="00C3396D">
        <w:t>Società scientifiche che aderiranno formalmente allo sviluppo delle RBPCA</w:t>
      </w:r>
      <w:r w:rsidR="00C3396D">
        <w:t xml:space="preserve"> (</w:t>
      </w:r>
      <w:r w:rsidR="00DE26D7">
        <w:t>SI</w:t>
      </w:r>
      <w:r w:rsidR="00DF25A4">
        <w:t>ER</w:t>
      </w:r>
      <w:r w:rsidR="00DE26D7">
        <w:t>R, SIRU, SIFES, SIA, SIAMS</w:t>
      </w:r>
      <w:r w:rsidR="00C3396D">
        <w:t>)</w:t>
      </w:r>
      <w:r w:rsidR="00617660">
        <w:rPr>
          <w:rFonts w:ascii="Garamond" w:hAnsi="Garamond"/>
          <w:b/>
          <w:bCs/>
          <w:sz w:val="22"/>
          <w:szCs w:val="22"/>
        </w:rPr>
        <w:fldChar w:fldCharType="end"/>
      </w:r>
      <w:r w:rsidR="00E90C46" w:rsidRPr="00FC0CEA">
        <w:rPr>
          <w:rFonts w:ascii="Garamond" w:hAnsi="Garamond"/>
          <w:b/>
          <w:sz w:val="22"/>
          <w:szCs w:val="22"/>
        </w:rPr>
        <w:t xml:space="preserve"> </w:t>
      </w:r>
    </w:p>
    <w:p w14:paraId="1DD6548E" w14:textId="172DECAB" w:rsidR="008A0B25" w:rsidRPr="003E12C3" w:rsidRDefault="008A0B25" w:rsidP="007C60F6">
      <w:pPr>
        <w:pStyle w:val="Default"/>
        <w:spacing w:after="360" w:line="288" w:lineRule="auto"/>
        <w:rPr>
          <w:rFonts w:ascii="Garamond" w:hAnsi="Garamond"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 xml:space="preserve">3. Stato </w:t>
      </w:r>
      <w:r w:rsidR="00AE639A">
        <w:rPr>
          <w:rFonts w:ascii="Garamond" w:hAnsi="Garamond"/>
          <w:b/>
          <w:bCs/>
          <w:sz w:val="22"/>
          <w:szCs w:val="22"/>
        </w:rPr>
        <w:t>R</w:t>
      </w:r>
      <w:r w:rsidRPr="116A8978">
        <w:rPr>
          <w:rFonts w:ascii="Garamond" w:hAnsi="Garamond"/>
          <w:b/>
          <w:bCs/>
          <w:sz w:val="22"/>
          <w:szCs w:val="22"/>
        </w:rPr>
        <w:t>BPCA</w:t>
      </w:r>
      <w:r w:rsidR="002E13C7">
        <w:rPr>
          <w:rFonts w:ascii="Garamond" w:hAnsi="Garamond"/>
          <w:b/>
          <w:bCs/>
          <w:sz w:val="22"/>
          <w:szCs w:val="22"/>
        </w:rPr>
        <w:t>:</w:t>
      </w:r>
      <w:r>
        <w:br/>
      </w:r>
      <w:r w:rsidR="00626527">
        <w:rPr>
          <w:rFonts w:ascii="Garamond" w:hAnsi="Garamond"/>
          <w:sz w:val="22"/>
          <w:szCs w:val="22"/>
        </w:rPr>
        <w:t xml:space="preserve">    </w:t>
      </w:r>
      <w:r w:rsidR="00626527"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ontrollo1"/>
      <w:r w:rsidR="00626527" w:rsidRPr="00A05EE3">
        <w:rPr>
          <w:rFonts w:ascii="Garamond" w:hAnsi="Garamond"/>
          <w:sz w:val="18"/>
          <w:szCs w:val="18"/>
        </w:rPr>
        <w:instrText xml:space="preserve"> FORMCHECKBOX </w:instrText>
      </w:r>
      <w:r w:rsidR="00626527" w:rsidRPr="00A05EE3">
        <w:rPr>
          <w:rFonts w:ascii="Garamond" w:hAnsi="Garamond"/>
          <w:sz w:val="18"/>
          <w:szCs w:val="18"/>
        </w:rPr>
      </w:r>
      <w:r w:rsidR="00626527" w:rsidRPr="00A05EE3">
        <w:rPr>
          <w:rFonts w:ascii="Garamond" w:hAnsi="Garamond"/>
          <w:sz w:val="18"/>
          <w:szCs w:val="18"/>
        </w:rPr>
        <w:fldChar w:fldCharType="separate"/>
      </w:r>
      <w:r w:rsidR="00626527" w:rsidRPr="00A05EE3">
        <w:rPr>
          <w:rFonts w:ascii="Garamond" w:hAnsi="Garamond"/>
          <w:sz w:val="18"/>
          <w:szCs w:val="18"/>
        </w:rPr>
        <w:fldChar w:fldCharType="end"/>
      </w:r>
      <w:bookmarkEnd w:id="4"/>
      <w:r w:rsidR="00626527">
        <w:rPr>
          <w:rFonts w:ascii="Garamond" w:hAnsi="Garamond"/>
          <w:sz w:val="22"/>
          <w:szCs w:val="22"/>
        </w:rPr>
        <w:t xml:space="preserve"> </w:t>
      </w:r>
      <w:r w:rsidRPr="116A8978">
        <w:rPr>
          <w:rFonts w:ascii="Garamond" w:hAnsi="Garamond"/>
          <w:sz w:val="22"/>
          <w:szCs w:val="22"/>
        </w:rPr>
        <w:t>Completa</w:t>
      </w:r>
      <w:r>
        <w:br/>
      </w:r>
      <w:r w:rsidR="00626527">
        <w:rPr>
          <w:rFonts w:ascii="Garamond" w:hAnsi="Garamond"/>
          <w:sz w:val="22"/>
          <w:szCs w:val="22"/>
        </w:rPr>
        <w:t xml:space="preserve">    </w:t>
      </w:r>
      <w:r w:rsidR="00626527"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626527" w:rsidRPr="00A05EE3">
        <w:rPr>
          <w:rFonts w:ascii="Garamond" w:hAnsi="Garamond"/>
          <w:sz w:val="18"/>
          <w:szCs w:val="18"/>
        </w:rPr>
        <w:instrText xml:space="preserve"> FORMCHECKBOX </w:instrText>
      </w:r>
      <w:r w:rsidR="00626527" w:rsidRPr="00A05EE3">
        <w:rPr>
          <w:rFonts w:ascii="Garamond" w:hAnsi="Garamond"/>
          <w:sz w:val="18"/>
          <w:szCs w:val="18"/>
        </w:rPr>
      </w:r>
      <w:r w:rsidR="00626527" w:rsidRPr="00A05EE3">
        <w:rPr>
          <w:rFonts w:ascii="Garamond" w:hAnsi="Garamond"/>
          <w:sz w:val="18"/>
          <w:szCs w:val="18"/>
        </w:rPr>
        <w:fldChar w:fldCharType="separate"/>
      </w:r>
      <w:r w:rsidR="00626527" w:rsidRPr="00A05EE3">
        <w:rPr>
          <w:rFonts w:ascii="Garamond" w:hAnsi="Garamond"/>
          <w:sz w:val="18"/>
          <w:szCs w:val="18"/>
        </w:rPr>
        <w:fldChar w:fldCharType="end"/>
      </w:r>
      <w:r w:rsidR="00626527" w:rsidRPr="00A05EE3">
        <w:rPr>
          <w:rFonts w:ascii="Garamond" w:hAnsi="Garamond"/>
          <w:sz w:val="18"/>
          <w:szCs w:val="18"/>
        </w:rPr>
        <w:t xml:space="preserve"> </w:t>
      </w:r>
      <w:r w:rsidRPr="116A8978">
        <w:rPr>
          <w:rFonts w:ascii="Garamond" w:hAnsi="Garamond"/>
          <w:sz w:val="22"/>
          <w:szCs w:val="22"/>
        </w:rPr>
        <w:t>In progress</w:t>
      </w:r>
    </w:p>
    <w:p w14:paraId="427694F1" w14:textId="77777777" w:rsidR="008A0B25" w:rsidRPr="00211981" w:rsidRDefault="008A0B25" w:rsidP="009B1950">
      <w:pPr>
        <w:pStyle w:val="Default"/>
        <w:spacing w:after="360"/>
        <w:rPr>
          <w:rFonts w:ascii="Garamond" w:hAnsi="Garamond"/>
          <w:b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4.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>Titolo</w:t>
      </w:r>
      <w:r w:rsidR="002E13C7">
        <w:rPr>
          <w:rFonts w:ascii="Garamond" w:hAnsi="Garamond"/>
          <w:b/>
          <w:bCs/>
          <w:sz w:val="22"/>
          <w:szCs w:val="22"/>
        </w:rPr>
        <w:t>:</w:t>
      </w:r>
      <w:r w:rsidRPr="116A8978">
        <w:rPr>
          <w:rFonts w:ascii="Garamond" w:hAnsi="Garamond"/>
          <w:b/>
          <w:bCs/>
          <w:sz w:val="22"/>
          <w:szCs w:val="22"/>
        </w:rPr>
        <w:t xml:space="preserve"> </w:t>
      </w:r>
      <w:r w:rsidR="003D0882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D0882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3D0882">
        <w:rPr>
          <w:rFonts w:ascii="Garamond" w:hAnsi="Garamond"/>
          <w:b/>
          <w:bCs/>
          <w:sz w:val="22"/>
          <w:szCs w:val="22"/>
        </w:rPr>
      </w:r>
      <w:r w:rsidR="003D0882">
        <w:rPr>
          <w:rFonts w:ascii="Garamond" w:hAnsi="Garamond"/>
          <w:b/>
          <w:bCs/>
          <w:sz w:val="22"/>
          <w:szCs w:val="22"/>
        </w:rPr>
        <w:fldChar w:fldCharType="separate"/>
      </w:r>
      <w:r w:rsidR="00EF633A" w:rsidRPr="00EF633A">
        <w:t>Corretta identificazione del paziente e tracciabilità di gameti, zigoti ed embrioni nei percorsi di</w:t>
      </w:r>
      <w:r w:rsidR="009B1950">
        <w:t xml:space="preserve"> un laboratorio di </w:t>
      </w:r>
      <w:r w:rsidR="00EF633A" w:rsidRPr="00EF633A">
        <w:t>Procreazione Medicalmente Assistita: raccomandazioni di buona pratica clinico-assistenziale per la</w:t>
      </w:r>
      <w:r w:rsidR="00A15A71">
        <w:t xml:space="preserve"> </w:t>
      </w:r>
      <w:r w:rsidR="00EF633A" w:rsidRPr="00EF633A">
        <w:t>prevenzione degli errori di identificazione e dei mix-up</w:t>
      </w:r>
      <w:r w:rsidR="00A15A71">
        <w:t>.</w:t>
      </w:r>
      <w:r w:rsidR="003D0882">
        <w:rPr>
          <w:rFonts w:ascii="Garamond" w:hAnsi="Garamond"/>
          <w:b/>
          <w:bCs/>
          <w:sz w:val="22"/>
          <w:szCs w:val="22"/>
        </w:rPr>
        <w:fldChar w:fldCharType="end"/>
      </w:r>
    </w:p>
    <w:p w14:paraId="5A3CB4B8" w14:textId="4725EDCD" w:rsidR="008A0B25" w:rsidRDefault="008A0B25" w:rsidP="00626527">
      <w:pPr>
        <w:pStyle w:val="Default"/>
        <w:spacing w:after="360"/>
        <w:rPr>
          <w:rFonts w:ascii="Garamond" w:hAnsi="Garamond"/>
          <w:b/>
          <w:bCs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5.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>Professioni e specialità coinvolte nel panel</w:t>
      </w:r>
      <w:r w:rsidR="00CA3D21">
        <w:rPr>
          <w:rFonts w:ascii="Garamond" w:hAnsi="Garamond"/>
          <w:b/>
          <w:bCs/>
          <w:sz w:val="22"/>
          <w:szCs w:val="22"/>
        </w:rPr>
        <w:t>:</w:t>
      </w:r>
      <w:r w:rsidR="00626527">
        <w:rPr>
          <w:rFonts w:ascii="Garamond" w:hAnsi="Garamond"/>
          <w:b/>
          <w:bCs/>
          <w:sz w:val="22"/>
          <w:szCs w:val="22"/>
        </w:rPr>
        <w:t xml:space="preserve"> </w:t>
      </w:r>
      <w:r w:rsidR="00626527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26527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626527">
        <w:rPr>
          <w:rFonts w:ascii="Garamond" w:hAnsi="Garamond"/>
          <w:b/>
          <w:bCs/>
          <w:sz w:val="22"/>
          <w:szCs w:val="22"/>
        </w:rPr>
      </w:r>
      <w:r w:rsidR="00626527">
        <w:rPr>
          <w:rFonts w:ascii="Garamond" w:hAnsi="Garamond"/>
          <w:b/>
          <w:bCs/>
          <w:sz w:val="22"/>
          <w:szCs w:val="22"/>
        </w:rPr>
        <w:fldChar w:fldCharType="separate"/>
      </w:r>
      <w:r w:rsidR="00DE26D7">
        <w:t>Biolog</w:t>
      </w:r>
      <w:r w:rsidR="00961953">
        <w:t>i</w:t>
      </w:r>
      <w:r w:rsidR="00DE26D7">
        <w:t xml:space="preserve"> espert</w:t>
      </w:r>
      <w:r w:rsidR="00961953">
        <w:t>i</w:t>
      </w:r>
      <w:r w:rsidR="00DE26D7">
        <w:t xml:space="preserve"> in e</w:t>
      </w:r>
      <w:r w:rsidR="00A9146E" w:rsidRPr="00A9146E">
        <w:t>mbriologi</w:t>
      </w:r>
      <w:r w:rsidR="00DE26D7">
        <w:t>a</w:t>
      </w:r>
      <w:r w:rsidR="00A9146E" w:rsidRPr="00A9146E">
        <w:t xml:space="preserve"> clinic</w:t>
      </w:r>
      <w:r w:rsidR="00DE26D7">
        <w:t>a</w:t>
      </w:r>
      <w:r w:rsidR="00A9146E" w:rsidRPr="00A9146E">
        <w:t xml:space="preserve">, ginecologi esperti in medicina della riproduzione, </w:t>
      </w:r>
      <w:r w:rsidR="00DE26D7" w:rsidRPr="00DE26D7">
        <w:t xml:space="preserve">andrologo, </w:t>
      </w:r>
      <w:r w:rsidR="00961953" w:rsidRPr="00961953">
        <w:t>ostetric</w:t>
      </w:r>
      <w:r w:rsidR="00961953">
        <w:t>a</w:t>
      </w:r>
      <w:r w:rsidR="00961953" w:rsidRPr="00961953">
        <w:t xml:space="preserve">, </w:t>
      </w:r>
      <w:proofErr w:type="gramStart"/>
      <w:r w:rsidR="00961953" w:rsidRPr="00961953">
        <w:t>infermier</w:t>
      </w:r>
      <w:r w:rsidR="00961953">
        <w:t>e</w:t>
      </w:r>
      <w:r w:rsidR="00961953" w:rsidRPr="00961953">
        <w:t>,</w:t>
      </w:r>
      <w:r w:rsidR="00961953">
        <w:t>psicologo</w:t>
      </w:r>
      <w:proofErr w:type="gramEnd"/>
      <w:r w:rsidR="00961953">
        <w:t xml:space="preserve">, </w:t>
      </w:r>
      <w:r w:rsidR="00DE26D7" w:rsidRPr="00DE26D7">
        <w:t xml:space="preserve">risk manager, esperto di </w:t>
      </w:r>
      <w:proofErr w:type="gramStart"/>
      <w:r w:rsidR="00DE26D7" w:rsidRPr="00DE26D7">
        <w:t xml:space="preserve">etica, </w:t>
      </w:r>
      <w:r w:rsidR="00DF25A4">
        <w:t xml:space="preserve"> </w:t>
      </w:r>
      <w:r w:rsidR="00CA269F">
        <w:t>medico</w:t>
      </w:r>
      <w:proofErr w:type="gramEnd"/>
      <w:r w:rsidR="00CA269F">
        <w:t xml:space="preserve"> legale e </w:t>
      </w:r>
      <w:r w:rsidR="00A9146E" w:rsidRPr="00A9146E">
        <w:t>rappresentant</w:t>
      </w:r>
      <w:r w:rsidR="00961953">
        <w:t>e</w:t>
      </w:r>
      <w:r w:rsidR="00A9146E" w:rsidRPr="00A9146E">
        <w:t xml:space="preserve"> dei pazienti</w:t>
      </w:r>
      <w:r w:rsidR="00961953">
        <w:t>.</w:t>
      </w:r>
      <w:r w:rsidR="00626527">
        <w:rPr>
          <w:rFonts w:ascii="Garamond" w:hAnsi="Garamond"/>
          <w:b/>
          <w:bCs/>
          <w:sz w:val="22"/>
          <w:szCs w:val="22"/>
        </w:rPr>
        <w:fldChar w:fldCharType="end"/>
      </w:r>
    </w:p>
    <w:p w14:paraId="6BFE6C30" w14:textId="77777777" w:rsidR="009453F7" w:rsidRDefault="008A0B25" w:rsidP="00626527">
      <w:pPr>
        <w:pStyle w:val="Default"/>
        <w:spacing w:after="360"/>
      </w:pPr>
      <w:r w:rsidRPr="116A8978">
        <w:rPr>
          <w:rFonts w:ascii="Garamond" w:hAnsi="Garamond"/>
          <w:b/>
          <w:bCs/>
          <w:sz w:val="22"/>
          <w:szCs w:val="22"/>
        </w:rPr>
        <w:t xml:space="preserve">6. Obiettivi della </w:t>
      </w:r>
      <w:r w:rsidR="00AE639A">
        <w:rPr>
          <w:rFonts w:ascii="Garamond" w:hAnsi="Garamond"/>
          <w:b/>
          <w:bCs/>
          <w:sz w:val="22"/>
          <w:szCs w:val="22"/>
        </w:rPr>
        <w:t>R</w:t>
      </w:r>
      <w:r w:rsidR="00525436" w:rsidRPr="00525436">
        <w:rPr>
          <w:rFonts w:ascii="Garamond" w:hAnsi="Garamond"/>
          <w:b/>
          <w:bCs/>
          <w:sz w:val="22"/>
          <w:szCs w:val="22"/>
        </w:rPr>
        <w:t xml:space="preserve">BPCA </w:t>
      </w:r>
      <w:r w:rsidRPr="116A8978">
        <w:rPr>
          <w:rFonts w:ascii="Garamond" w:hAnsi="Garamond"/>
          <w:b/>
          <w:bCs/>
          <w:sz w:val="22"/>
          <w:szCs w:val="22"/>
        </w:rPr>
        <w:t xml:space="preserve">(max </w:t>
      </w:r>
      <w:r w:rsidR="009C213C">
        <w:rPr>
          <w:rFonts w:ascii="Garamond" w:hAnsi="Garamond"/>
          <w:b/>
          <w:bCs/>
          <w:sz w:val="22"/>
          <w:szCs w:val="22"/>
        </w:rPr>
        <w:t>4</w:t>
      </w:r>
      <w:r w:rsidRPr="116A8978">
        <w:rPr>
          <w:rFonts w:ascii="Garamond" w:hAnsi="Garamond"/>
          <w:b/>
          <w:bCs/>
          <w:sz w:val="22"/>
          <w:szCs w:val="22"/>
        </w:rPr>
        <w:t>00 parole)</w:t>
      </w:r>
      <w:r w:rsidR="00CA3D21">
        <w:rPr>
          <w:rFonts w:ascii="Garamond" w:hAnsi="Garamond"/>
          <w:b/>
          <w:bCs/>
          <w:sz w:val="22"/>
          <w:szCs w:val="22"/>
        </w:rPr>
        <w:t>:</w:t>
      </w:r>
      <w:r w:rsidR="00626527" w:rsidRPr="00626527">
        <w:rPr>
          <w:rFonts w:ascii="Garamond" w:hAnsi="Garamond"/>
          <w:b/>
          <w:bCs/>
          <w:sz w:val="22"/>
          <w:szCs w:val="22"/>
        </w:rPr>
        <w:t xml:space="preserve"> </w:t>
      </w:r>
      <w:r w:rsidR="00626527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26527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626527">
        <w:rPr>
          <w:rFonts w:ascii="Garamond" w:hAnsi="Garamond"/>
          <w:b/>
          <w:bCs/>
          <w:sz w:val="22"/>
          <w:szCs w:val="22"/>
        </w:rPr>
      </w:r>
      <w:r w:rsidR="00626527">
        <w:rPr>
          <w:rFonts w:ascii="Garamond" w:hAnsi="Garamond"/>
          <w:b/>
          <w:bCs/>
          <w:sz w:val="22"/>
          <w:szCs w:val="22"/>
        </w:rPr>
        <w:fldChar w:fldCharType="separate"/>
      </w:r>
      <w:r w:rsidR="00D13EAF" w:rsidRPr="00D13EAF">
        <w:t>Definire raccomandazioni evidence-informed e condivise per la standardizzazione dei processi di</w:t>
      </w:r>
      <w:r w:rsidR="00587ACD">
        <w:t xml:space="preserve"> </w:t>
      </w:r>
      <w:r w:rsidR="00D13EAF" w:rsidRPr="00D13EAF">
        <w:t>identificazione univoca del paziente, etichettatura, witnessing e tracciabilità di gameti, zigoti ed</w:t>
      </w:r>
      <w:r w:rsidR="00587ACD">
        <w:t xml:space="preserve"> </w:t>
      </w:r>
      <w:r w:rsidR="00D13EAF" w:rsidRPr="00D13EAF">
        <w:t>embrioni ne</w:t>
      </w:r>
      <w:r w:rsidR="00571AC8">
        <w:t xml:space="preserve">lle attività di laboratorio </w:t>
      </w:r>
      <w:r w:rsidR="0024778A">
        <w:t>dei</w:t>
      </w:r>
      <w:r w:rsidR="00D13EAF" w:rsidRPr="00D13EAF">
        <w:t xml:space="preserve"> centri di </w:t>
      </w:r>
      <w:r w:rsidR="00E72173" w:rsidRPr="00E72173">
        <w:t>Procreazione Medicalmente Assistita</w:t>
      </w:r>
      <w:r w:rsidR="00E72173">
        <w:t xml:space="preserve"> (</w:t>
      </w:r>
      <w:r w:rsidR="00D13EAF" w:rsidRPr="00D13EAF">
        <w:t>PMA</w:t>
      </w:r>
      <w:r w:rsidR="00E72173">
        <w:t>)</w:t>
      </w:r>
      <w:r w:rsidR="00D13EAF" w:rsidRPr="00D13EAF">
        <w:t>, finalizzate alla prevenzione degli errori di identificazione, degli scambi</w:t>
      </w:r>
      <w:r w:rsidR="00587ACD">
        <w:t xml:space="preserve"> </w:t>
      </w:r>
      <w:r w:rsidR="00D13EAF" w:rsidRPr="00D13EAF">
        <w:t>di materiale biologico, dei mismatch e dei near miss</w:t>
      </w:r>
      <w:r w:rsidR="00587ACD">
        <w:t>.</w:t>
      </w:r>
    </w:p>
    <w:p w14:paraId="1F3A0098" w14:textId="59C4D450" w:rsidR="00D834D8" w:rsidRPr="00D834D8" w:rsidRDefault="008D5A79" w:rsidP="00D834D8">
      <w:r w:rsidRPr="008D5A79">
        <w:t>Il razionale per lo sviluppo della presente RBPCA risiede nella necessità di disporre di</w:t>
      </w:r>
      <w:r w:rsidR="000E7AFA">
        <w:t xml:space="preserve"> </w:t>
      </w:r>
      <w:r w:rsidRPr="008D5A79">
        <w:t>raccomandazioni nazionali specificamente focalizzate sulla prevenzione degli errori di identificazione e dei mix-up nel laboratorio di PMA. Sebbene il Manuale CNT–</w:t>
      </w:r>
      <w:r w:rsidR="00C34455" w:rsidRPr="00C34455">
        <w:t>Società Italiana di Embriologia, Riproduzione e Ricerca</w:t>
      </w:r>
      <w:r w:rsidR="00C34455">
        <w:t xml:space="preserve"> (</w:t>
      </w:r>
      <w:r w:rsidRPr="008D5A79">
        <w:t>SIERR</w:t>
      </w:r>
      <w:r w:rsidR="00C34455">
        <w:t>)</w:t>
      </w:r>
      <w:r w:rsidRPr="008D5A79">
        <w:t xml:space="preserve"> </w:t>
      </w:r>
      <w:r w:rsidR="000E7AFA">
        <w:t xml:space="preserve">pubblicato nel </w:t>
      </w:r>
      <w:r w:rsidRPr="008D5A79">
        <w:t xml:space="preserve">2024 e le Good Practice Recommendations </w:t>
      </w:r>
      <w:proofErr w:type="gramStart"/>
      <w:r w:rsidR="000E7AFA">
        <w:t>dell</w:t>
      </w:r>
      <w:r w:rsidR="00C34455">
        <w:t xml:space="preserve">' </w:t>
      </w:r>
      <w:r w:rsidR="000F20CB" w:rsidRPr="000F20CB">
        <w:t>European</w:t>
      </w:r>
      <w:proofErr w:type="gramEnd"/>
      <w:r w:rsidR="000F20CB" w:rsidRPr="000F20CB">
        <w:t xml:space="preserve"> Society of Human Reproduction and Embryology</w:t>
      </w:r>
      <w:r w:rsidR="000F20CB">
        <w:t xml:space="preserve"> (</w:t>
      </w:r>
      <w:r w:rsidRPr="008D5A79">
        <w:t>ESHRE</w:t>
      </w:r>
      <w:r w:rsidR="000F20CB">
        <w:t>)</w:t>
      </w:r>
      <w:r w:rsidR="00641A89">
        <w:t xml:space="preserve"> pubblicate nel 2026</w:t>
      </w:r>
      <w:r w:rsidRPr="008D5A79">
        <w:t xml:space="preserve"> forniscano indicazioni relative alla corretta gestione del laboratorio, all'identificazione e alla tracciabilità, tali aspetti sono inseriti nell'ambito di documenti di più ampio respiro. </w:t>
      </w:r>
      <w:r w:rsidR="00D834D8" w:rsidRPr="00D834D8">
        <w:t>La presente RBPCA intende pertanto sviluppare, nel contesto nazionale, un documento specificamente focalizzato sulla prevenzione e gestione degli errori di identificazione, dei mismatch e dei mix-up, integrando le evidenze scientifiche disponibili, le raccomandazioni internazionali e i requisiti normativi applicabili, con particolare attenzione agli aspetti organizzativi, procedurali, tecnologici e di implementazione nel contesto italiano.</w:t>
      </w:r>
      <w:r w:rsidR="00D834D8">
        <w:t xml:space="preserve"> </w:t>
      </w:r>
      <w:r w:rsidR="00D834D8" w:rsidRPr="00D834D8">
        <w:t>Le raccomandazioni internazionali pertinenti saranno preliminarmente identificate e valutate ai fini della loro eventuale adozione o adattamento al contesto nazionale; lo sviluppo de novo sarà riservato alle aree non adeguatamente coperte o per le quali risultino necessarie specifiche indicazioni contestualizzate al sistema italiano.</w:t>
      </w:r>
    </w:p>
    <w:p w14:paraId="608A72FF" w14:textId="77777777" w:rsidR="00D834D8" w:rsidRDefault="00D834D8" w:rsidP="00626527">
      <w:pPr>
        <w:pStyle w:val="Default"/>
        <w:spacing w:after="360"/>
      </w:pPr>
    </w:p>
    <w:p w14:paraId="5DB86382" w14:textId="134BDDD8" w:rsidR="00DE1B8E" w:rsidRDefault="00DE1B8E" w:rsidP="00626527">
      <w:pPr>
        <w:pStyle w:val="Default"/>
        <w:spacing w:after="360"/>
      </w:pPr>
      <w:r w:rsidRPr="00DE1B8E">
        <w:t xml:space="preserve">Lo sviluppo della RBPCA terrà conto dell'evoluzione del quadro regolatorio europeo e sarà condotto in coerenza con i principi e i requisiti applicabili del Regolamento (UE) 2024/1938 sulle </w:t>
      </w:r>
      <w:r w:rsidRPr="00DE1B8E">
        <w:lastRenderedPageBreak/>
        <w:t>Substances of Human Origin (SoHO), al fine di garantire l'attualità e la sostenibilità delle raccomandazioni rispetto al nuovo assetto normativo.</w:t>
      </w:r>
    </w:p>
    <w:p w14:paraId="65EDE882" w14:textId="14A4596B" w:rsidR="008A0B25" w:rsidRPr="003E12C3" w:rsidRDefault="00626527" w:rsidP="00626527">
      <w:pPr>
        <w:pStyle w:val="Default"/>
        <w:spacing w:after="36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fldChar w:fldCharType="end"/>
      </w:r>
    </w:p>
    <w:p w14:paraId="72FDB21E" w14:textId="77777777" w:rsidR="008A0B25" w:rsidRPr="003E12C3" w:rsidRDefault="008A0B25" w:rsidP="00626527">
      <w:pPr>
        <w:pStyle w:val="Default"/>
        <w:spacing w:after="240"/>
        <w:rPr>
          <w:rFonts w:ascii="Garamond" w:hAnsi="Garamond"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7.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>Ambito dell</w:t>
      </w:r>
      <w:r w:rsidR="00AE639A">
        <w:rPr>
          <w:rFonts w:ascii="Garamond" w:hAnsi="Garamond"/>
          <w:b/>
          <w:bCs/>
          <w:sz w:val="22"/>
          <w:szCs w:val="22"/>
        </w:rPr>
        <w:t>e</w:t>
      </w:r>
      <w:r w:rsidRPr="116A8978">
        <w:rPr>
          <w:rFonts w:ascii="Garamond" w:hAnsi="Garamond"/>
          <w:b/>
          <w:bCs/>
          <w:sz w:val="22"/>
          <w:szCs w:val="22"/>
        </w:rPr>
        <w:t xml:space="preserve"> </w:t>
      </w:r>
      <w:r w:rsidR="00AE639A">
        <w:rPr>
          <w:rFonts w:ascii="Garamond" w:hAnsi="Garamond"/>
          <w:b/>
          <w:bCs/>
          <w:sz w:val="22"/>
          <w:szCs w:val="22"/>
        </w:rPr>
        <w:t>R</w:t>
      </w:r>
      <w:r w:rsidRPr="116A8978">
        <w:rPr>
          <w:rFonts w:ascii="Garamond" w:hAnsi="Garamond"/>
          <w:b/>
          <w:bCs/>
          <w:sz w:val="22"/>
          <w:szCs w:val="22"/>
        </w:rPr>
        <w:t>BPCA</w:t>
      </w:r>
      <w:r w:rsidR="002E13C7">
        <w:rPr>
          <w:rFonts w:ascii="Garamond" w:hAnsi="Garamond"/>
          <w:b/>
          <w:bCs/>
          <w:sz w:val="22"/>
          <w:szCs w:val="22"/>
        </w:rPr>
        <w:t>:</w:t>
      </w:r>
      <w:r w:rsidRPr="116A8978">
        <w:rPr>
          <w:rFonts w:ascii="Garamond" w:hAnsi="Garamond"/>
          <w:b/>
          <w:bCs/>
          <w:sz w:val="22"/>
          <w:szCs w:val="22"/>
        </w:rPr>
        <w:t xml:space="preserve"> </w:t>
      </w:r>
    </w:p>
    <w:p w14:paraId="504CA30D" w14:textId="287C8900" w:rsidR="008136FD" w:rsidRDefault="008A0B25" w:rsidP="00DE099B">
      <w:pPr>
        <w:pStyle w:val="Default"/>
      </w:pPr>
      <w:r w:rsidRPr="116A8978">
        <w:rPr>
          <w:rFonts w:ascii="Garamond" w:hAnsi="Garamond"/>
          <w:b/>
          <w:bCs/>
          <w:i/>
          <w:iCs/>
          <w:sz w:val="22"/>
          <w:szCs w:val="22"/>
        </w:rPr>
        <w:t>7a.</w:t>
      </w:r>
      <w:r w:rsidRPr="116A8978">
        <w:rPr>
          <w:rFonts w:ascii="Garamond" w:hAnsi="Garamond" w:cs="Arial"/>
          <w:b/>
          <w:bCs/>
          <w:i/>
          <w:i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i/>
          <w:iCs/>
          <w:sz w:val="22"/>
          <w:szCs w:val="22"/>
        </w:rPr>
        <w:t>Gruppi di popolazione target inclusi o esclusi</w:t>
      </w:r>
      <w:r w:rsidR="00CA3D21">
        <w:rPr>
          <w:rFonts w:ascii="Garamond" w:hAnsi="Garamond"/>
          <w:b/>
          <w:bCs/>
          <w:i/>
          <w:iCs/>
          <w:sz w:val="22"/>
          <w:szCs w:val="22"/>
        </w:rPr>
        <w:t>:</w:t>
      </w:r>
      <w:r w:rsidR="00626527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="00626527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26527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626527">
        <w:rPr>
          <w:rFonts w:ascii="Garamond" w:hAnsi="Garamond"/>
          <w:b/>
          <w:bCs/>
          <w:sz w:val="22"/>
          <w:szCs w:val="22"/>
        </w:rPr>
      </w:r>
      <w:r w:rsidR="00626527">
        <w:rPr>
          <w:rFonts w:ascii="Garamond" w:hAnsi="Garamond"/>
          <w:b/>
          <w:bCs/>
          <w:sz w:val="22"/>
          <w:szCs w:val="22"/>
        </w:rPr>
        <w:fldChar w:fldCharType="separate"/>
      </w:r>
      <w:r w:rsidR="00BE1952" w:rsidRPr="00BE1952">
        <w:t xml:space="preserve">Incluse: </w:t>
      </w:r>
      <w:r w:rsidR="00DE099B" w:rsidRPr="00DE099B">
        <w:t>Persone che accedono a procedure di PMA omologa o con donazione di gameti e, ove pertinente,</w:t>
      </w:r>
      <w:r w:rsidR="00DE099B">
        <w:t xml:space="preserve"> </w:t>
      </w:r>
      <w:r w:rsidR="00DE099B" w:rsidRPr="00DE099B">
        <w:t xml:space="preserve">donatori di cellule riproduttive. </w:t>
      </w:r>
    </w:p>
    <w:p w14:paraId="7EFE3AF3" w14:textId="13F6FD91" w:rsidR="008136FD" w:rsidRDefault="008136FD" w:rsidP="00DE099B">
      <w:pPr>
        <w:pStyle w:val="Default"/>
      </w:pPr>
      <w:r w:rsidRPr="008136FD">
        <w:t xml:space="preserve">Le raccomandazioni riguardano i processi di identificazione e tracciabilità del paziente e dei relativi gameti, zigoti ed embrioni gestiti nell'ambito </w:t>
      </w:r>
      <w:r w:rsidR="002A2F08">
        <w:t>dell</w:t>
      </w:r>
      <w:r w:rsidR="002A2F08" w:rsidRPr="002A2F08">
        <w:t>e fasi del percorso assistenziale comprese nel documento</w:t>
      </w:r>
      <w:r w:rsidRPr="008136FD">
        <w:t>, inclusi, ove applicabile, i materiali trasferiti tra strutture</w:t>
      </w:r>
      <w:r w:rsidR="002A2F08">
        <w:t>.</w:t>
      </w:r>
    </w:p>
    <w:p w14:paraId="09A72283" w14:textId="3899CA9A" w:rsidR="00626527" w:rsidRDefault="00626527" w:rsidP="00DE099B">
      <w:pPr>
        <w:pStyle w:val="Default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fldChar w:fldCharType="end"/>
      </w:r>
    </w:p>
    <w:p w14:paraId="6BE3A792" w14:textId="622A896A" w:rsidR="00032117" w:rsidRDefault="008A0B25" w:rsidP="00626527">
      <w:pPr>
        <w:pStyle w:val="Default"/>
        <w:tabs>
          <w:tab w:val="left" w:pos="284"/>
        </w:tabs>
        <w:spacing w:after="240"/>
        <w:ind w:left="284"/>
        <w:rPr>
          <w:rFonts w:ascii="Garamond" w:hAnsi="Garamond"/>
          <w:sz w:val="22"/>
          <w:szCs w:val="22"/>
        </w:rPr>
      </w:pPr>
      <w:r w:rsidRPr="116A8978">
        <w:rPr>
          <w:rFonts w:ascii="Garamond" w:hAnsi="Garamond"/>
          <w:b/>
          <w:bCs/>
          <w:i/>
          <w:iCs/>
          <w:sz w:val="22"/>
          <w:szCs w:val="22"/>
        </w:rPr>
        <w:t>7b.</w:t>
      </w:r>
      <w:r w:rsidRPr="116A8978">
        <w:rPr>
          <w:rFonts w:ascii="Garamond" w:hAnsi="Garamond" w:cs="Arial"/>
          <w:b/>
          <w:bCs/>
          <w:i/>
          <w:i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i/>
          <w:iCs/>
          <w:sz w:val="22"/>
          <w:szCs w:val="22"/>
        </w:rPr>
        <w:t>Fascia d’età considerata</w:t>
      </w:r>
      <w:r w:rsidR="00CA3D21">
        <w:rPr>
          <w:rFonts w:ascii="Garamond" w:hAnsi="Garamond"/>
          <w:b/>
          <w:bCs/>
          <w:i/>
          <w:iCs/>
          <w:sz w:val="22"/>
          <w:szCs w:val="22"/>
        </w:rPr>
        <w:t>:</w:t>
      </w:r>
      <w:r w:rsidR="00626527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="00626527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26527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626527">
        <w:rPr>
          <w:rFonts w:ascii="Garamond" w:hAnsi="Garamond"/>
          <w:b/>
          <w:bCs/>
          <w:sz w:val="22"/>
          <w:szCs w:val="22"/>
        </w:rPr>
      </w:r>
      <w:r w:rsidR="00626527">
        <w:rPr>
          <w:rFonts w:ascii="Garamond" w:hAnsi="Garamond"/>
          <w:b/>
          <w:bCs/>
          <w:sz w:val="22"/>
          <w:szCs w:val="22"/>
        </w:rPr>
        <w:fldChar w:fldCharType="separate"/>
      </w:r>
      <w:r w:rsidR="00BE1952" w:rsidRPr="00BE1952">
        <w:t>Persone in età riproduttiva che accedono a tecniche di PMA secondo la normativa vigente e i criteri di accesso applicabili. Non viene definito un limite di età specifico ai fini delle presenti raccomandazioni, poiché le misure di identificazione e tracciabilità devono essere applicate indipendentemente dall’età.</w:t>
      </w:r>
      <w:r w:rsidR="00626527">
        <w:rPr>
          <w:rFonts w:ascii="Garamond" w:hAnsi="Garamond"/>
          <w:b/>
          <w:bCs/>
          <w:sz w:val="22"/>
          <w:szCs w:val="22"/>
        </w:rPr>
        <w:fldChar w:fldCharType="end"/>
      </w:r>
    </w:p>
    <w:p w14:paraId="17A07DC8" w14:textId="16AE883C" w:rsidR="00626527" w:rsidRDefault="00032117" w:rsidP="00626527">
      <w:pPr>
        <w:pStyle w:val="Default"/>
        <w:tabs>
          <w:tab w:val="left" w:pos="284"/>
        </w:tabs>
        <w:spacing w:after="360"/>
        <w:ind w:left="284"/>
        <w:rPr>
          <w:rFonts w:ascii="Garamond" w:hAnsi="Garamond"/>
          <w:b/>
          <w:bCs/>
          <w:sz w:val="22"/>
          <w:szCs w:val="22"/>
        </w:rPr>
      </w:pPr>
      <w:r w:rsidRPr="00CF006D">
        <w:rPr>
          <w:rFonts w:ascii="Garamond" w:hAnsi="Garamond"/>
          <w:b/>
          <w:bCs/>
          <w:i/>
          <w:iCs/>
          <w:sz w:val="22"/>
          <w:szCs w:val="22"/>
        </w:rPr>
        <w:t>7c. Specificare eventuali considerazioni di sesso e genere</w:t>
      </w:r>
      <w:r w:rsidR="006910BD">
        <w:rPr>
          <w:rFonts w:ascii="Garamond" w:hAnsi="Garamond"/>
          <w:b/>
          <w:bCs/>
          <w:i/>
          <w:iCs/>
          <w:sz w:val="22"/>
          <w:szCs w:val="22"/>
        </w:rPr>
        <w:t xml:space="preserve"> nella valutazione degli interventi oggetto dell</w:t>
      </w:r>
      <w:r w:rsidR="00AE639A">
        <w:rPr>
          <w:rFonts w:ascii="Garamond" w:hAnsi="Garamond"/>
          <w:b/>
          <w:bCs/>
          <w:i/>
          <w:iCs/>
          <w:sz w:val="22"/>
          <w:szCs w:val="22"/>
        </w:rPr>
        <w:t>e</w:t>
      </w:r>
      <w:r w:rsidR="006910BD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="00AE639A">
        <w:rPr>
          <w:rFonts w:ascii="Garamond" w:hAnsi="Garamond"/>
          <w:b/>
          <w:bCs/>
          <w:i/>
          <w:iCs/>
          <w:sz w:val="22"/>
          <w:szCs w:val="22"/>
        </w:rPr>
        <w:t>R</w:t>
      </w:r>
      <w:r w:rsidR="006910BD">
        <w:rPr>
          <w:rFonts w:ascii="Garamond" w:hAnsi="Garamond"/>
          <w:b/>
          <w:bCs/>
          <w:i/>
          <w:iCs/>
          <w:sz w:val="22"/>
          <w:szCs w:val="22"/>
        </w:rPr>
        <w:t>BPCA</w:t>
      </w:r>
      <w:r w:rsidR="00CA3D21">
        <w:rPr>
          <w:rFonts w:ascii="Garamond" w:hAnsi="Garamond"/>
          <w:b/>
          <w:bCs/>
          <w:i/>
          <w:iCs/>
          <w:sz w:val="22"/>
          <w:szCs w:val="22"/>
        </w:rPr>
        <w:t>:</w:t>
      </w:r>
      <w:r w:rsidR="00626527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="00626527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26527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626527">
        <w:rPr>
          <w:rFonts w:ascii="Garamond" w:hAnsi="Garamond"/>
          <w:b/>
          <w:bCs/>
          <w:sz w:val="22"/>
          <w:szCs w:val="22"/>
        </w:rPr>
      </w:r>
      <w:r w:rsidR="00626527">
        <w:rPr>
          <w:rFonts w:ascii="Garamond" w:hAnsi="Garamond"/>
          <w:b/>
          <w:bCs/>
          <w:sz w:val="22"/>
          <w:szCs w:val="22"/>
        </w:rPr>
        <w:fldChar w:fldCharType="separate"/>
      </w:r>
      <w:r w:rsidR="00BE1952" w:rsidRPr="00BE1952">
        <w:t xml:space="preserve">Le raccomandazioni riguardano tutti i soggetti coinvolti nel percorso di PMA. </w:t>
      </w:r>
      <w:r w:rsidR="00BE1952">
        <w:t>L</w:t>
      </w:r>
      <w:r w:rsidR="00BE1952" w:rsidRPr="00BE1952">
        <w:t>e misure di sicurezza per l’identificazione devono</w:t>
      </w:r>
      <w:r w:rsidR="00BE1952">
        <w:t xml:space="preserve"> </w:t>
      </w:r>
      <w:r w:rsidR="00BE1952" w:rsidRPr="00BE1952">
        <w:t>essere applicate in modo uniforme, senza differenze basate sul genere.</w:t>
      </w:r>
      <w:r w:rsidR="00626527">
        <w:rPr>
          <w:rFonts w:ascii="Garamond" w:hAnsi="Garamond"/>
          <w:b/>
          <w:bCs/>
          <w:sz w:val="22"/>
          <w:szCs w:val="22"/>
        </w:rPr>
        <w:fldChar w:fldCharType="end"/>
      </w:r>
    </w:p>
    <w:p w14:paraId="0306314F" w14:textId="77777777" w:rsidR="008A0B25" w:rsidRPr="003E12C3" w:rsidRDefault="008A0B25" w:rsidP="00626527">
      <w:pPr>
        <w:pStyle w:val="Default"/>
        <w:tabs>
          <w:tab w:val="left" w:pos="284"/>
        </w:tabs>
        <w:spacing w:after="120"/>
        <w:ind w:left="284"/>
        <w:rPr>
          <w:rFonts w:ascii="Garamond" w:hAnsi="Garamond"/>
          <w:i/>
          <w:iCs/>
          <w:sz w:val="20"/>
          <w:szCs w:val="20"/>
        </w:rPr>
      </w:pPr>
      <w:r w:rsidRPr="116A8978">
        <w:rPr>
          <w:rFonts w:ascii="Garamond" w:hAnsi="Garamond"/>
          <w:b/>
          <w:bCs/>
          <w:i/>
          <w:iCs/>
          <w:sz w:val="22"/>
          <w:szCs w:val="22"/>
        </w:rPr>
        <w:t>7</w:t>
      </w:r>
      <w:r w:rsidR="00032117">
        <w:rPr>
          <w:rFonts w:ascii="Garamond" w:hAnsi="Garamond"/>
          <w:b/>
          <w:bCs/>
          <w:i/>
          <w:iCs/>
          <w:sz w:val="22"/>
          <w:szCs w:val="22"/>
        </w:rPr>
        <w:t>d</w:t>
      </w:r>
      <w:r w:rsidRPr="116A8978">
        <w:rPr>
          <w:rFonts w:ascii="Garamond" w:hAnsi="Garamond"/>
          <w:b/>
          <w:bCs/>
          <w:i/>
          <w:iCs/>
          <w:sz w:val="22"/>
          <w:szCs w:val="22"/>
        </w:rPr>
        <w:t>.</w:t>
      </w:r>
      <w:r w:rsidRPr="116A8978">
        <w:rPr>
          <w:rFonts w:ascii="Garamond" w:hAnsi="Garamond" w:cs="Arial"/>
          <w:b/>
          <w:bCs/>
          <w:i/>
          <w:i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i/>
          <w:iCs/>
          <w:sz w:val="22"/>
          <w:szCs w:val="22"/>
        </w:rPr>
        <w:t>Setting</w:t>
      </w:r>
      <w:r w:rsidR="00485A01">
        <w:rPr>
          <w:rFonts w:ascii="Garamond" w:hAnsi="Garamond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i/>
          <w:iCs/>
          <w:sz w:val="20"/>
          <w:szCs w:val="20"/>
        </w:rPr>
        <w:t>(è possibile più di una risposta)</w:t>
      </w:r>
      <w:r w:rsidR="00485A01">
        <w:rPr>
          <w:rFonts w:ascii="Garamond" w:hAnsi="Garamond"/>
          <w:i/>
          <w:iCs/>
          <w:sz w:val="20"/>
          <w:szCs w:val="20"/>
        </w:rPr>
        <w:t>:</w:t>
      </w:r>
    </w:p>
    <w:p w14:paraId="1F9E5A66" w14:textId="77777777" w:rsidR="008A0B25" w:rsidRPr="003E12C3" w:rsidRDefault="00626527" w:rsidP="007C60F6">
      <w:pPr>
        <w:pStyle w:val="Default"/>
        <w:tabs>
          <w:tab w:val="left" w:pos="284"/>
        </w:tabs>
        <w:spacing w:after="39" w:line="288" w:lineRule="auto"/>
        <w:ind w:left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 xml:space="preserve">     </w:t>
      </w:r>
      <w:r w:rsidRPr="00A05EE3">
        <w:rPr>
          <w:rFonts w:ascii="Garamond" w:hAnsi="Garamond"/>
          <w:sz w:val="18"/>
          <w:szCs w:val="18"/>
        </w:rPr>
        <w:t xml:space="preserve">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 w:rsidRPr="00A05EE3">
        <w:rPr>
          <w:rFonts w:ascii="Garamond" w:hAnsi="Garamond"/>
          <w:sz w:val="18"/>
          <w:szCs w:val="18"/>
        </w:rPr>
        <w:t xml:space="preserve"> </w:t>
      </w:r>
      <w:r w:rsidR="008A0B25" w:rsidRPr="00A05EE3">
        <w:rPr>
          <w:rFonts w:ascii="Garamond" w:eastAsia="MS Gothic" w:hAnsi="Garamond"/>
          <w:sz w:val="20"/>
          <w:szCs w:val="20"/>
        </w:rPr>
        <w:t xml:space="preserve"> </w:t>
      </w:r>
      <w:r w:rsidR="008A0B25" w:rsidRPr="116A8978">
        <w:rPr>
          <w:rFonts w:ascii="Garamond" w:hAnsi="Garamond"/>
          <w:sz w:val="22"/>
          <w:szCs w:val="22"/>
        </w:rPr>
        <w:t xml:space="preserve">cure primarie </w:t>
      </w:r>
    </w:p>
    <w:p w14:paraId="18FEC577" w14:textId="77777777" w:rsidR="008A0B25" w:rsidRPr="003E12C3" w:rsidRDefault="00626527" w:rsidP="007C60F6">
      <w:pPr>
        <w:pStyle w:val="Default"/>
        <w:tabs>
          <w:tab w:val="left" w:pos="284"/>
        </w:tabs>
        <w:spacing w:after="39" w:line="288" w:lineRule="auto"/>
        <w:ind w:left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 w:rsidRPr="00A05EE3">
        <w:rPr>
          <w:rFonts w:ascii="Garamond" w:hAnsi="Garamond"/>
          <w:sz w:val="18"/>
          <w:szCs w:val="18"/>
        </w:rPr>
        <w:t xml:space="preserve"> </w:t>
      </w:r>
      <w:r w:rsidR="008A0B25" w:rsidRPr="116A8978">
        <w:rPr>
          <w:rFonts w:ascii="Garamond" w:eastAsia="MS Gothic" w:hAnsi="Garamond"/>
          <w:sz w:val="18"/>
          <w:szCs w:val="18"/>
        </w:rPr>
        <w:t xml:space="preserve"> </w:t>
      </w:r>
      <w:r w:rsidR="008A0B25" w:rsidRPr="116A8978">
        <w:rPr>
          <w:rFonts w:ascii="Garamond" w:hAnsi="Garamond"/>
          <w:sz w:val="22"/>
          <w:szCs w:val="22"/>
        </w:rPr>
        <w:t>cure secondarie</w:t>
      </w:r>
    </w:p>
    <w:p w14:paraId="00EA1883" w14:textId="4B1CCAB2" w:rsidR="008A0B25" w:rsidRPr="003E12C3" w:rsidRDefault="00626527" w:rsidP="00626527">
      <w:pPr>
        <w:pStyle w:val="Default"/>
        <w:tabs>
          <w:tab w:val="left" w:pos="284"/>
        </w:tabs>
        <w:spacing w:after="284" w:line="360" w:lineRule="auto"/>
        <w:ind w:left="284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 w:rsidRPr="00A05EE3">
        <w:rPr>
          <w:rFonts w:ascii="Garamond" w:hAnsi="Garamond"/>
          <w:sz w:val="18"/>
          <w:szCs w:val="18"/>
        </w:rPr>
        <w:t xml:space="preserve"> </w:t>
      </w:r>
      <w:r w:rsidR="008A0B25" w:rsidRPr="116A8978">
        <w:rPr>
          <w:rFonts w:ascii="Garamond" w:eastAsia="MS Gothic" w:hAnsi="Garamond"/>
          <w:sz w:val="18"/>
          <w:szCs w:val="18"/>
        </w:rPr>
        <w:t xml:space="preserve"> </w:t>
      </w:r>
      <w:r w:rsidR="008A0B25" w:rsidRPr="116A8978">
        <w:rPr>
          <w:rFonts w:ascii="Garamond" w:hAnsi="Garamond"/>
          <w:sz w:val="22"/>
          <w:szCs w:val="22"/>
        </w:rPr>
        <w:t>cure terziarie</w:t>
      </w:r>
    </w:p>
    <w:p w14:paraId="2FBB087F" w14:textId="77777777" w:rsidR="008A0B25" w:rsidRPr="003E12C3" w:rsidRDefault="008A0B25" w:rsidP="00626527">
      <w:pPr>
        <w:pStyle w:val="Default"/>
        <w:tabs>
          <w:tab w:val="left" w:pos="284"/>
        </w:tabs>
        <w:spacing w:after="120"/>
        <w:ind w:left="284"/>
        <w:rPr>
          <w:rFonts w:ascii="Garamond" w:hAnsi="Garamond"/>
          <w:i/>
          <w:iCs/>
          <w:sz w:val="20"/>
          <w:szCs w:val="20"/>
        </w:rPr>
      </w:pPr>
      <w:r w:rsidRPr="116A8978">
        <w:rPr>
          <w:rFonts w:ascii="Garamond" w:hAnsi="Garamond"/>
          <w:b/>
          <w:bCs/>
          <w:i/>
          <w:iCs/>
        </w:rPr>
        <w:t>7</w:t>
      </w:r>
      <w:r w:rsidR="00032117">
        <w:rPr>
          <w:rFonts w:ascii="Garamond" w:hAnsi="Garamond"/>
          <w:b/>
          <w:bCs/>
          <w:i/>
          <w:iCs/>
        </w:rPr>
        <w:t>e</w:t>
      </w:r>
      <w:r w:rsidRPr="116A8978">
        <w:rPr>
          <w:rFonts w:ascii="Garamond" w:hAnsi="Garamond"/>
          <w:b/>
          <w:bCs/>
          <w:i/>
          <w:iCs/>
        </w:rPr>
        <w:t>. Prospettiva</w:t>
      </w:r>
      <w:r w:rsidR="00485A01">
        <w:rPr>
          <w:rFonts w:ascii="Garamond" w:hAnsi="Garamond"/>
          <w:b/>
          <w:bCs/>
          <w:i/>
          <w:iCs/>
        </w:rPr>
        <w:t xml:space="preserve"> </w:t>
      </w:r>
      <w:r w:rsidRPr="116A8978">
        <w:rPr>
          <w:rFonts w:ascii="Garamond" w:hAnsi="Garamond"/>
          <w:i/>
          <w:iCs/>
          <w:sz w:val="20"/>
          <w:szCs w:val="20"/>
        </w:rPr>
        <w:t>(è possibile più di una risposta)</w:t>
      </w:r>
      <w:r w:rsidR="00485A01">
        <w:rPr>
          <w:rFonts w:ascii="Garamond" w:hAnsi="Garamond"/>
          <w:i/>
          <w:iCs/>
          <w:sz w:val="20"/>
          <w:szCs w:val="20"/>
        </w:rPr>
        <w:t>:</w:t>
      </w:r>
    </w:p>
    <w:p w14:paraId="3541BEBD" w14:textId="49CB6FA0" w:rsidR="008A0B25" w:rsidRPr="00BA28E3" w:rsidRDefault="00626527" w:rsidP="007C60F6">
      <w:pPr>
        <w:pStyle w:val="Default"/>
        <w:tabs>
          <w:tab w:val="left" w:pos="284"/>
        </w:tabs>
        <w:spacing w:after="39" w:line="288" w:lineRule="auto"/>
        <w:ind w:left="284"/>
        <w:rPr>
          <w:rFonts w:ascii="Garamond" w:hAnsi="Garamond"/>
          <w:iCs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>
        <w:rPr>
          <w:rFonts w:ascii="Garamond" w:hAnsi="Garamond"/>
          <w:sz w:val="22"/>
          <w:szCs w:val="22"/>
        </w:rPr>
        <w:t xml:space="preserve"> </w:t>
      </w:r>
      <w:r w:rsidR="008A0B25" w:rsidRPr="00BA28E3">
        <w:rPr>
          <w:rFonts w:ascii="Garamond" w:eastAsia="MS Gothic" w:hAnsi="Garamond"/>
          <w:sz w:val="18"/>
          <w:szCs w:val="18"/>
        </w:rPr>
        <w:t xml:space="preserve"> </w:t>
      </w:r>
      <w:r w:rsidR="008C27F9" w:rsidRPr="00BA28E3">
        <w:rPr>
          <w:rFonts w:ascii="Garamond" w:hAnsi="Garamond"/>
          <w:iCs/>
          <w:sz w:val="22"/>
          <w:szCs w:val="22"/>
        </w:rPr>
        <w:t>paziente</w:t>
      </w:r>
      <w:r w:rsidR="008A0B25" w:rsidRPr="00BA28E3">
        <w:rPr>
          <w:rFonts w:ascii="Garamond" w:hAnsi="Garamond"/>
          <w:iCs/>
          <w:sz w:val="22"/>
          <w:szCs w:val="22"/>
        </w:rPr>
        <w:t xml:space="preserve"> </w:t>
      </w:r>
    </w:p>
    <w:p w14:paraId="363F2C65" w14:textId="77777777" w:rsidR="008A0B25" w:rsidRPr="00BA28E3" w:rsidRDefault="00626527" w:rsidP="007C60F6">
      <w:pPr>
        <w:pStyle w:val="Default"/>
        <w:tabs>
          <w:tab w:val="left" w:pos="284"/>
        </w:tabs>
        <w:spacing w:after="39" w:line="288" w:lineRule="auto"/>
        <w:ind w:left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</w:t>
      </w:r>
      <w:r w:rsidRPr="00A05EE3">
        <w:rPr>
          <w:rFonts w:ascii="Garamond" w:hAnsi="Garamond"/>
          <w:sz w:val="18"/>
          <w:szCs w:val="18"/>
        </w:rPr>
        <w:t xml:space="preserve">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 w:rsidRPr="00A05EE3">
        <w:rPr>
          <w:rFonts w:ascii="Garamond" w:hAnsi="Garamond"/>
          <w:sz w:val="18"/>
          <w:szCs w:val="18"/>
        </w:rPr>
        <w:t xml:space="preserve"> </w:t>
      </w:r>
      <w:r w:rsidR="008A0B25" w:rsidRPr="00A05EE3">
        <w:rPr>
          <w:rFonts w:ascii="Garamond" w:eastAsia="MS Gothic" w:hAnsi="Garamond"/>
          <w:sz w:val="14"/>
          <w:szCs w:val="14"/>
        </w:rPr>
        <w:t xml:space="preserve"> </w:t>
      </w:r>
      <w:r w:rsidR="008C27F9" w:rsidRPr="00BA28E3">
        <w:rPr>
          <w:rFonts w:ascii="Garamond" w:hAnsi="Garamond"/>
          <w:iCs/>
          <w:sz w:val="22"/>
          <w:szCs w:val="22"/>
        </w:rPr>
        <w:t>popolazione</w:t>
      </w:r>
    </w:p>
    <w:p w14:paraId="3096E4B7" w14:textId="5BB2D0B1" w:rsidR="008A0B25" w:rsidRPr="00BA28E3" w:rsidRDefault="00626527" w:rsidP="00626527">
      <w:pPr>
        <w:pStyle w:val="Default"/>
        <w:tabs>
          <w:tab w:val="left" w:pos="284"/>
        </w:tabs>
        <w:spacing w:after="284" w:line="360" w:lineRule="auto"/>
        <w:ind w:left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 w:rsidRPr="00A05EE3">
        <w:rPr>
          <w:rFonts w:ascii="Garamond" w:hAnsi="Garamond"/>
          <w:sz w:val="18"/>
          <w:szCs w:val="18"/>
        </w:rPr>
        <w:t xml:space="preserve"> </w:t>
      </w:r>
      <w:r w:rsidR="008A0B25" w:rsidRPr="00BA28E3">
        <w:rPr>
          <w:rFonts w:ascii="Garamond" w:eastAsia="MS Gothic" w:hAnsi="Garamond"/>
          <w:sz w:val="18"/>
          <w:szCs w:val="18"/>
        </w:rPr>
        <w:t xml:space="preserve"> </w:t>
      </w:r>
      <w:r w:rsidR="008C27F9" w:rsidRPr="00BA28E3">
        <w:rPr>
          <w:rFonts w:ascii="Garamond" w:hAnsi="Garamond"/>
          <w:iCs/>
          <w:sz w:val="22"/>
          <w:szCs w:val="22"/>
        </w:rPr>
        <w:t>politica sanitaria</w:t>
      </w:r>
    </w:p>
    <w:p w14:paraId="27D0FD53" w14:textId="77777777" w:rsidR="008A0B25" w:rsidRPr="003E12C3" w:rsidRDefault="008A0B25" w:rsidP="116A8978">
      <w:pPr>
        <w:pStyle w:val="Default"/>
        <w:rPr>
          <w:rFonts w:ascii="Garamond" w:hAnsi="Garamond"/>
          <w:b/>
          <w:bCs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8. Criteri di priorità dell</w:t>
      </w:r>
      <w:r w:rsidR="00AE639A">
        <w:rPr>
          <w:rFonts w:ascii="Garamond" w:hAnsi="Garamond"/>
          <w:b/>
          <w:bCs/>
          <w:sz w:val="22"/>
          <w:szCs w:val="22"/>
        </w:rPr>
        <w:t>e</w:t>
      </w:r>
      <w:r w:rsidRPr="116A8978">
        <w:rPr>
          <w:rFonts w:ascii="Garamond" w:hAnsi="Garamond"/>
          <w:b/>
          <w:bCs/>
          <w:sz w:val="22"/>
          <w:szCs w:val="22"/>
        </w:rPr>
        <w:t xml:space="preserve"> </w:t>
      </w:r>
      <w:r w:rsidR="00AE639A">
        <w:rPr>
          <w:rFonts w:ascii="Garamond" w:hAnsi="Garamond"/>
          <w:b/>
          <w:bCs/>
          <w:sz w:val="22"/>
          <w:szCs w:val="22"/>
        </w:rPr>
        <w:t>R</w:t>
      </w:r>
      <w:r w:rsidRPr="116A8978">
        <w:rPr>
          <w:rFonts w:ascii="Garamond" w:hAnsi="Garamond"/>
          <w:b/>
          <w:bCs/>
          <w:sz w:val="22"/>
          <w:szCs w:val="22"/>
        </w:rPr>
        <w:t>BPCA</w:t>
      </w:r>
      <w:r w:rsidR="003867F1">
        <w:rPr>
          <w:rFonts w:ascii="Garamond" w:hAnsi="Garamond"/>
          <w:b/>
          <w:bCs/>
          <w:sz w:val="22"/>
          <w:szCs w:val="22"/>
        </w:rPr>
        <w:t>:</w:t>
      </w:r>
    </w:p>
    <w:p w14:paraId="17931F83" w14:textId="77777777" w:rsidR="008A0B25" w:rsidRDefault="008A0B25" w:rsidP="116A8978">
      <w:pPr>
        <w:pStyle w:val="Default"/>
        <w:spacing w:after="120"/>
        <w:rPr>
          <w:rFonts w:ascii="Garamond" w:hAnsi="Garamond"/>
          <w:sz w:val="22"/>
          <w:szCs w:val="22"/>
        </w:rPr>
      </w:pPr>
      <w:r w:rsidRPr="116A8978">
        <w:rPr>
          <w:rFonts w:ascii="Garamond" w:hAnsi="Garamond"/>
          <w:sz w:val="22"/>
          <w:szCs w:val="22"/>
        </w:rPr>
        <w:t>Assegnare uno score da 1 (priorità minima) a 4 (priorità massima) a ciascuno dei seguenti criteri:</w:t>
      </w:r>
    </w:p>
    <w:tbl>
      <w:tblPr>
        <w:tblStyle w:val="Grigliatabella"/>
        <w:tblW w:w="9681" w:type="dxa"/>
        <w:tblLook w:val="04A0" w:firstRow="1" w:lastRow="0" w:firstColumn="1" w:lastColumn="0" w:noHBand="0" w:noVBand="1"/>
      </w:tblPr>
      <w:tblGrid>
        <w:gridCol w:w="7225"/>
        <w:gridCol w:w="614"/>
        <w:gridCol w:w="614"/>
        <w:gridCol w:w="614"/>
        <w:gridCol w:w="614"/>
      </w:tblGrid>
      <w:tr w:rsidR="001548A7" w14:paraId="282B5624" w14:textId="77777777" w:rsidTr="00A05EE3">
        <w:trPr>
          <w:trHeight w:val="164"/>
        </w:trPr>
        <w:tc>
          <w:tcPr>
            <w:tcW w:w="7225" w:type="dxa"/>
          </w:tcPr>
          <w:p w14:paraId="022CAD93" w14:textId="77777777" w:rsidR="00DD07BE" w:rsidRDefault="00DD07BE" w:rsidP="00FC0CEA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>a) impatto epidemiologico delle malattie sulla popolazione italiana</w:t>
            </w:r>
          </w:p>
        </w:tc>
        <w:tc>
          <w:tcPr>
            <w:tcW w:w="614" w:type="dxa"/>
            <w:vAlign w:val="bottom"/>
          </w:tcPr>
          <w:p w14:paraId="070B90BC" w14:textId="77777777" w:rsidR="00DD07BE" w:rsidRPr="00A05EE3" w:rsidRDefault="00A05EE3" w:rsidP="00FC0CEA">
            <w:pPr>
              <w:pStyle w:val="Default"/>
              <w:rPr>
                <w:rFonts w:ascii="Aptos Narrow" w:hAnsi="Aptos Narrow"/>
                <w:sz w:val="16"/>
                <w:szCs w:val="16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</w:t>
            </w:r>
            <w:r w:rsidR="00DD07BE" w:rsidRPr="00A05EE3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614" w:type="dxa"/>
            <w:vAlign w:val="bottom"/>
          </w:tcPr>
          <w:p w14:paraId="61BC35D8" w14:textId="36495E5A" w:rsidR="00DD07BE" w:rsidRPr="00A05EE3" w:rsidRDefault="00A05EE3" w:rsidP="00FC0CEA">
            <w:pPr>
              <w:pStyle w:val="Default"/>
              <w:rPr>
                <w:rFonts w:ascii="Aptos Narrow" w:hAnsi="Aptos Narrow"/>
                <w:sz w:val="16"/>
                <w:szCs w:val="16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</w:t>
            </w:r>
            <w:r w:rsidR="00DD07BE" w:rsidRPr="00A05EE3">
              <w:rPr>
                <w:rFonts w:ascii="Aptos Narrow" w:hAnsi="Aptos Narrow"/>
                <w:sz w:val="16"/>
                <w:szCs w:val="16"/>
              </w:rPr>
              <w:t>2</w:t>
            </w:r>
          </w:p>
        </w:tc>
        <w:tc>
          <w:tcPr>
            <w:tcW w:w="614" w:type="dxa"/>
            <w:vAlign w:val="bottom"/>
          </w:tcPr>
          <w:p w14:paraId="0C6A7D20" w14:textId="77777777" w:rsidR="00DD07BE" w:rsidRPr="00A05EE3" w:rsidRDefault="00A05EE3" w:rsidP="00FC0CEA">
            <w:pPr>
              <w:pStyle w:val="Default"/>
              <w:rPr>
                <w:rFonts w:ascii="Aptos Narrow" w:hAnsi="Aptos Narrow"/>
                <w:sz w:val="16"/>
                <w:szCs w:val="16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</w:t>
            </w:r>
            <w:r w:rsidR="00DD07BE" w:rsidRPr="00A05EE3">
              <w:rPr>
                <w:rFonts w:ascii="Aptos Narrow" w:hAnsi="Aptos Narrow"/>
                <w:sz w:val="16"/>
                <w:szCs w:val="16"/>
              </w:rPr>
              <w:t>3</w:t>
            </w:r>
          </w:p>
        </w:tc>
        <w:tc>
          <w:tcPr>
            <w:tcW w:w="614" w:type="dxa"/>
            <w:vAlign w:val="bottom"/>
          </w:tcPr>
          <w:p w14:paraId="6C4EDAC3" w14:textId="77777777" w:rsidR="00DD07BE" w:rsidRPr="00A05EE3" w:rsidRDefault="00A05EE3" w:rsidP="00FC0CEA">
            <w:pPr>
              <w:pStyle w:val="Default"/>
              <w:rPr>
                <w:rFonts w:ascii="Aptos Narrow" w:hAnsi="Aptos Narrow"/>
                <w:sz w:val="16"/>
                <w:szCs w:val="16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</w:t>
            </w:r>
            <w:r w:rsidR="00DD07BE" w:rsidRPr="00A05EE3">
              <w:rPr>
                <w:rFonts w:ascii="Aptos Narrow" w:hAnsi="Aptos Narrow"/>
                <w:sz w:val="16"/>
                <w:szCs w:val="16"/>
              </w:rPr>
              <w:t>4</w:t>
            </w:r>
          </w:p>
        </w:tc>
      </w:tr>
      <w:tr w:rsidR="00A05EE3" w14:paraId="1C23013B" w14:textId="77777777" w:rsidTr="00A05EE3">
        <w:trPr>
          <w:trHeight w:val="164"/>
        </w:trPr>
        <w:tc>
          <w:tcPr>
            <w:tcW w:w="7225" w:type="dxa"/>
          </w:tcPr>
          <w:p w14:paraId="21945AC1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 xml:space="preserve">b) variabilità delle pratiche professionali non giustificate </w:t>
            </w:r>
            <w:r>
              <w:rPr>
                <w:rFonts w:ascii="Garamond" w:hAnsi="Garamond"/>
                <w:sz w:val="22"/>
                <w:szCs w:val="22"/>
              </w:rPr>
              <w:tab/>
            </w:r>
            <w:r>
              <w:rPr>
                <w:rFonts w:ascii="Garamond" w:hAnsi="Garamond"/>
                <w:sz w:val="22"/>
                <w:szCs w:val="22"/>
              </w:rPr>
              <w:tab/>
            </w:r>
            <w:r>
              <w:rPr>
                <w:rFonts w:ascii="Garamond" w:hAnsi="Garamond"/>
                <w:sz w:val="22"/>
                <w:szCs w:val="22"/>
              </w:rPr>
              <w:tab/>
            </w:r>
            <w:r>
              <w:rPr>
                <w:rFonts w:ascii="Garamond" w:hAnsi="Garamond"/>
                <w:sz w:val="22"/>
                <w:szCs w:val="22"/>
              </w:rPr>
              <w:tab/>
            </w:r>
            <w:r>
              <w:rPr>
                <w:rFonts w:ascii="Garamond" w:hAnsi="Garamond"/>
                <w:sz w:val="22"/>
                <w:szCs w:val="22"/>
              </w:rP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116A8978">
              <w:rPr>
                <w:rFonts w:ascii="Garamond" w:hAnsi="Garamond"/>
                <w:sz w:val="22"/>
                <w:szCs w:val="22"/>
              </w:rPr>
              <w:t>dalle evidenze disponibil</w:t>
            </w:r>
            <w:r>
              <w:rPr>
                <w:rFonts w:ascii="Garamond" w:hAnsi="Garamond"/>
                <w:sz w:val="22"/>
                <w:szCs w:val="22"/>
              </w:rPr>
              <w:t>i</w:t>
            </w:r>
          </w:p>
        </w:tc>
        <w:tc>
          <w:tcPr>
            <w:tcW w:w="614" w:type="dxa"/>
            <w:vAlign w:val="bottom"/>
          </w:tcPr>
          <w:p w14:paraId="536A5004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  <w:vAlign w:val="bottom"/>
          </w:tcPr>
          <w:p w14:paraId="308C823F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2</w:t>
            </w:r>
          </w:p>
        </w:tc>
        <w:tc>
          <w:tcPr>
            <w:tcW w:w="614" w:type="dxa"/>
            <w:vAlign w:val="bottom"/>
          </w:tcPr>
          <w:p w14:paraId="196D67BB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3</w:t>
            </w:r>
          </w:p>
        </w:tc>
        <w:tc>
          <w:tcPr>
            <w:tcW w:w="614" w:type="dxa"/>
            <w:vAlign w:val="bottom"/>
          </w:tcPr>
          <w:p w14:paraId="1531374B" w14:textId="3E006AE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4</w:t>
            </w:r>
          </w:p>
        </w:tc>
      </w:tr>
      <w:tr w:rsidR="00A05EE3" w14:paraId="2A22C9A5" w14:textId="77777777" w:rsidTr="00A05EE3">
        <w:trPr>
          <w:trHeight w:val="164"/>
        </w:trPr>
        <w:tc>
          <w:tcPr>
            <w:tcW w:w="7225" w:type="dxa"/>
          </w:tcPr>
          <w:p w14:paraId="05F2E4C4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>c) diseguaglianze di processi ed esiti assistenziali</w:t>
            </w:r>
          </w:p>
        </w:tc>
        <w:tc>
          <w:tcPr>
            <w:tcW w:w="614" w:type="dxa"/>
            <w:vAlign w:val="bottom"/>
          </w:tcPr>
          <w:p w14:paraId="523EECBF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  <w:vAlign w:val="bottom"/>
          </w:tcPr>
          <w:p w14:paraId="530D4868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2</w:t>
            </w:r>
          </w:p>
        </w:tc>
        <w:tc>
          <w:tcPr>
            <w:tcW w:w="614" w:type="dxa"/>
            <w:vAlign w:val="bottom"/>
          </w:tcPr>
          <w:p w14:paraId="3F9FA2A3" w14:textId="1956DCC6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3</w:t>
            </w:r>
          </w:p>
        </w:tc>
        <w:tc>
          <w:tcPr>
            <w:tcW w:w="614" w:type="dxa"/>
            <w:vAlign w:val="bottom"/>
          </w:tcPr>
          <w:p w14:paraId="6A2F0D6C" w14:textId="6D33E6B6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4</w:t>
            </w:r>
          </w:p>
        </w:tc>
      </w:tr>
      <w:tr w:rsidR="00A05EE3" w14:paraId="0DF63BB4" w14:textId="77777777" w:rsidTr="00A05EE3">
        <w:trPr>
          <w:trHeight w:val="164"/>
        </w:trPr>
        <w:tc>
          <w:tcPr>
            <w:tcW w:w="7225" w:type="dxa"/>
          </w:tcPr>
          <w:p w14:paraId="139E7784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 xml:space="preserve">d) benefici potenziali derivanti dalla produzione di </w:t>
            </w:r>
            <w:r>
              <w:rPr>
                <w:rFonts w:ascii="Garamond" w:hAnsi="Garamond"/>
                <w:sz w:val="22"/>
                <w:szCs w:val="22"/>
              </w:rPr>
              <w:t>R</w:t>
            </w:r>
            <w:r w:rsidRPr="116A8978">
              <w:rPr>
                <w:rFonts w:ascii="Garamond" w:hAnsi="Garamond"/>
                <w:sz w:val="22"/>
                <w:szCs w:val="22"/>
              </w:rPr>
              <w:t>BPCA</w:t>
            </w:r>
          </w:p>
        </w:tc>
        <w:tc>
          <w:tcPr>
            <w:tcW w:w="614" w:type="dxa"/>
            <w:vAlign w:val="bottom"/>
          </w:tcPr>
          <w:p w14:paraId="415BBBC0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  <w:vAlign w:val="bottom"/>
          </w:tcPr>
          <w:p w14:paraId="773E8273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2</w:t>
            </w:r>
          </w:p>
        </w:tc>
        <w:tc>
          <w:tcPr>
            <w:tcW w:w="614" w:type="dxa"/>
            <w:vAlign w:val="bottom"/>
          </w:tcPr>
          <w:p w14:paraId="341F5D7B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3</w:t>
            </w:r>
          </w:p>
        </w:tc>
        <w:tc>
          <w:tcPr>
            <w:tcW w:w="614" w:type="dxa"/>
            <w:vAlign w:val="bottom"/>
          </w:tcPr>
          <w:p w14:paraId="3251FA25" w14:textId="1717544E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4</w:t>
            </w:r>
          </w:p>
        </w:tc>
      </w:tr>
      <w:tr w:rsidR="00A05EE3" w14:paraId="0BF93765" w14:textId="77777777" w:rsidTr="00A05EE3">
        <w:trPr>
          <w:trHeight w:val="164"/>
        </w:trPr>
        <w:tc>
          <w:tcPr>
            <w:tcW w:w="7225" w:type="dxa"/>
          </w:tcPr>
          <w:p w14:paraId="3A5D2F33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>e) tipo e qualità delle evidenze disponibili</w:t>
            </w:r>
          </w:p>
        </w:tc>
        <w:tc>
          <w:tcPr>
            <w:tcW w:w="614" w:type="dxa"/>
            <w:vAlign w:val="bottom"/>
          </w:tcPr>
          <w:p w14:paraId="23E883F5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  <w:vAlign w:val="bottom"/>
          </w:tcPr>
          <w:p w14:paraId="2A1B0BF9" w14:textId="6EB55B4B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2</w:t>
            </w:r>
          </w:p>
        </w:tc>
        <w:tc>
          <w:tcPr>
            <w:tcW w:w="614" w:type="dxa"/>
            <w:vAlign w:val="bottom"/>
          </w:tcPr>
          <w:p w14:paraId="6AA70B3F" w14:textId="77230AA5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3</w:t>
            </w:r>
          </w:p>
        </w:tc>
        <w:tc>
          <w:tcPr>
            <w:tcW w:w="614" w:type="dxa"/>
            <w:vAlign w:val="bottom"/>
          </w:tcPr>
          <w:p w14:paraId="25676E25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4</w:t>
            </w:r>
          </w:p>
        </w:tc>
      </w:tr>
      <w:tr w:rsidR="00A05EE3" w14:paraId="7BF700FE" w14:textId="77777777" w:rsidTr="00A05EE3">
        <w:trPr>
          <w:trHeight w:val="164"/>
        </w:trPr>
        <w:tc>
          <w:tcPr>
            <w:tcW w:w="7225" w:type="dxa"/>
          </w:tcPr>
          <w:p w14:paraId="72CEC8C6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>f) rischio clinico elevato</w:t>
            </w:r>
          </w:p>
        </w:tc>
        <w:tc>
          <w:tcPr>
            <w:tcW w:w="614" w:type="dxa"/>
            <w:vAlign w:val="bottom"/>
          </w:tcPr>
          <w:p w14:paraId="01F93EC8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  <w:vAlign w:val="bottom"/>
          </w:tcPr>
          <w:p w14:paraId="51EA3308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2</w:t>
            </w:r>
          </w:p>
        </w:tc>
        <w:tc>
          <w:tcPr>
            <w:tcW w:w="614" w:type="dxa"/>
            <w:vAlign w:val="bottom"/>
          </w:tcPr>
          <w:p w14:paraId="20B4927A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3</w:t>
            </w:r>
          </w:p>
        </w:tc>
        <w:tc>
          <w:tcPr>
            <w:tcW w:w="614" w:type="dxa"/>
            <w:vAlign w:val="bottom"/>
          </w:tcPr>
          <w:p w14:paraId="4A641143" w14:textId="2CEF0268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4</w:t>
            </w:r>
          </w:p>
        </w:tc>
      </w:tr>
      <w:tr w:rsidR="00A05EE3" w14:paraId="4D8EA31D" w14:textId="77777777" w:rsidTr="00A05EE3">
        <w:trPr>
          <w:trHeight w:val="164"/>
        </w:trPr>
        <w:tc>
          <w:tcPr>
            <w:tcW w:w="7225" w:type="dxa"/>
          </w:tcPr>
          <w:p w14:paraId="4DEDFF51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116A8978">
              <w:rPr>
                <w:rFonts w:ascii="Garamond" w:hAnsi="Garamond"/>
                <w:sz w:val="22"/>
                <w:szCs w:val="22"/>
              </w:rPr>
              <w:t>g) istanze sociali e bisogni percepiti dalla popolazione</w:t>
            </w:r>
          </w:p>
        </w:tc>
        <w:tc>
          <w:tcPr>
            <w:tcW w:w="614" w:type="dxa"/>
            <w:vAlign w:val="bottom"/>
          </w:tcPr>
          <w:p w14:paraId="3E68A7C2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1</w:t>
            </w:r>
          </w:p>
        </w:tc>
        <w:tc>
          <w:tcPr>
            <w:tcW w:w="614" w:type="dxa"/>
            <w:vAlign w:val="bottom"/>
          </w:tcPr>
          <w:p w14:paraId="4FF89571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2</w:t>
            </w:r>
          </w:p>
        </w:tc>
        <w:tc>
          <w:tcPr>
            <w:tcW w:w="614" w:type="dxa"/>
            <w:vAlign w:val="bottom"/>
          </w:tcPr>
          <w:p w14:paraId="0E89F356" w14:textId="63BCF0F9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3</w:t>
            </w:r>
          </w:p>
        </w:tc>
        <w:tc>
          <w:tcPr>
            <w:tcW w:w="614" w:type="dxa"/>
            <w:vAlign w:val="bottom"/>
          </w:tcPr>
          <w:p w14:paraId="5D48D134" w14:textId="77777777" w:rsidR="00A05EE3" w:rsidRDefault="00A05EE3" w:rsidP="00A05EE3">
            <w:pPr>
              <w:pStyle w:val="Default"/>
              <w:rPr>
                <w:rFonts w:ascii="Garamond" w:hAnsi="Garamond"/>
                <w:sz w:val="22"/>
                <w:szCs w:val="22"/>
              </w:rPr>
            </w:pPr>
            <w:r w:rsidRPr="00A05EE3">
              <w:rPr>
                <w:rFonts w:ascii="Aptos Narrow" w:hAnsi="Aptos Narrow"/>
                <w:sz w:val="16"/>
                <w:szCs w:val="16"/>
              </w:rPr>
              <w:t xml:space="preserve">   </w:t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EE3">
              <w:rPr>
                <w:rFonts w:ascii="Aptos Narrow" w:hAnsi="Aptos Narrow"/>
                <w:sz w:val="16"/>
                <w:szCs w:val="16"/>
              </w:rPr>
              <w:instrText xml:space="preserve"> FORMCHECKBOX </w:instrText>
            </w:r>
            <w:r w:rsidRPr="00A05EE3">
              <w:rPr>
                <w:rFonts w:ascii="Aptos Narrow" w:hAnsi="Aptos Narrow"/>
                <w:sz w:val="16"/>
                <w:szCs w:val="16"/>
              </w:rPr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separate"/>
            </w:r>
            <w:r w:rsidRPr="00A05EE3">
              <w:rPr>
                <w:rFonts w:ascii="Aptos Narrow" w:hAnsi="Aptos Narrow"/>
                <w:sz w:val="16"/>
                <w:szCs w:val="16"/>
              </w:rPr>
              <w:fldChar w:fldCharType="end"/>
            </w:r>
            <w:r w:rsidRPr="00A05EE3">
              <w:rPr>
                <w:rFonts w:ascii="Aptos Narrow" w:hAnsi="Aptos Narrow"/>
                <w:sz w:val="16"/>
                <w:szCs w:val="16"/>
              </w:rPr>
              <w:t xml:space="preserve"> 4</w:t>
            </w:r>
          </w:p>
        </w:tc>
      </w:tr>
    </w:tbl>
    <w:p w14:paraId="74146699" w14:textId="77777777" w:rsidR="004B31E1" w:rsidRDefault="004B31E1" w:rsidP="004B31E1">
      <w:pPr>
        <w:pStyle w:val="Default"/>
        <w:spacing w:after="240"/>
        <w:rPr>
          <w:rFonts w:ascii="Garamond" w:hAnsi="Garamond"/>
          <w:b/>
          <w:bCs/>
          <w:spacing w:val="-4"/>
          <w:sz w:val="22"/>
          <w:szCs w:val="22"/>
        </w:rPr>
      </w:pPr>
      <w:r>
        <w:rPr>
          <w:rFonts w:ascii="Garamond" w:hAnsi="Garamond"/>
          <w:b/>
          <w:bCs/>
          <w:spacing w:val="-4"/>
          <w:sz w:val="22"/>
          <w:szCs w:val="22"/>
        </w:rPr>
        <w:t>9</w:t>
      </w:r>
      <w:r w:rsidRPr="00AE639A">
        <w:rPr>
          <w:rFonts w:ascii="Garamond" w:hAnsi="Garamond"/>
          <w:b/>
          <w:bCs/>
          <w:spacing w:val="-4"/>
          <w:sz w:val="22"/>
          <w:szCs w:val="22"/>
        </w:rPr>
        <w:t>.</w:t>
      </w:r>
      <w:r w:rsidRPr="00AE639A">
        <w:rPr>
          <w:rFonts w:ascii="Garamond" w:hAnsi="Garamond" w:cs="Arial"/>
          <w:b/>
          <w:bCs/>
          <w:spacing w:val="-4"/>
          <w:sz w:val="22"/>
          <w:szCs w:val="22"/>
        </w:rPr>
        <w:t xml:space="preserve"> </w:t>
      </w:r>
      <w:r>
        <w:rPr>
          <w:rFonts w:ascii="Garamond" w:hAnsi="Garamond"/>
          <w:b/>
          <w:bCs/>
          <w:spacing w:val="-4"/>
          <w:sz w:val="22"/>
          <w:szCs w:val="22"/>
        </w:rPr>
        <w:t xml:space="preserve">Metodologia utilizzata: </w:t>
      </w:r>
    </w:p>
    <w:p w14:paraId="4DB0FE55" w14:textId="77777777" w:rsidR="00B31624" w:rsidRDefault="004B31E1" w:rsidP="004B31E1">
      <w:pPr>
        <w:pStyle w:val="Default"/>
        <w:tabs>
          <w:tab w:val="left" w:pos="426"/>
        </w:tabs>
        <w:spacing w:after="24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pacing w:val="-4"/>
          <w:sz w:val="22"/>
          <w:szCs w:val="22"/>
        </w:rPr>
        <w:lastRenderedPageBreak/>
        <w:t xml:space="preserve"> </w:t>
      </w: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>
        <w:rPr>
          <w:rFonts w:ascii="Garamond" w:hAnsi="Garamond"/>
          <w:sz w:val="18"/>
          <w:szCs w:val="18"/>
        </w:rPr>
        <w:t xml:space="preserve"> </w:t>
      </w:r>
      <w:r>
        <w:rPr>
          <w:rFonts w:ascii="Garamond" w:hAnsi="Garamond"/>
          <w:sz w:val="22"/>
          <w:szCs w:val="22"/>
        </w:rPr>
        <w:t xml:space="preserve">GRADE    </w:t>
      </w:r>
    </w:p>
    <w:p w14:paraId="1A19DB5F" w14:textId="77777777" w:rsidR="00B31624" w:rsidRDefault="00B31624" w:rsidP="004B31E1">
      <w:pPr>
        <w:pStyle w:val="Default"/>
        <w:tabs>
          <w:tab w:val="left" w:pos="426"/>
        </w:tabs>
        <w:spacing w:after="2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18"/>
          <w:szCs w:val="18"/>
        </w:rPr>
        <w:t xml:space="preserve"> </w:t>
      </w:r>
      <w:r w:rsidR="004B31E1"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B31E1" w:rsidRPr="00A05EE3">
        <w:rPr>
          <w:rFonts w:ascii="Garamond" w:hAnsi="Garamond"/>
          <w:sz w:val="18"/>
          <w:szCs w:val="18"/>
        </w:rPr>
        <w:instrText xml:space="preserve"> FORMCHECKBOX </w:instrText>
      </w:r>
      <w:r w:rsidR="004B31E1" w:rsidRPr="00A05EE3">
        <w:rPr>
          <w:rFonts w:ascii="Garamond" w:hAnsi="Garamond"/>
          <w:sz w:val="18"/>
          <w:szCs w:val="18"/>
        </w:rPr>
      </w:r>
      <w:r w:rsidR="004B31E1" w:rsidRPr="00A05EE3">
        <w:rPr>
          <w:rFonts w:ascii="Garamond" w:hAnsi="Garamond"/>
          <w:sz w:val="18"/>
          <w:szCs w:val="18"/>
        </w:rPr>
        <w:fldChar w:fldCharType="separate"/>
      </w:r>
      <w:r w:rsidR="004B31E1" w:rsidRPr="00A05EE3">
        <w:rPr>
          <w:rFonts w:ascii="Garamond" w:hAnsi="Garamond"/>
          <w:sz w:val="18"/>
          <w:szCs w:val="18"/>
        </w:rPr>
        <w:fldChar w:fldCharType="end"/>
      </w:r>
      <w:r w:rsidR="004B31E1" w:rsidRPr="116A8978">
        <w:rPr>
          <w:rFonts w:ascii="Garamond" w:hAnsi="Garamond"/>
          <w:sz w:val="22"/>
          <w:szCs w:val="22"/>
        </w:rPr>
        <w:t xml:space="preserve"> </w:t>
      </w:r>
      <w:r w:rsidR="004B31E1">
        <w:rPr>
          <w:rFonts w:ascii="Garamond" w:hAnsi="Garamond"/>
          <w:sz w:val="22"/>
          <w:szCs w:val="22"/>
        </w:rPr>
        <w:t xml:space="preserve">Confernza di consenso   </w:t>
      </w:r>
    </w:p>
    <w:p w14:paraId="6D0192D7" w14:textId="77D06711" w:rsidR="0035677D" w:rsidRPr="003E12C3" w:rsidRDefault="00B31624" w:rsidP="0035677D">
      <w:pPr>
        <w:pStyle w:val="Default"/>
        <w:tabs>
          <w:tab w:val="left" w:pos="426"/>
        </w:tabs>
        <w:spacing w:after="240"/>
      </w:pPr>
      <w:r>
        <w:rPr>
          <w:rFonts w:ascii="Garamond" w:hAnsi="Garamond"/>
          <w:sz w:val="18"/>
          <w:szCs w:val="18"/>
        </w:rPr>
        <w:t xml:space="preserve"> </w:t>
      </w:r>
      <w:r w:rsidR="0035677D"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35677D" w:rsidRPr="00A05EE3">
        <w:rPr>
          <w:rFonts w:ascii="Garamond" w:hAnsi="Garamond"/>
          <w:sz w:val="18"/>
          <w:szCs w:val="18"/>
        </w:rPr>
        <w:instrText xml:space="preserve"> FORMCHECKBOX </w:instrText>
      </w:r>
      <w:r w:rsidR="0035677D" w:rsidRPr="00A05EE3">
        <w:rPr>
          <w:rFonts w:ascii="Garamond" w:hAnsi="Garamond"/>
          <w:sz w:val="18"/>
          <w:szCs w:val="18"/>
        </w:rPr>
      </w:r>
      <w:r w:rsidR="0035677D" w:rsidRPr="00A05EE3">
        <w:rPr>
          <w:rFonts w:ascii="Garamond" w:hAnsi="Garamond"/>
          <w:sz w:val="18"/>
          <w:szCs w:val="18"/>
        </w:rPr>
        <w:fldChar w:fldCharType="separate"/>
      </w:r>
      <w:r w:rsidR="0035677D" w:rsidRPr="00A05EE3">
        <w:rPr>
          <w:rFonts w:ascii="Garamond" w:hAnsi="Garamond"/>
          <w:sz w:val="18"/>
          <w:szCs w:val="18"/>
        </w:rPr>
        <w:fldChar w:fldCharType="end"/>
      </w:r>
      <w:r w:rsidR="0035677D" w:rsidRPr="116A8978">
        <w:rPr>
          <w:rFonts w:ascii="Garamond" w:hAnsi="Garamond"/>
          <w:sz w:val="22"/>
          <w:szCs w:val="22"/>
        </w:rPr>
        <w:t xml:space="preserve"> </w:t>
      </w:r>
      <w:r w:rsidR="0035677D">
        <w:rPr>
          <w:rFonts w:ascii="Garamond" w:hAnsi="Garamond"/>
          <w:sz w:val="22"/>
          <w:szCs w:val="22"/>
        </w:rPr>
        <w:t>Delphi modificato</w:t>
      </w:r>
    </w:p>
    <w:p w14:paraId="706B3F4F" w14:textId="77777777" w:rsidR="00B31624" w:rsidRDefault="0035677D" w:rsidP="004B31E1">
      <w:pPr>
        <w:pStyle w:val="Default"/>
        <w:tabs>
          <w:tab w:val="left" w:pos="426"/>
        </w:tabs>
        <w:spacing w:after="24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18"/>
          <w:szCs w:val="18"/>
        </w:rPr>
        <w:t xml:space="preserve"> </w:t>
      </w:r>
      <w:r w:rsidR="004B31E1"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B31E1" w:rsidRPr="00A05EE3">
        <w:rPr>
          <w:rFonts w:ascii="Garamond" w:hAnsi="Garamond"/>
          <w:sz w:val="18"/>
          <w:szCs w:val="18"/>
        </w:rPr>
        <w:instrText xml:space="preserve"> FORMCHECKBOX </w:instrText>
      </w:r>
      <w:r w:rsidR="004B31E1" w:rsidRPr="00A05EE3">
        <w:rPr>
          <w:rFonts w:ascii="Garamond" w:hAnsi="Garamond"/>
          <w:sz w:val="18"/>
          <w:szCs w:val="18"/>
        </w:rPr>
      </w:r>
      <w:r w:rsidR="004B31E1" w:rsidRPr="00A05EE3">
        <w:rPr>
          <w:rFonts w:ascii="Garamond" w:hAnsi="Garamond"/>
          <w:sz w:val="18"/>
          <w:szCs w:val="18"/>
        </w:rPr>
        <w:fldChar w:fldCharType="separate"/>
      </w:r>
      <w:r w:rsidR="004B31E1" w:rsidRPr="00A05EE3">
        <w:rPr>
          <w:rFonts w:ascii="Garamond" w:hAnsi="Garamond"/>
          <w:sz w:val="18"/>
          <w:szCs w:val="18"/>
        </w:rPr>
        <w:fldChar w:fldCharType="end"/>
      </w:r>
      <w:r w:rsidR="004B31E1" w:rsidRPr="116A8978">
        <w:rPr>
          <w:rFonts w:ascii="Garamond" w:hAnsi="Garamond"/>
          <w:sz w:val="22"/>
          <w:szCs w:val="22"/>
        </w:rPr>
        <w:t xml:space="preserve"> </w:t>
      </w:r>
      <w:r w:rsidR="004B31E1">
        <w:rPr>
          <w:rFonts w:ascii="Garamond" w:hAnsi="Garamond"/>
          <w:sz w:val="22"/>
          <w:szCs w:val="22"/>
        </w:rPr>
        <w:t>RAND</w:t>
      </w:r>
      <w:r w:rsidR="00725943">
        <w:rPr>
          <w:rFonts w:ascii="Garamond" w:hAnsi="Garamond"/>
          <w:sz w:val="22"/>
          <w:szCs w:val="22"/>
        </w:rPr>
        <w:t>/</w:t>
      </w:r>
      <w:r w:rsidR="004B31E1">
        <w:rPr>
          <w:rFonts w:ascii="Garamond" w:hAnsi="Garamond"/>
          <w:sz w:val="22"/>
          <w:szCs w:val="22"/>
        </w:rPr>
        <w:t xml:space="preserve">UCLA    </w:t>
      </w:r>
    </w:p>
    <w:p w14:paraId="5D68A79E" w14:textId="42C7B4B5" w:rsidR="008A0B25" w:rsidRPr="00AE639A" w:rsidRDefault="00D60FEB" w:rsidP="116A8978">
      <w:pPr>
        <w:pStyle w:val="Default"/>
        <w:spacing w:after="200"/>
        <w:rPr>
          <w:rFonts w:ascii="Garamond" w:hAnsi="Garamond"/>
          <w:spacing w:val="-4"/>
          <w:sz w:val="22"/>
          <w:szCs w:val="22"/>
        </w:rPr>
      </w:pPr>
      <w:r>
        <w:rPr>
          <w:rFonts w:ascii="Garamond" w:hAnsi="Garamond"/>
          <w:b/>
          <w:bCs/>
          <w:spacing w:val="-4"/>
          <w:sz w:val="22"/>
          <w:szCs w:val="22"/>
        </w:rPr>
        <w:t>10</w:t>
      </w:r>
      <w:r w:rsidR="008A0B25" w:rsidRPr="00AE639A">
        <w:rPr>
          <w:rFonts w:ascii="Garamond" w:hAnsi="Garamond"/>
          <w:b/>
          <w:bCs/>
          <w:spacing w:val="-4"/>
          <w:sz w:val="22"/>
          <w:szCs w:val="22"/>
        </w:rPr>
        <w:t>.</w:t>
      </w:r>
      <w:r w:rsidR="008A0B25" w:rsidRPr="00AE639A">
        <w:rPr>
          <w:rFonts w:ascii="Garamond" w:hAnsi="Garamond" w:cs="Arial"/>
          <w:b/>
          <w:bCs/>
          <w:spacing w:val="-4"/>
          <w:sz w:val="22"/>
          <w:szCs w:val="22"/>
        </w:rPr>
        <w:t xml:space="preserve"> </w:t>
      </w:r>
      <w:r w:rsidR="008A0B25" w:rsidRPr="00AE639A">
        <w:rPr>
          <w:rFonts w:ascii="Garamond" w:hAnsi="Garamond"/>
          <w:b/>
          <w:bCs/>
          <w:spacing w:val="-4"/>
          <w:sz w:val="22"/>
          <w:szCs w:val="22"/>
        </w:rPr>
        <w:t xml:space="preserve">Data stimata di avvio elaborazione </w:t>
      </w:r>
      <w:r w:rsidR="00AE639A" w:rsidRPr="00AE639A">
        <w:rPr>
          <w:rFonts w:ascii="Garamond" w:hAnsi="Garamond"/>
          <w:b/>
          <w:bCs/>
          <w:spacing w:val="-4"/>
          <w:sz w:val="22"/>
          <w:szCs w:val="22"/>
        </w:rPr>
        <w:t>R</w:t>
      </w:r>
      <w:r w:rsidR="008A0B25" w:rsidRPr="00AE639A">
        <w:rPr>
          <w:rFonts w:ascii="Garamond" w:hAnsi="Garamond"/>
          <w:b/>
          <w:bCs/>
          <w:spacing w:val="-4"/>
          <w:sz w:val="22"/>
          <w:szCs w:val="22"/>
        </w:rPr>
        <w:t>BPCA</w:t>
      </w:r>
      <w:r w:rsidR="00676691">
        <w:rPr>
          <w:rFonts w:ascii="Garamond" w:hAnsi="Garamond"/>
          <w:b/>
          <w:bCs/>
          <w:spacing w:val="-4"/>
          <w:sz w:val="22"/>
          <w:szCs w:val="22"/>
        </w:rPr>
        <w:t>:</w:t>
      </w:r>
      <w:r w:rsidR="00004EB4" w:rsidRPr="00AE639A">
        <w:rPr>
          <w:rFonts w:ascii="Garamond" w:eastAsiaTheme="minorEastAsia" w:hAnsi="Garamond" w:cs="Calibr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ED4A9F">
        <w:rPr>
          <w:rFonts w:ascii="Garamond" w:hAnsi="Garamond"/>
          <w:b/>
          <w:bCs/>
          <w:sz w:val="22"/>
          <w:szCs w:val="22"/>
        </w:rPr>
        <w:t>1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004EB4" w:rsidRPr="00AE639A">
        <w:rPr>
          <w:rFonts w:ascii="Garamond" w:hAnsi="Garamond"/>
          <w:b/>
          <w:bCs/>
          <w:spacing w:val="-4"/>
          <w:sz w:val="22"/>
          <w:szCs w:val="22"/>
        </w:rPr>
        <w:t>/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rPr>
          <w:rFonts w:ascii="Garamond" w:hAnsi="Garamond"/>
          <w:b/>
          <w:bCs/>
          <w:sz w:val="22"/>
          <w:szCs w:val="22"/>
        </w:rPr>
        <w:t>9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004EB4" w:rsidRPr="00AE639A">
        <w:rPr>
          <w:rFonts w:ascii="Garamond" w:hAnsi="Garamond"/>
          <w:b/>
          <w:bCs/>
          <w:spacing w:val="-4"/>
          <w:sz w:val="22"/>
          <w:szCs w:val="22"/>
        </w:rPr>
        <w:t>/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t>2026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004EB4" w:rsidRPr="00AE639A">
        <w:rPr>
          <w:rFonts w:ascii="Garamond" w:hAnsi="Garamond"/>
          <w:b/>
          <w:bCs/>
          <w:spacing w:val="-4"/>
          <w:sz w:val="22"/>
          <w:szCs w:val="22"/>
        </w:rPr>
        <w:t xml:space="preserve"> </w:t>
      </w:r>
      <w:r w:rsidR="008A0B25" w:rsidRPr="00AE639A">
        <w:rPr>
          <w:rFonts w:ascii="Garamond" w:hAnsi="Garamond"/>
          <w:b/>
          <w:bCs/>
          <w:spacing w:val="-4"/>
          <w:sz w:val="22"/>
          <w:szCs w:val="22"/>
        </w:rPr>
        <w:t xml:space="preserve">(solo se </w:t>
      </w:r>
      <w:r w:rsidR="008A0B25" w:rsidRPr="00AE639A">
        <w:rPr>
          <w:rFonts w:ascii="Garamond" w:hAnsi="Garamond"/>
          <w:b/>
          <w:bCs/>
          <w:i/>
          <w:spacing w:val="-4"/>
          <w:sz w:val="22"/>
          <w:szCs w:val="22"/>
        </w:rPr>
        <w:t>in progress</w:t>
      </w:r>
      <w:r w:rsidR="008A0B25" w:rsidRPr="00AE639A">
        <w:rPr>
          <w:rFonts w:ascii="Garamond" w:hAnsi="Garamond"/>
          <w:b/>
          <w:bCs/>
          <w:spacing w:val="-4"/>
          <w:sz w:val="22"/>
          <w:szCs w:val="22"/>
        </w:rPr>
        <w:t>)</w:t>
      </w:r>
    </w:p>
    <w:p w14:paraId="12F34439" w14:textId="026C544E" w:rsidR="008A0B25" w:rsidRPr="003E12C3" w:rsidRDefault="008A0B25" w:rsidP="116A8978">
      <w:pPr>
        <w:pStyle w:val="Default"/>
        <w:spacing w:after="200"/>
        <w:rPr>
          <w:rFonts w:ascii="Garamond" w:hAnsi="Garamond"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1</w:t>
      </w:r>
      <w:r w:rsidR="00D60FEB">
        <w:rPr>
          <w:rFonts w:ascii="Garamond" w:hAnsi="Garamond"/>
          <w:b/>
          <w:bCs/>
          <w:sz w:val="22"/>
          <w:szCs w:val="22"/>
        </w:rPr>
        <w:t>1</w:t>
      </w:r>
      <w:r w:rsidRPr="116A8978">
        <w:rPr>
          <w:rFonts w:ascii="Garamond" w:hAnsi="Garamond"/>
          <w:b/>
          <w:bCs/>
          <w:sz w:val="22"/>
          <w:szCs w:val="22"/>
        </w:rPr>
        <w:t>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 xml:space="preserve">Data stimata di sottomissione </w:t>
      </w:r>
      <w:r w:rsidR="00AE639A">
        <w:rPr>
          <w:rFonts w:ascii="Garamond" w:hAnsi="Garamond"/>
          <w:b/>
          <w:bCs/>
          <w:sz w:val="22"/>
          <w:szCs w:val="22"/>
        </w:rPr>
        <w:t>R</w:t>
      </w:r>
      <w:r w:rsidRPr="116A8978">
        <w:rPr>
          <w:rFonts w:ascii="Garamond" w:hAnsi="Garamond"/>
          <w:b/>
          <w:bCs/>
          <w:sz w:val="22"/>
          <w:szCs w:val="22"/>
        </w:rPr>
        <w:t>BPCA</w:t>
      </w:r>
      <w:r w:rsidR="00676691">
        <w:rPr>
          <w:rFonts w:ascii="Garamond" w:hAnsi="Garamond"/>
          <w:b/>
          <w:bCs/>
          <w:sz w:val="22"/>
          <w:szCs w:val="22"/>
        </w:rPr>
        <w:t>:</w:t>
      </w:r>
      <w:r w:rsidR="00004EB4"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 xml:space="preserve"> 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t>1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F225A9" w:rsidRPr="00AE639A">
        <w:rPr>
          <w:rFonts w:ascii="Garamond" w:hAnsi="Garamond"/>
          <w:b/>
          <w:bCs/>
          <w:spacing w:val="-4"/>
          <w:sz w:val="22"/>
          <w:szCs w:val="22"/>
        </w:rPr>
        <w:t>/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rPr>
          <w:rFonts w:ascii="Garamond" w:hAnsi="Garamond"/>
          <w:b/>
          <w:bCs/>
          <w:sz w:val="22"/>
          <w:szCs w:val="22"/>
        </w:rPr>
        <w:t>3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F225A9" w:rsidRPr="00AE639A">
        <w:rPr>
          <w:rFonts w:ascii="Garamond" w:hAnsi="Garamond"/>
          <w:b/>
          <w:bCs/>
          <w:spacing w:val="-4"/>
          <w:sz w:val="22"/>
          <w:szCs w:val="22"/>
        </w:rPr>
        <w:t>/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t>2027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F225A9" w:rsidRPr="116A8978">
        <w:rPr>
          <w:rFonts w:ascii="Garamond" w:hAnsi="Garamond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 xml:space="preserve">(solo se </w:t>
      </w:r>
      <w:r w:rsidRPr="00AE203B">
        <w:rPr>
          <w:rFonts w:ascii="Garamond" w:hAnsi="Garamond"/>
          <w:b/>
          <w:bCs/>
          <w:i/>
          <w:sz w:val="22"/>
          <w:szCs w:val="22"/>
        </w:rPr>
        <w:t>in progress</w:t>
      </w:r>
      <w:r w:rsidRPr="116A8978">
        <w:rPr>
          <w:rFonts w:ascii="Garamond" w:hAnsi="Garamond"/>
          <w:b/>
          <w:bCs/>
          <w:sz w:val="22"/>
          <w:szCs w:val="22"/>
        </w:rPr>
        <w:t>)</w:t>
      </w:r>
    </w:p>
    <w:p w14:paraId="198D00CC" w14:textId="77777777" w:rsidR="008A0B25" w:rsidRPr="003E12C3" w:rsidRDefault="008A0B25" w:rsidP="116A8978">
      <w:pPr>
        <w:pStyle w:val="Default"/>
        <w:rPr>
          <w:rFonts w:ascii="Garamond" w:hAnsi="Garamond"/>
          <w:sz w:val="22"/>
          <w:szCs w:val="22"/>
        </w:rPr>
      </w:pPr>
      <w:r w:rsidRPr="116A8978">
        <w:rPr>
          <w:rFonts w:ascii="Garamond" w:hAnsi="Garamond"/>
          <w:b/>
          <w:bCs/>
          <w:sz w:val="22"/>
          <w:szCs w:val="22"/>
        </w:rPr>
        <w:t>1</w:t>
      </w:r>
      <w:r w:rsidR="00D60FEB">
        <w:rPr>
          <w:rFonts w:ascii="Garamond" w:hAnsi="Garamond"/>
          <w:b/>
          <w:bCs/>
          <w:sz w:val="22"/>
          <w:szCs w:val="22"/>
        </w:rPr>
        <w:t>2</w:t>
      </w:r>
      <w:r w:rsidRPr="116A8978">
        <w:rPr>
          <w:rFonts w:ascii="Garamond" w:hAnsi="Garamond"/>
          <w:b/>
          <w:bCs/>
          <w:sz w:val="22"/>
          <w:szCs w:val="22"/>
        </w:rPr>
        <w:t>.</w:t>
      </w:r>
      <w:r w:rsidRPr="116A897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116A8978">
        <w:rPr>
          <w:rFonts w:ascii="Garamond" w:hAnsi="Garamond"/>
          <w:b/>
          <w:bCs/>
          <w:sz w:val="22"/>
          <w:szCs w:val="22"/>
        </w:rPr>
        <w:t>Finanziamento esterno</w:t>
      </w:r>
      <w:r w:rsidR="00676691">
        <w:rPr>
          <w:rFonts w:ascii="Garamond" w:hAnsi="Garamond"/>
          <w:b/>
          <w:bCs/>
          <w:sz w:val="22"/>
          <w:szCs w:val="22"/>
        </w:rPr>
        <w:t>:</w:t>
      </w:r>
      <w:r w:rsidRPr="116A8978">
        <w:rPr>
          <w:rFonts w:ascii="Garamond" w:hAnsi="Garamond"/>
          <w:b/>
          <w:bCs/>
          <w:sz w:val="22"/>
          <w:szCs w:val="22"/>
        </w:rPr>
        <w:t xml:space="preserve"> </w:t>
      </w:r>
    </w:p>
    <w:p w14:paraId="51644D87" w14:textId="055D7F9D" w:rsidR="008A0B25" w:rsidRPr="003E12C3" w:rsidRDefault="00F225A9" w:rsidP="116A8978">
      <w:pPr>
        <w:pStyle w:val="Default"/>
        <w:spacing w:after="37"/>
        <w:rPr>
          <w:rFonts w:ascii="Garamond" w:hAnsi="Garamond"/>
          <w:sz w:val="22"/>
          <w:szCs w:val="22"/>
        </w:rPr>
      </w:pP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>
        <w:rPr>
          <w:rFonts w:ascii="Garamond" w:hAnsi="Garamond"/>
          <w:sz w:val="18"/>
          <w:szCs w:val="18"/>
        </w:rPr>
        <w:t xml:space="preserve"> </w:t>
      </w:r>
      <w:r w:rsidR="008A0B25" w:rsidRPr="116A8978">
        <w:rPr>
          <w:rFonts w:ascii="Garamond" w:hAnsi="Garamond"/>
          <w:sz w:val="22"/>
          <w:szCs w:val="22"/>
        </w:rPr>
        <w:t>Nessun finanziamento</w:t>
      </w:r>
    </w:p>
    <w:p w14:paraId="0FFF0F75" w14:textId="77777777" w:rsidR="008A0B25" w:rsidRPr="003E12C3" w:rsidRDefault="00F225A9" w:rsidP="00FC0CEA">
      <w:pPr>
        <w:pStyle w:val="Default"/>
        <w:spacing w:after="284"/>
        <w:rPr>
          <w:rFonts w:eastAsiaTheme="minorEastAsia"/>
        </w:rPr>
      </w:pPr>
      <w:r w:rsidRPr="00A05EE3">
        <w:rPr>
          <w:rFonts w:ascii="Garamond" w:hAnsi="Garamond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05EE3">
        <w:rPr>
          <w:rFonts w:ascii="Garamond" w:hAnsi="Garamond"/>
          <w:sz w:val="18"/>
          <w:szCs w:val="18"/>
        </w:rPr>
        <w:instrText xml:space="preserve"> FORMCHECKBOX </w:instrText>
      </w:r>
      <w:r w:rsidRPr="00A05EE3">
        <w:rPr>
          <w:rFonts w:ascii="Garamond" w:hAnsi="Garamond"/>
          <w:sz w:val="18"/>
          <w:szCs w:val="18"/>
        </w:rPr>
      </w:r>
      <w:r w:rsidRPr="00A05EE3">
        <w:rPr>
          <w:rFonts w:ascii="Garamond" w:hAnsi="Garamond"/>
          <w:sz w:val="18"/>
          <w:szCs w:val="18"/>
        </w:rPr>
        <w:fldChar w:fldCharType="separate"/>
      </w:r>
      <w:r w:rsidRPr="00A05EE3">
        <w:rPr>
          <w:rFonts w:ascii="Garamond" w:hAnsi="Garamond"/>
          <w:sz w:val="18"/>
          <w:szCs w:val="18"/>
        </w:rPr>
        <w:fldChar w:fldCharType="end"/>
      </w:r>
      <w:r>
        <w:rPr>
          <w:rFonts w:ascii="Garamond" w:hAnsi="Garamond"/>
          <w:sz w:val="18"/>
          <w:szCs w:val="18"/>
        </w:rPr>
        <w:t xml:space="preserve"> </w:t>
      </w:r>
      <w:r w:rsidR="008A0B25" w:rsidRPr="116A8978">
        <w:rPr>
          <w:rFonts w:ascii="Garamond" w:hAnsi="Garamond"/>
          <w:sz w:val="22"/>
          <w:szCs w:val="22"/>
        </w:rPr>
        <w:t>Finanziata</w:t>
      </w:r>
      <w:r w:rsidR="002204A1">
        <w:rPr>
          <w:rFonts w:ascii="Garamond" w:hAnsi="Garamond"/>
          <w:sz w:val="22"/>
          <w:szCs w:val="22"/>
        </w:rPr>
        <w:t xml:space="preserve"> (</w:t>
      </w:r>
      <w:r w:rsidR="002204A1" w:rsidRPr="00D83F05">
        <w:rPr>
          <w:rFonts w:ascii="Garamond" w:hAnsi="Garamond"/>
          <w:i/>
          <w:sz w:val="22"/>
          <w:szCs w:val="22"/>
        </w:rPr>
        <w:t>specificare la fonte</w:t>
      </w:r>
      <w:r>
        <w:rPr>
          <w:rFonts w:ascii="Garamond" w:hAnsi="Garamond"/>
          <w:i/>
          <w:sz w:val="22"/>
          <w:szCs w:val="22"/>
        </w:rPr>
        <w:t xml:space="preserve">: </w:t>
      </w:r>
      <w:r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>
        <w:rPr>
          <w:rFonts w:ascii="Garamond" w:hAnsi="Garamond"/>
          <w:b/>
          <w:bCs/>
          <w:sz w:val="22"/>
          <w:szCs w:val="22"/>
        </w:rPr>
      </w:r>
      <w:r>
        <w:rPr>
          <w:rFonts w:ascii="Garamond" w:hAnsi="Garamond"/>
          <w:b/>
          <w:bCs/>
          <w:sz w:val="22"/>
          <w:szCs w:val="22"/>
        </w:rPr>
        <w:fldChar w:fldCharType="separate"/>
      </w:r>
      <w:r w:rsidR="002D2C8A">
        <w:rPr>
          <w:rFonts w:ascii="Garamond" w:hAnsi="Garamond"/>
          <w:b/>
          <w:bCs/>
          <w:sz w:val="22"/>
          <w:szCs w:val="22"/>
        </w:rPr>
        <w:t> </w:t>
      </w:r>
      <w:r w:rsidR="002D2C8A">
        <w:rPr>
          <w:rFonts w:ascii="Garamond" w:hAnsi="Garamond"/>
          <w:b/>
          <w:bCs/>
          <w:sz w:val="22"/>
          <w:szCs w:val="22"/>
        </w:rPr>
        <w:t> </w:t>
      </w:r>
      <w:r w:rsidR="002D2C8A">
        <w:rPr>
          <w:rFonts w:ascii="Garamond" w:hAnsi="Garamond"/>
          <w:b/>
          <w:bCs/>
          <w:sz w:val="22"/>
          <w:szCs w:val="22"/>
        </w:rPr>
        <w:t> </w:t>
      </w:r>
      <w:r w:rsidR="002D2C8A">
        <w:rPr>
          <w:rFonts w:ascii="Garamond" w:hAnsi="Garamond"/>
          <w:b/>
          <w:bCs/>
          <w:sz w:val="22"/>
          <w:szCs w:val="22"/>
        </w:rPr>
        <w:t> </w:t>
      </w:r>
      <w:r w:rsidR="002D2C8A">
        <w:rPr>
          <w:rFonts w:ascii="Garamond" w:hAnsi="Garamond"/>
          <w:b/>
          <w:bCs/>
          <w:sz w:val="22"/>
          <w:szCs w:val="22"/>
        </w:rPr>
        <w:t> </w:t>
      </w:r>
      <w:r>
        <w:rPr>
          <w:rFonts w:ascii="Garamond" w:hAnsi="Garamond"/>
          <w:b/>
          <w:bCs/>
          <w:sz w:val="22"/>
          <w:szCs w:val="22"/>
        </w:rPr>
        <w:fldChar w:fldCharType="end"/>
      </w:r>
      <w:r w:rsidR="002204A1">
        <w:rPr>
          <w:rFonts w:ascii="Garamond" w:hAnsi="Garamond"/>
          <w:sz w:val="22"/>
          <w:szCs w:val="22"/>
        </w:rPr>
        <w:t>)</w:t>
      </w:r>
    </w:p>
    <w:p w14:paraId="4700C60F" w14:textId="40FF0655" w:rsidR="0049358C" w:rsidRPr="00312D18" w:rsidRDefault="008A0B25" w:rsidP="00FC0CEA">
      <w:r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>1</w:t>
      </w:r>
      <w:r w:rsidR="00D60FEB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>3</w:t>
      </w:r>
      <w:r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>. Data ultima ricerca bibliografica</w:t>
      </w:r>
      <w:r w:rsidR="00676691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>:</w:t>
      </w:r>
      <w:r w:rsidR="00004EB4"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 xml:space="preserve"> 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t>17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F225A9" w:rsidRPr="00AE639A">
        <w:rPr>
          <w:rFonts w:ascii="Garamond" w:hAnsi="Garamond"/>
          <w:b/>
          <w:bCs/>
          <w:spacing w:val="-4"/>
          <w:sz w:val="22"/>
          <w:szCs w:val="22"/>
        </w:rPr>
        <w:t>/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ED4A9F">
        <w:rPr>
          <w:rFonts w:ascii="Garamond" w:hAnsi="Garamond"/>
          <w:b/>
          <w:bCs/>
          <w:sz w:val="22"/>
          <w:szCs w:val="22"/>
        </w:rPr>
        <w:t>8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F225A9" w:rsidRPr="00AE639A">
        <w:rPr>
          <w:rFonts w:ascii="Garamond" w:hAnsi="Garamond"/>
          <w:b/>
          <w:bCs/>
          <w:spacing w:val="-4"/>
          <w:sz w:val="22"/>
          <w:szCs w:val="22"/>
        </w:rPr>
        <w:t>/</w:t>
      </w:r>
      <w:r w:rsidR="00F225A9">
        <w:rPr>
          <w:rFonts w:ascii="Garamond" w:hAnsi="Garamond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F225A9">
        <w:rPr>
          <w:rFonts w:ascii="Garamond" w:hAnsi="Garamond"/>
          <w:b/>
          <w:bCs/>
          <w:sz w:val="22"/>
          <w:szCs w:val="22"/>
        </w:rPr>
        <w:instrText xml:space="preserve"> FORMTEXT </w:instrText>
      </w:r>
      <w:r w:rsidR="00F225A9">
        <w:rPr>
          <w:rFonts w:ascii="Garamond" w:hAnsi="Garamond"/>
          <w:b/>
          <w:bCs/>
          <w:sz w:val="22"/>
          <w:szCs w:val="22"/>
        </w:rPr>
      </w:r>
      <w:r w:rsidR="00F225A9">
        <w:rPr>
          <w:rFonts w:ascii="Garamond" w:hAnsi="Garamond"/>
          <w:b/>
          <w:bCs/>
          <w:sz w:val="22"/>
          <w:szCs w:val="22"/>
        </w:rPr>
        <w:fldChar w:fldCharType="separate"/>
      </w:r>
      <w:r w:rsidR="00591CF5">
        <w:t>2026</w:t>
      </w:r>
      <w:r w:rsidR="00F225A9">
        <w:rPr>
          <w:rFonts w:ascii="Garamond" w:hAnsi="Garamond"/>
          <w:b/>
          <w:bCs/>
          <w:sz w:val="22"/>
          <w:szCs w:val="22"/>
        </w:rPr>
        <w:fldChar w:fldCharType="end"/>
      </w:r>
      <w:r w:rsidR="00F225A9"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 xml:space="preserve"> </w:t>
      </w:r>
      <w:r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 xml:space="preserve">(solo </w:t>
      </w:r>
      <w:r w:rsidR="00100D5E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>R</w:t>
      </w:r>
      <w:r w:rsidRPr="116A8978">
        <w:rPr>
          <w:rFonts w:ascii="Garamond" w:eastAsiaTheme="minorEastAsia" w:hAnsi="Garamond" w:cs="Calibri"/>
          <w:b/>
          <w:bCs/>
          <w:color w:val="000000" w:themeColor="text1"/>
          <w:sz w:val="22"/>
          <w:szCs w:val="22"/>
        </w:rPr>
        <w:t>BPCA complete)</w:t>
      </w:r>
      <w:bookmarkEnd w:id="1"/>
      <w:bookmarkEnd w:id="2"/>
      <w:bookmarkEnd w:id="3"/>
    </w:p>
    <w:sectPr w:rsidR="0049358C" w:rsidRPr="00312D18" w:rsidSect="00071363">
      <w:footerReference w:type="default" r:id="rId11"/>
      <w:headerReference w:type="first" r:id="rId12"/>
      <w:pgSz w:w="11900" w:h="16840" w:code="9"/>
      <w:pgMar w:top="1701" w:right="1134" w:bottom="1134" w:left="1134" w:header="57" w:footer="2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B25C29" w14:textId="77777777" w:rsidR="003E743E" w:rsidRDefault="003E743E">
      <w:r>
        <w:separator/>
      </w:r>
    </w:p>
  </w:endnote>
  <w:endnote w:type="continuationSeparator" w:id="0">
    <w:p w14:paraId="4B5CD624" w14:textId="77777777" w:rsidR="003E743E" w:rsidRDefault="003E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itstream Vera Sans Mono">
    <w:altName w:val="Lucida Console"/>
    <w:panose1 w:val="020B060402020202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06888206"/>
      <w:docPartObj>
        <w:docPartGallery w:val="Page Numbers (Bottom of Page)"/>
        <w:docPartUnique/>
      </w:docPartObj>
    </w:sdtPr>
    <w:sdtEndPr>
      <w:rPr>
        <w:rFonts w:ascii="Bahnschrift SemiCondensed" w:hAnsi="Bahnschrift SemiCondensed"/>
        <w:color w:val="FFFFFF" w:themeColor="background1"/>
      </w:rPr>
    </w:sdtEndPr>
    <w:sdtContent>
      <w:p w14:paraId="1DD266AE" w14:textId="77777777" w:rsidR="00747390" w:rsidRPr="00A567AC" w:rsidRDefault="00747390" w:rsidP="00BC34FE">
        <w:pPr>
          <w:pStyle w:val="Pidipagina"/>
          <w:tabs>
            <w:tab w:val="clear" w:pos="4819"/>
          </w:tabs>
          <w:jc w:val="center"/>
          <w:rPr>
            <w:rFonts w:ascii="Bahnschrift SemiCondensed" w:hAnsi="Bahnschrift SemiCondensed"/>
            <w:color w:val="FFFFFF" w:themeColor="background1"/>
          </w:rPr>
        </w:pPr>
        <w:r w:rsidRPr="00A567AC">
          <w:rPr>
            <w:rFonts w:ascii="Bahnschrift SemiCondensed" w:hAnsi="Bahnschrift SemiCondensed"/>
            <w:color w:val="FFFFFF" w:themeColor="background1"/>
          </w:rPr>
          <w:fldChar w:fldCharType="begin"/>
        </w:r>
        <w:r w:rsidRPr="00A567AC">
          <w:rPr>
            <w:rFonts w:ascii="Bahnschrift SemiCondensed" w:hAnsi="Bahnschrift SemiCondensed"/>
            <w:color w:val="FFFFFF" w:themeColor="background1"/>
          </w:rPr>
          <w:instrText>PAGE   \* MERGEFORMAT</w:instrText>
        </w:r>
        <w:r w:rsidRPr="00A567AC">
          <w:rPr>
            <w:rFonts w:ascii="Bahnschrift SemiCondensed" w:hAnsi="Bahnschrift SemiCondensed"/>
            <w:color w:val="FFFFFF" w:themeColor="background1"/>
          </w:rPr>
          <w:fldChar w:fldCharType="separate"/>
        </w:r>
        <w:r w:rsidR="00EC0F31">
          <w:rPr>
            <w:rFonts w:ascii="Bahnschrift SemiCondensed" w:hAnsi="Bahnschrift SemiCondensed"/>
            <w:noProof/>
            <w:color w:val="FFFFFF" w:themeColor="background1"/>
          </w:rPr>
          <w:t>15</w:t>
        </w:r>
        <w:r w:rsidRPr="00A567AC">
          <w:rPr>
            <w:rFonts w:ascii="Bahnschrift SemiCondensed" w:hAnsi="Bahnschrift SemiCondensed"/>
            <w:color w:val="FFFFFF" w:themeColor="background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26B5CD" w14:textId="77777777" w:rsidR="003E743E" w:rsidRDefault="003E743E">
      <w:r>
        <w:separator/>
      </w:r>
    </w:p>
  </w:footnote>
  <w:footnote w:type="continuationSeparator" w:id="0">
    <w:p w14:paraId="239DF5BD" w14:textId="77777777" w:rsidR="003E743E" w:rsidRDefault="003E7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9FA95" w14:textId="77777777" w:rsidR="00BF0FDC" w:rsidRPr="00BF0FDC" w:rsidRDefault="00BF0FDC" w:rsidP="00BF0FDC">
    <w:pPr>
      <w:pStyle w:val="Intestazione"/>
    </w:pPr>
  </w:p>
  <w:p w14:paraId="038EEE37" w14:textId="77777777" w:rsidR="00BF0FDC" w:rsidRDefault="00BF0FDC">
    <w:pPr>
      <w:pStyle w:val="Intestazione"/>
    </w:pPr>
    <w:r w:rsidRPr="00BF0FDC">
      <w:rPr>
        <w:noProof/>
      </w:rPr>
      <w:drawing>
        <wp:anchor distT="0" distB="0" distL="114300" distR="114300" simplePos="0" relativeHeight="251658240" behindDoc="1" locked="0" layoutInCell="1" allowOverlap="1" wp14:anchorId="43E8AD27" wp14:editId="50477CB2">
          <wp:simplePos x="0" y="0"/>
          <wp:positionH relativeFrom="column">
            <wp:posOffset>16337</wp:posOffset>
          </wp:positionH>
          <wp:positionV relativeFrom="paragraph">
            <wp:posOffset>103852</wp:posOffset>
          </wp:positionV>
          <wp:extent cx="2222255" cy="550719"/>
          <wp:effectExtent l="0" t="0" r="6985" b="1905"/>
          <wp:wrapNone/>
          <wp:docPr id="1336248356" name="Immagine 2" descr="Immagine che contiene testo, Carattere, Elementi grafici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248356" name="Immagine 2" descr="Immagine che contiene testo, Carattere, Elementi grafici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255" cy="550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L8a85q07UMg1l" int2:id="ja5tsrkG">
      <int2:state int2:value="Rejected" int2:type="AugLoop_Text_Critique"/>
    </int2:textHash>
    <int2:textHash int2:hashCode="g8oCnp1nqPtneV" int2:id="an5JFHvO">
      <int2:state int2:value="Rejected" int2:type="AugLoop_Text_Critique"/>
    </int2:textHash>
    <int2:textHash int2:hashCode="LHvxt3eFm3Fkex" int2:id="u3ev8dS2">
      <int2:state int2:value="Rejected" int2:type="AugLoop_Text_Critique"/>
    </int2:textHash>
    <int2:textHash int2:hashCode="QzlbMqpP8yZqf2" int2:id="UhdcSCnI">
      <int2:state int2:value="Rejected" int2:type="AugLoop_Text_Critique"/>
    </int2:textHash>
    <int2:textHash int2:hashCode="bfHs+k09BNHCbG" int2:id="eINwMfML">
      <int2:state int2:value="Rejected" int2:type="AugLoop_Text_Critique"/>
    </int2:textHash>
    <int2:textHash int2:hashCode="EA7ERi3sNPaCT3" int2:id="UMrIfvvm">
      <int2:state int2:value="Rejected" int2:type="AugLoop_Text_Critique"/>
    </int2:textHash>
    <int2:textHash int2:hashCode="GufwSeLPOw/Ukn" int2:id="jh9fBsWB">
      <int2:state int2:value="Rejected" int2:type="AugLoop_Text_Critique"/>
    </int2:textHash>
    <int2:textHash int2:hashCode="WeCEJ27l4R2sQA" int2:id="FuBXEBnu">
      <int2:state int2:value="Rejected" int2:type="AugLoop_Text_Critique"/>
    </int2:textHash>
    <int2:textHash int2:hashCode="200zBXk1JyOeEF" int2:id="GRavv18P">
      <int2:state int2:value="Rejected" int2:type="AugLoop_Text_Critique"/>
    </int2:textHash>
    <int2:textHash int2:hashCode="4KTD/stk8uCGXs" int2:id="7ww4adth">
      <int2:state int2:value="Rejected" int2:type="AugLoop_Text_Critique"/>
    </int2:textHash>
    <int2:textHash int2:hashCode="sbC43opiKPZQHA" int2:id="rK3OymV3">
      <int2:state int2:value="Rejected" int2:type="AugLoop_Text_Critique"/>
    </int2:textHash>
    <int2:textHash int2:hashCode="vrVRMbA33Vgojq" int2:id="9753Iwx2">
      <int2:state int2:value="Rejected" int2:type="AugLoop_Text_Critique"/>
    </int2:textHash>
    <int2:textHash int2:hashCode="v6t03XSV+eDfmH" int2:id="SQ0u90ae">
      <int2:state int2:value="Rejected" int2:type="AugLoop_Text_Critique"/>
    </int2:textHash>
    <int2:textHash int2:hashCode="qRlPj7afwFHJdI" int2:id="ZYgpCLBv">
      <int2:state int2:value="Rejected" int2:type="AugLoop_Text_Critique"/>
    </int2:textHash>
    <int2:textHash int2:hashCode="HenVX2cHOZdH1r" int2:id="cldtibmG">
      <int2:state int2:value="Rejected" int2:type="AugLoop_Text_Critique"/>
    </int2:textHash>
    <int2:textHash int2:hashCode="MPehbFGjV0HSNf" int2:id="X2wuvlm2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B15629C"/>
    <w:multiLevelType w:val="hybridMultilevel"/>
    <w:tmpl w:val="ABD48D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7C1070"/>
    <w:multiLevelType w:val="hybridMultilevel"/>
    <w:tmpl w:val="92FA2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D45D4"/>
    <w:multiLevelType w:val="hybridMultilevel"/>
    <w:tmpl w:val="416ACEEE"/>
    <w:lvl w:ilvl="0" w:tplc="23502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11AF0"/>
    <w:multiLevelType w:val="hybridMultilevel"/>
    <w:tmpl w:val="5B949B9C"/>
    <w:lvl w:ilvl="0" w:tplc="23502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978" w:hanging="360"/>
      </w:pPr>
    </w:lvl>
    <w:lvl w:ilvl="2" w:tplc="04100019">
      <w:start w:val="1"/>
      <w:numFmt w:val="lowerLetter"/>
      <w:lvlText w:val="%3."/>
      <w:lvlJc w:val="left"/>
      <w:pPr>
        <w:ind w:left="1878" w:hanging="360"/>
      </w:pPr>
    </w:lvl>
    <w:lvl w:ilvl="3" w:tplc="0410000F" w:tentative="1">
      <w:start w:val="1"/>
      <w:numFmt w:val="decimal"/>
      <w:lvlText w:val="%4."/>
      <w:lvlJc w:val="left"/>
      <w:pPr>
        <w:ind w:left="2418" w:hanging="360"/>
      </w:pPr>
    </w:lvl>
    <w:lvl w:ilvl="4" w:tplc="04100019" w:tentative="1">
      <w:start w:val="1"/>
      <w:numFmt w:val="lowerLetter"/>
      <w:lvlText w:val="%5."/>
      <w:lvlJc w:val="left"/>
      <w:pPr>
        <w:ind w:left="3138" w:hanging="360"/>
      </w:pPr>
    </w:lvl>
    <w:lvl w:ilvl="5" w:tplc="0410001B" w:tentative="1">
      <w:start w:val="1"/>
      <w:numFmt w:val="lowerRoman"/>
      <w:lvlText w:val="%6."/>
      <w:lvlJc w:val="right"/>
      <w:pPr>
        <w:ind w:left="3858" w:hanging="180"/>
      </w:pPr>
    </w:lvl>
    <w:lvl w:ilvl="6" w:tplc="0410000F" w:tentative="1">
      <w:start w:val="1"/>
      <w:numFmt w:val="decimal"/>
      <w:lvlText w:val="%7."/>
      <w:lvlJc w:val="left"/>
      <w:pPr>
        <w:ind w:left="4578" w:hanging="360"/>
      </w:pPr>
    </w:lvl>
    <w:lvl w:ilvl="7" w:tplc="04100019" w:tentative="1">
      <w:start w:val="1"/>
      <w:numFmt w:val="lowerLetter"/>
      <w:lvlText w:val="%8."/>
      <w:lvlJc w:val="left"/>
      <w:pPr>
        <w:ind w:left="5298" w:hanging="360"/>
      </w:pPr>
    </w:lvl>
    <w:lvl w:ilvl="8" w:tplc="0410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5" w15:restartNumberingAfterBreak="0">
    <w:nsid w:val="176D6A8F"/>
    <w:multiLevelType w:val="hybridMultilevel"/>
    <w:tmpl w:val="879005EA"/>
    <w:lvl w:ilvl="0" w:tplc="CA6E5F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04D6"/>
    <w:multiLevelType w:val="hybridMultilevel"/>
    <w:tmpl w:val="850C8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63242"/>
    <w:multiLevelType w:val="hybridMultilevel"/>
    <w:tmpl w:val="97F06F9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3B2E27"/>
    <w:multiLevelType w:val="hybridMultilevel"/>
    <w:tmpl w:val="CC9E4F80"/>
    <w:lvl w:ilvl="0" w:tplc="23502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471AFF6E">
      <w:start w:val="1"/>
      <w:numFmt w:val="lowerRoman"/>
      <w:lvlText w:val="%3."/>
      <w:lvlJc w:val="right"/>
      <w:pPr>
        <w:ind w:left="2340" w:hanging="360"/>
      </w:pPr>
      <w:rPr>
        <w:rFonts w:hint="default"/>
        <w:b w:val="0"/>
        <w:bCs w:val="0"/>
        <w:i w:val="0"/>
        <w:iCs w:val="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B5F90"/>
    <w:multiLevelType w:val="hybridMultilevel"/>
    <w:tmpl w:val="B2EC7CBE"/>
    <w:lvl w:ilvl="0" w:tplc="2998165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74121CF"/>
    <w:multiLevelType w:val="multilevel"/>
    <w:tmpl w:val="713C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9D2610"/>
    <w:multiLevelType w:val="multilevel"/>
    <w:tmpl w:val="F27E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BF3D94"/>
    <w:multiLevelType w:val="hybridMultilevel"/>
    <w:tmpl w:val="908CF83A"/>
    <w:lvl w:ilvl="0" w:tplc="53CC5224">
      <w:start w:val="1"/>
      <w:numFmt w:val="bullet"/>
      <w:pStyle w:val="elenchi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046DF"/>
    <w:multiLevelType w:val="multilevel"/>
    <w:tmpl w:val="2F10D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AA70D7"/>
    <w:multiLevelType w:val="multilevel"/>
    <w:tmpl w:val="E1CAB24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Times" w:hAnsi="Times" w:cs="Times New Roman" w:hint="default"/>
        <w:b w:val="0"/>
        <w:i/>
        <w:color w:val="auto"/>
        <w:sz w:val="20"/>
        <w:u w:val="none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ito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ito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ito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ito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ito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42D5858"/>
    <w:multiLevelType w:val="hybridMultilevel"/>
    <w:tmpl w:val="CCF09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737FC"/>
    <w:multiLevelType w:val="hybridMultilevel"/>
    <w:tmpl w:val="DCD6BA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EF1682C"/>
    <w:multiLevelType w:val="hybridMultilevel"/>
    <w:tmpl w:val="7CDEF676"/>
    <w:lvl w:ilvl="0" w:tplc="8EB4101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6B3"/>
    <w:multiLevelType w:val="hybridMultilevel"/>
    <w:tmpl w:val="7E5288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9B0D13"/>
    <w:multiLevelType w:val="hybridMultilevel"/>
    <w:tmpl w:val="ED8817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978" w:hanging="360"/>
      </w:pPr>
    </w:lvl>
    <w:lvl w:ilvl="2" w:tplc="0410001B">
      <w:start w:val="1"/>
      <w:numFmt w:val="lowerRoman"/>
      <w:lvlText w:val="%3."/>
      <w:lvlJc w:val="right"/>
      <w:pPr>
        <w:ind w:left="1698" w:hanging="180"/>
      </w:pPr>
    </w:lvl>
    <w:lvl w:ilvl="3" w:tplc="0410000F">
      <w:start w:val="1"/>
      <w:numFmt w:val="decimal"/>
      <w:lvlText w:val="%4."/>
      <w:lvlJc w:val="left"/>
      <w:pPr>
        <w:ind w:left="2418" w:hanging="360"/>
      </w:pPr>
    </w:lvl>
    <w:lvl w:ilvl="4" w:tplc="04100019">
      <w:start w:val="1"/>
      <w:numFmt w:val="lowerLetter"/>
      <w:lvlText w:val="%5."/>
      <w:lvlJc w:val="left"/>
      <w:pPr>
        <w:ind w:left="3138" w:hanging="360"/>
      </w:pPr>
    </w:lvl>
    <w:lvl w:ilvl="5" w:tplc="0410001B">
      <w:start w:val="1"/>
      <w:numFmt w:val="lowerRoman"/>
      <w:lvlText w:val="%6."/>
      <w:lvlJc w:val="right"/>
      <w:pPr>
        <w:ind w:left="3858" w:hanging="180"/>
      </w:pPr>
    </w:lvl>
    <w:lvl w:ilvl="6" w:tplc="0410000F">
      <w:start w:val="1"/>
      <w:numFmt w:val="decimal"/>
      <w:lvlText w:val="%7."/>
      <w:lvlJc w:val="left"/>
      <w:pPr>
        <w:ind w:left="4578" w:hanging="360"/>
      </w:pPr>
    </w:lvl>
    <w:lvl w:ilvl="7" w:tplc="04100019">
      <w:start w:val="1"/>
      <w:numFmt w:val="lowerLetter"/>
      <w:lvlText w:val="%8."/>
      <w:lvlJc w:val="left"/>
      <w:pPr>
        <w:ind w:left="5298" w:hanging="360"/>
      </w:pPr>
    </w:lvl>
    <w:lvl w:ilvl="8" w:tplc="0410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20" w15:restartNumberingAfterBreak="0">
    <w:nsid w:val="42946BC2"/>
    <w:multiLevelType w:val="multilevel"/>
    <w:tmpl w:val="6D1893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43706337"/>
    <w:multiLevelType w:val="hybridMultilevel"/>
    <w:tmpl w:val="01462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1AA2"/>
    <w:multiLevelType w:val="hybridMultilevel"/>
    <w:tmpl w:val="BF6E8C0E"/>
    <w:lvl w:ilvl="0" w:tplc="23502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9">
      <w:start w:val="1"/>
      <w:numFmt w:val="lowerLetter"/>
      <w:lvlText w:val="%3."/>
      <w:lvlJc w:val="left"/>
      <w:pPr>
        <w:ind w:left="1080" w:hanging="36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BB31B3"/>
    <w:multiLevelType w:val="multilevel"/>
    <w:tmpl w:val="7E528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55862"/>
    <w:multiLevelType w:val="hybridMultilevel"/>
    <w:tmpl w:val="F19CA7B4"/>
    <w:lvl w:ilvl="0" w:tplc="23502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978" w:hanging="360"/>
      </w:pPr>
    </w:lvl>
    <w:lvl w:ilvl="2" w:tplc="0410001B">
      <w:start w:val="1"/>
      <w:numFmt w:val="lowerRoman"/>
      <w:lvlText w:val="%3."/>
      <w:lvlJc w:val="right"/>
      <w:pPr>
        <w:ind w:left="1698" w:hanging="180"/>
      </w:pPr>
    </w:lvl>
    <w:lvl w:ilvl="3" w:tplc="04100001">
      <w:start w:val="1"/>
      <w:numFmt w:val="bullet"/>
      <w:lvlText w:val=""/>
      <w:lvlJc w:val="left"/>
      <w:pPr>
        <w:ind w:left="2418" w:hanging="360"/>
      </w:pPr>
      <w:rPr>
        <w:rFonts w:ascii="Symbol" w:hAnsi="Symbol" w:hint="default"/>
      </w:rPr>
    </w:lvl>
    <w:lvl w:ilvl="4" w:tplc="04100019">
      <w:start w:val="1"/>
      <w:numFmt w:val="lowerLetter"/>
      <w:lvlText w:val="%5."/>
      <w:lvlJc w:val="left"/>
      <w:pPr>
        <w:ind w:left="3138" w:hanging="360"/>
      </w:pPr>
    </w:lvl>
    <w:lvl w:ilvl="5" w:tplc="0410001B" w:tentative="1">
      <w:start w:val="1"/>
      <w:numFmt w:val="lowerRoman"/>
      <w:lvlText w:val="%6."/>
      <w:lvlJc w:val="right"/>
      <w:pPr>
        <w:ind w:left="3858" w:hanging="180"/>
      </w:pPr>
    </w:lvl>
    <w:lvl w:ilvl="6" w:tplc="0410000F" w:tentative="1">
      <w:start w:val="1"/>
      <w:numFmt w:val="decimal"/>
      <w:lvlText w:val="%7."/>
      <w:lvlJc w:val="left"/>
      <w:pPr>
        <w:ind w:left="4578" w:hanging="360"/>
      </w:pPr>
    </w:lvl>
    <w:lvl w:ilvl="7" w:tplc="04100019" w:tentative="1">
      <w:start w:val="1"/>
      <w:numFmt w:val="lowerLetter"/>
      <w:lvlText w:val="%8."/>
      <w:lvlJc w:val="left"/>
      <w:pPr>
        <w:ind w:left="5298" w:hanging="360"/>
      </w:pPr>
    </w:lvl>
    <w:lvl w:ilvl="8" w:tplc="0410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25" w15:restartNumberingAfterBreak="0">
    <w:nsid w:val="575522BF"/>
    <w:multiLevelType w:val="hybridMultilevel"/>
    <w:tmpl w:val="50F8D416"/>
    <w:lvl w:ilvl="0" w:tplc="C4EC2EC2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C114D"/>
    <w:multiLevelType w:val="hybridMultilevel"/>
    <w:tmpl w:val="DA3CDD3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7" w15:restartNumberingAfterBreak="0">
    <w:nsid w:val="5D542A7A"/>
    <w:multiLevelType w:val="hybridMultilevel"/>
    <w:tmpl w:val="660E86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90810"/>
    <w:multiLevelType w:val="hybridMultilevel"/>
    <w:tmpl w:val="AB50D20C"/>
    <w:lvl w:ilvl="0" w:tplc="EDE8A2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D05E6"/>
    <w:multiLevelType w:val="hybridMultilevel"/>
    <w:tmpl w:val="BAF26F0C"/>
    <w:lvl w:ilvl="0" w:tplc="0410001B">
      <w:start w:val="1"/>
      <w:numFmt w:val="lowerRoman"/>
      <w:lvlText w:val="%1."/>
      <w:lvlJc w:val="righ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2E83C1C"/>
    <w:multiLevelType w:val="hybridMultilevel"/>
    <w:tmpl w:val="7D92E2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2A24C0"/>
    <w:multiLevelType w:val="hybridMultilevel"/>
    <w:tmpl w:val="1134735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92F71B8"/>
    <w:multiLevelType w:val="hybridMultilevel"/>
    <w:tmpl w:val="AC8AAA64"/>
    <w:lvl w:ilvl="0" w:tplc="4A9247F6">
      <w:start w:val="1"/>
      <w:numFmt w:val="decimal"/>
      <w:pStyle w:val="bibliografia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A9100A"/>
    <w:multiLevelType w:val="hybridMultilevel"/>
    <w:tmpl w:val="04D4A2F0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A10DE7"/>
    <w:multiLevelType w:val="hybridMultilevel"/>
    <w:tmpl w:val="F0D6E9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5220E"/>
    <w:multiLevelType w:val="hybridMultilevel"/>
    <w:tmpl w:val="312E3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CE5C17"/>
    <w:multiLevelType w:val="hybridMultilevel"/>
    <w:tmpl w:val="679065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F9368F"/>
    <w:multiLevelType w:val="hybridMultilevel"/>
    <w:tmpl w:val="B3FAFB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8025015">
    <w:abstractNumId w:val="14"/>
  </w:num>
  <w:num w:numId="2" w16cid:durableId="1247181625">
    <w:abstractNumId w:val="12"/>
  </w:num>
  <w:num w:numId="3" w16cid:durableId="244339876">
    <w:abstractNumId w:val="32"/>
  </w:num>
  <w:num w:numId="4" w16cid:durableId="1089228080">
    <w:abstractNumId w:val="25"/>
  </w:num>
  <w:num w:numId="5" w16cid:durableId="810900157">
    <w:abstractNumId w:val="17"/>
  </w:num>
  <w:num w:numId="6" w16cid:durableId="1139374222">
    <w:abstractNumId w:val="6"/>
  </w:num>
  <w:num w:numId="7" w16cid:durableId="2047099107">
    <w:abstractNumId w:val="27"/>
  </w:num>
  <w:num w:numId="8" w16cid:durableId="484247323">
    <w:abstractNumId w:val="21"/>
  </w:num>
  <w:num w:numId="9" w16cid:durableId="641351613">
    <w:abstractNumId w:val="2"/>
  </w:num>
  <w:num w:numId="10" w16cid:durableId="168374943">
    <w:abstractNumId w:val="19"/>
  </w:num>
  <w:num w:numId="11" w16cid:durableId="314454510">
    <w:abstractNumId w:val="4"/>
  </w:num>
  <w:num w:numId="12" w16cid:durableId="1430811577">
    <w:abstractNumId w:val="24"/>
  </w:num>
  <w:num w:numId="13" w16cid:durableId="2046589061">
    <w:abstractNumId w:val="29"/>
  </w:num>
  <w:num w:numId="14" w16cid:durableId="1454858274">
    <w:abstractNumId w:val="7"/>
  </w:num>
  <w:num w:numId="15" w16cid:durableId="970477760">
    <w:abstractNumId w:val="18"/>
  </w:num>
  <w:num w:numId="16" w16cid:durableId="446121650">
    <w:abstractNumId w:val="5"/>
  </w:num>
  <w:num w:numId="17" w16cid:durableId="130295583">
    <w:abstractNumId w:val="8"/>
  </w:num>
  <w:num w:numId="18" w16cid:durableId="1254164539">
    <w:abstractNumId w:val="3"/>
  </w:num>
  <w:num w:numId="19" w16cid:durableId="1300921123">
    <w:abstractNumId w:val="22"/>
  </w:num>
  <w:num w:numId="20" w16cid:durableId="1485318561">
    <w:abstractNumId w:val="36"/>
  </w:num>
  <w:num w:numId="21" w16cid:durableId="1255629908">
    <w:abstractNumId w:val="26"/>
  </w:num>
  <w:num w:numId="22" w16cid:durableId="1557088025">
    <w:abstractNumId w:val="20"/>
  </w:num>
  <w:num w:numId="23" w16cid:durableId="116801811">
    <w:abstractNumId w:val="23"/>
  </w:num>
  <w:num w:numId="24" w16cid:durableId="2137680357">
    <w:abstractNumId w:val="10"/>
  </w:num>
  <w:num w:numId="25" w16cid:durableId="1381396584">
    <w:abstractNumId w:val="13"/>
  </w:num>
  <w:num w:numId="26" w16cid:durableId="932711716">
    <w:abstractNumId w:val="11"/>
  </w:num>
  <w:num w:numId="27" w16cid:durableId="462113033">
    <w:abstractNumId w:val="1"/>
  </w:num>
  <w:num w:numId="28" w16cid:durableId="1192190016">
    <w:abstractNumId w:val="33"/>
  </w:num>
  <w:num w:numId="29" w16cid:durableId="1929071643">
    <w:abstractNumId w:val="30"/>
  </w:num>
  <w:num w:numId="30" w16cid:durableId="827398943">
    <w:abstractNumId w:val="34"/>
  </w:num>
  <w:num w:numId="31" w16cid:durableId="639304610">
    <w:abstractNumId w:val="9"/>
  </w:num>
  <w:num w:numId="32" w16cid:durableId="1014458143">
    <w:abstractNumId w:val="28"/>
  </w:num>
  <w:num w:numId="33" w16cid:durableId="1039478219">
    <w:abstractNumId w:val="31"/>
  </w:num>
  <w:num w:numId="34" w16cid:durableId="1705916">
    <w:abstractNumId w:val="35"/>
  </w:num>
  <w:num w:numId="35" w16cid:durableId="590309547">
    <w:abstractNumId w:val="16"/>
  </w:num>
  <w:num w:numId="36" w16cid:durableId="1596283389">
    <w:abstractNumId w:val="15"/>
  </w:num>
  <w:num w:numId="37" w16cid:durableId="189877818">
    <w:abstractNumId w:val="37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embedSystemFonts/>
  <w:hideSpellingErrors/>
  <w:activeWritingStyle w:appName="MSWord" w:lang="it-IT" w:vendorID="3" w:dllVersion="517" w:checkStyle="1"/>
  <w:proofState w:spelling="clean" w:grammar="clean"/>
  <w:attachedTemplate r:id="rId1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O4YVTNQUhTjcmdqd6FRi8Otj5PAVFRjz0NpvimfP3nQ3uBpcG4aqjCEupXDW+I/dKcoFTheHSiucF0ka08cTOA==" w:salt="f4RopwA1phlWEcf7kJQtLA=="/>
  <w:defaultTabStop w:val="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1CF"/>
    <w:rsid w:val="00000C00"/>
    <w:rsid w:val="00001071"/>
    <w:rsid w:val="00001EF2"/>
    <w:rsid w:val="000022CD"/>
    <w:rsid w:val="00002DE0"/>
    <w:rsid w:val="000035AD"/>
    <w:rsid w:val="0000380D"/>
    <w:rsid w:val="00003B17"/>
    <w:rsid w:val="00004742"/>
    <w:rsid w:val="00004EB4"/>
    <w:rsid w:val="000055B8"/>
    <w:rsid w:val="000059EB"/>
    <w:rsid w:val="00005DB4"/>
    <w:rsid w:val="0000648A"/>
    <w:rsid w:val="00006552"/>
    <w:rsid w:val="0000758E"/>
    <w:rsid w:val="00007842"/>
    <w:rsid w:val="00007FD3"/>
    <w:rsid w:val="00010C41"/>
    <w:rsid w:val="00011B3F"/>
    <w:rsid w:val="00011DE1"/>
    <w:rsid w:val="000128DC"/>
    <w:rsid w:val="00012C23"/>
    <w:rsid w:val="00012DDA"/>
    <w:rsid w:val="000134EA"/>
    <w:rsid w:val="000135D6"/>
    <w:rsid w:val="0001408D"/>
    <w:rsid w:val="000140DC"/>
    <w:rsid w:val="0001494F"/>
    <w:rsid w:val="00014DCA"/>
    <w:rsid w:val="000151DE"/>
    <w:rsid w:val="00015A5A"/>
    <w:rsid w:val="000167AE"/>
    <w:rsid w:val="00017350"/>
    <w:rsid w:val="00017F35"/>
    <w:rsid w:val="0002035D"/>
    <w:rsid w:val="00020EA6"/>
    <w:rsid w:val="00021656"/>
    <w:rsid w:val="000223FF"/>
    <w:rsid w:val="00022CF4"/>
    <w:rsid w:val="00023D59"/>
    <w:rsid w:val="00023EBB"/>
    <w:rsid w:val="00023F88"/>
    <w:rsid w:val="000247E6"/>
    <w:rsid w:val="0002545E"/>
    <w:rsid w:val="0002591F"/>
    <w:rsid w:val="000302CB"/>
    <w:rsid w:val="00030664"/>
    <w:rsid w:val="00030A33"/>
    <w:rsid w:val="00031B64"/>
    <w:rsid w:val="00031F43"/>
    <w:rsid w:val="000320E7"/>
    <w:rsid w:val="00032117"/>
    <w:rsid w:val="000321C1"/>
    <w:rsid w:val="00033B7E"/>
    <w:rsid w:val="00034F8C"/>
    <w:rsid w:val="00035005"/>
    <w:rsid w:val="000350FA"/>
    <w:rsid w:val="00035954"/>
    <w:rsid w:val="0003649B"/>
    <w:rsid w:val="00036727"/>
    <w:rsid w:val="00036A45"/>
    <w:rsid w:val="00036AFB"/>
    <w:rsid w:val="00036BEF"/>
    <w:rsid w:val="00036C25"/>
    <w:rsid w:val="00040BF3"/>
    <w:rsid w:val="00040DFD"/>
    <w:rsid w:val="00041237"/>
    <w:rsid w:val="000412C9"/>
    <w:rsid w:val="000413DA"/>
    <w:rsid w:val="000419F2"/>
    <w:rsid w:val="00041EE5"/>
    <w:rsid w:val="0004276B"/>
    <w:rsid w:val="0004437E"/>
    <w:rsid w:val="00044441"/>
    <w:rsid w:val="00044767"/>
    <w:rsid w:val="000447AF"/>
    <w:rsid w:val="00044E1C"/>
    <w:rsid w:val="000466D7"/>
    <w:rsid w:val="00046AD0"/>
    <w:rsid w:val="00047181"/>
    <w:rsid w:val="000475E0"/>
    <w:rsid w:val="00047D16"/>
    <w:rsid w:val="00047F07"/>
    <w:rsid w:val="00047F0A"/>
    <w:rsid w:val="000505A0"/>
    <w:rsid w:val="00050ABA"/>
    <w:rsid w:val="000512A1"/>
    <w:rsid w:val="000513A9"/>
    <w:rsid w:val="00051620"/>
    <w:rsid w:val="000516BF"/>
    <w:rsid w:val="0005179D"/>
    <w:rsid w:val="00052D3D"/>
    <w:rsid w:val="000532DB"/>
    <w:rsid w:val="0005337A"/>
    <w:rsid w:val="00053DBB"/>
    <w:rsid w:val="0005458E"/>
    <w:rsid w:val="000545B8"/>
    <w:rsid w:val="000545C1"/>
    <w:rsid w:val="0005542A"/>
    <w:rsid w:val="00055E01"/>
    <w:rsid w:val="00056371"/>
    <w:rsid w:val="00056459"/>
    <w:rsid w:val="00057E01"/>
    <w:rsid w:val="000609E6"/>
    <w:rsid w:val="0006138E"/>
    <w:rsid w:val="00061C32"/>
    <w:rsid w:val="00062F33"/>
    <w:rsid w:val="0006360E"/>
    <w:rsid w:val="00063875"/>
    <w:rsid w:val="000638EE"/>
    <w:rsid w:val="00063B95"/>
    <w:rsid w:val="000653E2"/>
    <w:rsid w:val="00066689"/>
    <w:rsid w:val="00066A2B"/>
    <w:rsid w:val="00066A46"/>
    <w:rsid w:val="000675E9"/>
    <w:rsid w:val="0007080C"/>
    <w:rsid w:val="00070EFA"/>
    <w:rsid w:val="00071363"/>
    <w:rsid w:val="000719D9"/>
    <w:rsid w:val="000723E5"/>
    <w:rsid w:val="00073BCC"/>
    <w:rsid w:val="00073D30"/>
    <w:rsid w:val="0007465A"/>
    <w:rsid w:val="00074ABB"/>
    <w:rsid w:val="00074BA5"/>
    <w:rsid w:val="00075576"/>
    <w:rsid w:val="000756B6"/>
    <w:rsid w:val="00075CF8"/>
    <w:rsid w:val="000764D4"/>
    <w:rsid w:val="000765E5"/>
    <w:rsid w:val="00076AB7"/>
    <w:rsid w:val="00076B4B"/>
    <w:rsid w:val="00076BA4"/>
    <w:rsid w:val="00080744"/>
    <w:rsid w:val="00080A50"/>
    <w:rsid w:val="00080CCC"/>
    <w:rsid w:val="00081151"/>
    <w:rsid w:val="000822EC"/>
    <w:rsid w:val="000825B6"/>
    <w:rsid w:val="00082CD2"/>
    <w:rsid w:val="00083D38"/>
    <w:rsid w:val="0008437D"/>
    <w:rsid w:val="00084BD8"/>
    <w:rsid w:val="00085907"/>
    <w:rsid w:val="000861D7"/>
    <w:rsid w:val="00086561"/>
    <w:rsid w:val="000877F7"/>
    <w:rsid w:val="00087C39"/>
    <w:rsid w:val="00087E28"/>
    <w:rsid w:val="0009046C"/>
    <w:rsid w:val="000909C7"/>
    <w:rsid w:val="00093427"/>
    <w:rsid w:val="000936A3"/>
    <w:rsid w:val="00094066"/>
    <w:rsid w:val="0009487D"/>
    <w:rsid w:val="000948E5"/>
    <w:rsid w:val="00094BD4"/>
    <w:rsid w:val="00094C3C"/>
    <w:rsid w:val="00095760"/>
    <w:rsid w:val="00095D40"/>
    <w:rsid w:val="000960FA"/>
    <w:rsid w:val="00097001"/>
    <w:rsid w:val="00097489"/>
    <w:rsid w:val="000A0774"/>
    <w:rsid w:val="000A0A3C"/>
    <w:rsid w:val="000A0A92"/>
    <w:rsid w:val="000A1C4A"/>
    <w:rsid w:val="000A275D"/>
    <w:rsid w:val="000A2A7E"/>
    <w:rsid w:val="000A2F83"/>
    <w:rsid w:val="000A3998"/>
    <w:rsid w:val="000A5AAC"/>
    <w:rsid w:val="000A5D2F"/>
    <w:rsid w:val="000A6B7D"/>
    <w:rsid w:val="000B13A1"/>
    <w:rsid w:val="000B20CA"/>
    <w:rsid w:val="000B22DA"/>
    <w:rsid w:val="000B28A8"/>
    <w:rsid w:val="000B2E35"/>
    <w:rsid w:val="000B3792"/>
    <w:rsid w:val="000B3A9D"/>
    <w:rsid w:val="000B4152"/>
    <w:rsid w:val="000B43D5"/>
    <w:rsid w:val="000B5094"/>
    <w:rsid w:val="000B5882"/>
    <w:rsid w:val="000B6432"/>
    <w:rsid w:val="000B730F"/>
    <w:rsid w:val="000B74EF"/>
    <w:rsid w:val="000B7594"/>
    <w:rsid w:val="000B7910"/>
    <w:rsid w:val="000C18A5"/>
    <w:rsid w:val="000C2CBE"/>
    <w:rsid w:val="000C4878"/>
    <w:rsid w:val="000C5F34"/>
    <w:rsid w:val="000C61FE"/>
    <w:rsid w:val="000D0256"/>
    <w:rsid w:val="000D16DE"/>
    <w:rsid w:val="000D2485"/>
    <w:rsid w:val="000D26D8"/>
    <w:rsid w:val="000D2898"/>
    <w:rsid w:val="000D2CF4"/>
    <w:rsid w:val="000D2CFE"/>
    <w:rsid w:val="000D34F0"/>
    <w:rsid w:val="000D37FC"/>
    <w:rsid w:val="000D4341"/>
    <w:rsid w:val="000D4D26"/>
    <w:rsid w:val="000D4D87"/>
    <w:rsid w:val="000D534D"/>
    <w:rsid w:val="000D69BE"/>
    <w:rsid w:val="000D6B83"/>
    <w:rsid w:val="000D6C39"/>
    <w:rsid w:val="000D707D"/>
    <w:rsid w:val="000E0971"/>
    <w:rsid w:val="000E0C2B"/>
    <w:rsid w:val="000E0EF6"/>
    <w:rsid w:val="000E1954"/>
    <w:rsid w:val="000E250B"/>
    <w:rsid w:val="000E2657"/>
    <w:rsid w:val="000E3640"/>
    <w:rsid w:val="000E3A3C"/>
    <w:rsid w:val="000E4B3E"/>
    <w:rsid w:val="000E5154"/>
    <w:rsid w:val="000E5576"/>
    <w:rsid w:val="000E58CF"/>
    <w:rsid w:val="000E594E"/>
    <w:rsid w:val="000E5C8E"/>
    <w:rsid w:val="000E5D06"/>
    <w:rsid w:val="000E5DC9"/>
    <w:rsid w:val="000E6B37"/>
    <w:rsid w:val="000E77E1"/>
    <w:rsid w:val="000E7AFA"/>
    <w:rsid w:val="000E7FAF"/>
    <w:rsid w:val="000F07B3"/>
    <w:rsid w:val="000F0FDE"/>
    <w:rsid w:val="000F1975"/>
    <w:rsid w:val="000F1FCA"/>
    <w:rsid w:val="000F20CB"/>
    <w:rsid w:val="000F41EA"/>
    <w:rsid w:val="000F4620"/>
    <w:rsid w:val="000F481D"/>
    <w:rsid w:val="000F5290"/>
    <w:rsid w:val="000F62A2"/>
    <w:rsid w:val="000F656C"/>
    <w:rsid w:val="000F6A69"/>
    <w:rsid w:val="000F6D5D"/>
    <w:rsid w:val="00100B8D"/>
    <w:rsid w:val="00100D5E"/>
    <w:rsid w:val="00101460"/>
    <w:rsid w:val="0010226B"/>
    <w:rsid w:val="001029AF"/>
    <w:rsid w:val="00102B31"/>
    <w:rsid w:val="0010341A"/>
    <w:rsid w:val="00103BA4"/>
    <w:rsid w:val="00103D43"/>
    <w:rsid w:val="001042DC"/>
    <w:rsid w:val="00104F8B"/>
    <w:rsid w:val="00106776"/>
    <w:rsid w:val="001073D8"/>
    <w:rsid w:val="001079D1"/>
    <w:rsid w:val="00111049"/>
    <w:rsid w:val="00112058"/>
    <w:rsid w:val="001120D2"/>
    <w:rsid w:val="001120E9"/>
    <w:rsid w:val="001128EE"/>
    <w:rsid w:val="00112902"/>
    <w:rsid w:val="00113085"/>
    <w:rsid w:val="0011332D"/>
    <w:rsid w:val="0011348C"/>
    <w:rsid w:val="00113785"/>
    <w:rsid w:val="00113CE0"/>
    <w:rsid w:val="001141EA"/>
    <w:rsid w:val="00114838"/>
    <w:rsid w:val="00114ADD"/>
    <w:rsid w:val="00114E3F"/>
    <w:rsid w:val="0011627B"/>
    <w:rsid w:val="00116DC3"/>
    <w:rsid w:val="001174E7"/>
    <w:rsid w:val="00117590"/>
    <w:rsid w:val="00117C8C"/>
    <w:rsid w:val="0012017A"/>
    <w:rsid w:val="00120461"/>
    <w:rsid w:val="00120742"/>
    <w:rsid w:val="0012178F"/>
    <w:rsid w:val="00122059"/>
    <w:rsid w:val="001225DF"/>
    <w:rsid w:val="00124DFF"/>
    <w:rsid w:val="00125B40"/>
    <w:rsid w:val="00125B72"/>
    <w:rsid w:val="0012602D"/>
    <w:rsid w:val="0012616D"/>
    <w:rsid w:val="0012669E"/>
    <w:rsid w:val="00126D62"/>
    <w:rsid w:val="00127340"/>
    <w:rsid w:val="0013012E"/>
    <w:rsid w:val="00130E7F"/>
    <w:rsid w:val="00131897"/>
    <w:rsid w:val="00132332"/>
    <w:rsid w:val="0013259F"/>
    <w:rsid w:val="001328B8"/>
    <w:rsid w:val="00133632"/>
    <w:rsid w:val="00133A80"/>
    <w:rsid w:val="001343E9"/>
    <w:rsid w:val="00134964"/>
    <w:rsid w:val="00134C94"/>
    <w:rsid w:val="001352C3"/>
    <w:rsid w:val="00136430"/>
    <w:rsid w:val="001364FC"/>
    <w:rsid w:val="0013659A"/>
    <w:rsid w:val="0014080F"/>
    <w:rsid w:val="00140813"/>
    <w:rsid w:val="00140A34"/>
    <w:rsid w:val="00141382"/>
    <w:rsid w:val="00141580"/>
    <w:rsid w:val="001417BA"/>
    <w:rsid w:val="00141C86"/>
    <w:rsid w:val="00141EDA"/>
    <w:rsid w:val="0014250E"/>
    <w:rsid w:val="00142B55"/>
    <w:rsid w:val="00142DF1"/>
    <w:rsid w:val="00143AC0"/>
    <w:rsid w:val="00144419"/>
    <w:rsid w:val="001448FE"/>
    <w:rsid w:val="00144A2B"/>
    <w:rsid w:val="0014526E"/>
    <w:rsid w:val="00145B3D"/>
    <w:rsid w:val="00145EC5"/>
    <w:rsid w:val="001464C2"/>
    <w:rsid w:val="00146A24"/>
    <w:rsid w:val="00147FB0"/>
    <w:rsid w:val="00151291"/>
    <w:rsid w:val="0015151A"/>
    <w:rsid w:val="0015153E"/>
    <w:rsid w:val="0015212A"/>
    <w:rsid w:val="00152DA2"/>
    <w:rsid w:val="00152DF0"/>
    <w:rsid w:val="00153401"/>
    <w:rsid w:val="00153788"/>
    <w:rsid w:val="001548A7"/>
    <w:rsid w:val="00154E43"/>
    <w:rsid w:val="00154E75"/>
    <w:rsid w:val="001568BC"/>
    <w:rsid w:val="00156A13"/>
    <w:rsid w:val="00157112"/>
    <w:rsid w:val="0015741C"/>
    <w:rsid w:val="00157531"/>
    <w:rsid w:val="00161042"/>
    <w:rsid w:val="001612F6"/>
    <w:rsid w:val="00161EA4"/>
    <w:rsid w:val="001626D4"/>
    <w:rsid w:val="0016271E"/>
    <w:rsid w:val="0016275F"/>
    <w:rsid w:val="00163942"/>
    <w:rsid w:val="00163EED"/>
    <w:rsid w:val="0016591B"/>
    <w:rsid w:val="00165C09"/>
    <w:rsid w:val="0016635F"/>
    <w:rsid w:val="00167A93"/>
    <w:rsid w:val="00167EF1"/>
    <w:rsid w:val="001703BA"/>
    <w:rsid w:val="001706A0"/>
    <w:rsid w:val="00171242"/>
    <w:rsid w:val="00171CE9"/>
    <w:rsid w:val="00172088"/>
    <w:rsid w:val="001720C3"/>
    <w:rsid w:val="001736B1"/>
    <w:rsid w:val="00173F1B"/>
    <w:rsid w:val="0017408F"/>
    <w:rsid w:val="00174539"/>
    <w:rsid w:val="00174A20"/>
    <w:rsid w:val="00174C80"/>
    <w:rsid w:val="001754B1"/>
    <w:rsid w:val="00175933"/>
    <w:rsid w:val="00176DDB"/>
    <w:rsid w:val="00177592"/>
    <w:rsid w:val="00180086"/>
    <w:rsid w:val="00180841"/>
    <w:rsid w:val="001812D7"/>
    <w:rsid w:val="00181973"/>
    <w:rsid w:val="00181A62"/>
    <w:rsid w:val="0018231B"/>
    <w:rsid w:val="00182779"/>
    <w:rsid w:val="00182F8E"/>
    <w:rsid w:val="001846D8"/>
    <w:rsid w:val="00184B28"/>
    <w:rsid w:val="00184F3B"/>
    <w:rsid w:val="001875D3"/>
    <w:rsid w:val="00187D2C"/>
    <w:rsid w:val="00190513"/>
    <w:rsid w:val="001905EB"/>
    <w:rsid w:val="0019064B"/>
    <w:rsid w:val="00190B6A"/>
    <w:rsid w:val="00190B7B"/>
    <w:rsid w:val="00190D25"/>
    <w:rsid w:val="001910B4"/>
    <w:rsid w:val="001912B8"/>
    <w:rsid w:val="00191741"/>
    <w:rsid w:val="0019256D"/>
    <w:rsid w:val="00192B33"/>
    <w:rsid w:val="001931C4"/>
    <w:rsid w:val="00193D2F"/>
    <w:rsid w:val="00195556"/>
    <w:rsid w:val="001960C3"/>
    <w:rsid w:val="00196326"/>
    <w:rsid w:val="00196E95"/>
    <w:rsid w:val="001A0304"/>
    <w:rsid w:val="001A035B"/>
    <w:rsid w:val="001A05B2"/>
    <w:rsid w:val="001A0AA1"/>
    <w:rsid w:val="001A15F8"/>
    <w:rsid w:val="001A1EAE"/>
    <w:rsid w:val="001A2244"/>
    <w:rsid w:val="001A2657"/>
    <w:rsid w:val="001A330A"/>
    <w:rsid w:val="001A3EF9"/>
    <w:rsid w:val="001A4050"/>
    <w:rsid w:val="001A4060"/>
    <w:rsid w:val="001A4354"/>
    <w:rsid w:val="001A44BC"/>
    <w:rsid w:val="001A4AF6"/>
    <w:rsid w:val="001A4C4B"/>
    <w:rsid w:val="001A4CF4"/>
    <w:rsid w:val="001A5266"/>
    <w:rsid w:val="001A5EEC"/>
    <w:rsid w:val="001A69D8"/>
    <w:rsid w:val="001A73AA"/>
    <w:rsid w:val="001A76C3"/>
    <w:rsid w:val="001B0372"/>
    <w:rsid w:val="001B0D4B"/>
    <w:rsid w:val="001B222A"/>
    <w:rsid w:val="001B2332"/>
    <w:rsid w:val="001B3132"/>
    <w:rsid w:val="001B3978"/>
    <w:rsid w:val="001B4752"/>
    <w:rsid w:val="001B4B5D"/>
    <w:rsid w:val="001B4B96"/>
    <w:rsid w:val="001B4F93"/>
    <w:rsid w:val="001B5457"/>
    <w:rsid w:val="001B55AB"/>
    <w:rsid w:val="001B55B0"/>
    <w:rsid w:val="001B577E"/>
    <w:rsid w:val="001B58B8"/>
    <w:rsid w:val="001B6753"/>
    <w:rsid w:val="001B6D1A"/>
    <w:rsid w:val="001B6FB8"/>
    <w:rsid w:val="001B729A"/>
    <w:rsid w:val="001B7C06"/>
    <w:rsid w:val="001C06F1"/>
    <w:rsid w:val="001C0EBB"/>
    <w:rsid w:val="001C13FD"/>
    <w:rsid w:val="001C1943"/>
    <w:rsid w:val="001C1D5C"/>
    <w:rsid w:val="001C1F72"/>
    <w:rsid w:val="001C320B"/>
    <w:rsid w:val="001C4E15"/>
    <w:rsid w:val="001C6E42"/>
    <w:rsid w:val="001C6E81"/>
    <w:rsid w:val="001C78EB"/>
    <w:rsid w:val="001C7F1F"/>
    <w:rsid w:val="001D0A56"/>
    <w:rsid w:val="001D0DE6"/>
    <w:rsid w:val="001D14AF"/>
    <w:rsid w:val="001D1DE3"/>
    <w:rsid w:val="001D2141"/>
    <w:rsid w:val="001D2658"/>
    <w:rsid w:val="001D2F76"/>
    <w:rsid w:val="001D3732"/>
    <w:rsid w:val="001D3A8A"/>
    <w:rsid w:val="001D3DF1"/>
    <w:rsid w:val="001D400E"/>
    <w:rsid w:val="001D4B12"/>
    <w:rsid w:val="001D4D03"/>
    <w:rsid w:val="001D5E31"/>
    <w:rsid w:val="001D6018"/>
    <w:rsid w:val="001D6096"/>
    <w:rsid w:val="001D73A1"/>
    <w:rsid w:val="001D7939"/>
    <w:rsid w:val="001D7FE2"/>
    <w:rsid w:val="001E0219"/>
    <w:rsid w:val="001E0BD0"/>
    <w:rsid w:val="001E1011"/>
    <w:rsid w:val="001E1072"/>
    <w:rsid w:val="001E11DB"/>
    <w:rsid w:val="001E1857"/>
    <w:rsid w:val="001E2516"/>
    <w:rsid w:val="001E2615"/>
    <w:rsid w:val="001E3397"/>
    <w:rsid w:val="001E5BDB"/>
    <w:rsid w:val="001E5C3C"/>
    <w:rsid w:val="001E6B1A"/>
    <w:rsid w:val="001E6BF2"/>
    <w:rsid w:val="001E6C99"/>
    <w:rsid w:val="001E6F9A"/>
    <w:rsid w:val="001E7A77"/>
    <w:rsid w:val="001E7BDB"/>
    <w:rsid w:val="001F101F"/>
    <w:rsid w:val="001F260C"/>
    <w:rsid w:val="001F3880"/>
    <w:rsid w:val="001F4C92"/>
    <w:rsid w:val="001F59EA"/>
    <w:rsid w:val="001F5B18"/>
    <w:rsid w:val="001F70E8"/>
    <w:rsid w:val="001F7820"/>
    <w:rsid w:val="002003C8"/>
    <w:rsid w:val="002011C1"/>
    <w:rsid w:val="002012D9"/>
    <w:rsid w:val="002020F4"/>
    <w:rsid w:val="00202102"/>
    <w:rsid w:val="00202B93"/>
    <w:rsid w:val="0020323E"/>
    <w:rsid w:val="002035BB"/>
    <w:rsid w:val="00204B97"/>
    <w:rsid w:val="00204BB8"/>
    <w:rsid w:val="002052A3"/>
    <w:rsid w:val="00205E7D"/>
    <w:rsid w:val="00206E0B"/>
    <w:rsid w:val="00207915"/>
    <w:rsid w:val="00207A43"/>
    <w:rsid w:val="002104BC"/>
    <w:rsid w:val="00210A05"/>
    <w:rsid w:val="00210E56"/>
    <w:rsid w:val="002110EF"/>
    <w:rsid w:val="00211981"/>
    <w:rsid w:val="002119EA"/>
    <w:rsid w:val="00211ADA"/>
    <w:rsid w:val="00211EE2"/>
    <w:rsid w:val="0021316B"/>
    <w:rsid w:val="002144A3"/>
    <w:rsid w:val="00214CA1"/>
    <w:rsid w:val="002153E7"/>
    <w:rsid w:val="0021549C"/>
    <w:rsid w:val="00215517"/>
    <w:rsid w:val="00215C5B"/>
    <w:rsid w:val="00215E8D"/>
    <w:rsid w:val="002166B5"/>
    <w:rsid w:val="0021676B"/>
    <w:rsid w:val="00216EE1"/>
    <w:rsid w:val="0021783D"/>
    <w:rsid w:val="00217A6D"/>
    <w:rsid w:val="002204A1"/>
    <w:rsid w:val="00221249"/>
    <w:rsid w:val="0022150C"/>
    <w:rsid w:val="002217D6"/>
    <w:rsid w:val="00221965"/>
    <w:rsid w:val="002227E7"/>
    <w:rsid w:val="00222BBD"/>
    <w:rsid w:val="002232FE"/>
    <w:rsid w:val="00223F90"/>
    <w:rsid w:val="00224726"/>
    <w:rsid w:val="00224AA5"/>
    <w:rsid w:val="0022504A"/>
    <w:rsid w:val="00225473"/>
    <w:rsid w:val="002254DF"/>
    <w:rsid w:val="00225E9C"/>
    <w:rsid w:val="00225EAC"/>
    <w:rsid w:val="002265ED"/>
    <w:rsid w:val="00226F39"/>
    <w:rsid w:val="00226FC8"/>
    <w:rsid w:val="002277AF"/>
    <w:rsid w:val="00227DB8"/>
    <w:rsid w:val="0023037A"/>
    <w:rsid w:val="00232FA5"/>
    <w:rsid w:val="0023302C"/>
    <w:rsid w:val="0023303C"/>
    <w:rsid w:val="00233977"/>
    <w:rsid w:val="002345FC"/>
    <w:rsid w:val="00235560"/>
    <w:rsid w:val="00235BB7"/>
    <w:rsid w:val="0023668C"/>
    <w:rsid w:val="00236F37"/>
    <w:rsid w:val="00236F5E"/>
    <w:rsid w:val="00236FF4"/>
    <w:rsid w:val="002372B3"/>
    <w:rsid w:val="00237377"/>
    <w:rsid w:val="00237F10"/>
    <w:rsid w:val="002416F5"/>
    <w:rsid w:val="002419B1"/>
    <w:rsid w:val="00241B62"/>
    <w:rsid w:val="00242657"/>
    <w:rsid w:val="00243187"/>
    <w:rsid w:val="00243200"/>
    <w:rsid w:val="002447CB"/>
    <w:rsid w:val="002454F2"/>
    <w:rsid w:val="00245541"/>
    <w:rsid w:val="00245695"/>
    <w:rsid w:val="00245817"/>
    <w:rsid w:val="0024621C"/>
    <w:rsid w:val="00246517"/>
    <w:rsid w:val="00246546"/>
    <w:rsid w:val="00247481"/>
    <w:rsid w:val="002474BB"/>
    <w:rsid w:val="0024778A"/>
    <w:rsid w:val="0025151F"/>
    <w:rsid w:val="00252199"/>
    <w:rsid w:val="002545E7"/>
    <w:rsid w:val="00254C03"/>
    <w:rsid w:val="002559E3"/>
    <w:rsid w:val="00256265"/>
    <w:rsid w:val="00256747"/>
    <w:rsid w:val="00256AAA"/>
    <w:rsid w:val="00256D26"/>
    <w:rsid w:val="00257E59"/>
    <w:rsid w:val="00257EFF"/>
    <w:rsid w:val="00260018"/>
    <w:rsid w:val="0026008F"/>
    <w:rsid w:val="00260476"/>
    <w:rsid w:val="002624CF"/>
    <w:rsid w:val="002626FF"/>
    <w:rsid w:val="00262767"/>
    <w:rsid w:val="002630C3"/>
    <w:rsid w:val="002633FF"/>
    <w:rsid w:val="00263951"/>
    <w:rsid w:val="002642F4"/>
    <w:rsid w:val="00264B86"/>
    <w:rsid w:val="002654A7"/>
    <w:rsid w:val="002657C7"/>
    <w:rsid w:val="00266202"/>
    <w:rsid w:val="0026794D"/>
    <w:rsid w:val="00270799"/>
    <w:rsid w:val="002710F4"/>
    <w:rsid w:val="00271BD1"/>
    <w:rsid w:val="00271C5C"/>
    <w:rsid w:val="00271EF8"/>
    <w:rsid w:val="00272415"/>
    <w:rsid w:val="00273C7E"/>
    <w:rsid w:val="0027474B"/>
    <w:rsid w:val="002747AA"/>
    <w:rsid w:val="00274B55"/>
    <w:rsid w:val="002750AE"/>
    <w:rsid w:val="00275DB6"/>
    <w:rsid w:val="00275FC2"/>
    <w:rsid w:val="002761FA"/>
    <w:rsid w:val="002762A1"/>
    <w:rsid w:val="00276DE2"/>
    <w:rsid w:val="002818AB"/>
    <w:rsid w:val="002819BB"/>
    <w:rsid w:val="00281A79"/>
    <w:rsid w:val="0028272C"/>
    <w:rsid w:val="00282783"/>
    <w:rsid w:val="00282B18"/>
    <w:rsid w:val="002830A6"/>
    <w:rsid w:val="00283396"/>
    <w:rsid w:val="002838E3"/>
    <w:rsid w:val="002843DD"/>
    <w:rsid w:val="002850FC"/>
    <w:rsid w:val="00286267"/>
    <w:rsid w:val="002866D5"/>
    <w:rsid w:val="00287397"/>
    <w:rsid w:val="002876C3"/>
    <w:rsid w:val="00290B69"/>
    <w:rsid w:val="0029136B"/>
    <w:rsid w:val="00292146"/>
    <w:rsid w:val="0029236B"/>
    <w:rsid w:val="0029278E"/>
    <w:rsid w:val="00292EF1"/>
    <w:rsid w:val="002938DF"/>
    <w:rsid w:val="00294135"/>
    <w:rsid w:val="00295B6F"/>
    <w:rsid w:val="00295DCE"/>
    <w:rsid w:val="002962EE"/>
    <w:rsid w:val="00296778"/>
    <w:rsid w:val="002969A1"/>
    <w:rsid w:val="00296EE7"/>
    <w:rsid w:val="002978A2"/>
    <w:rsid w:val="002A0B72"/>
    <w:rsid w:val="002A0C11"/>
    <w:rsid w:val="002A0DA5"/>
    <w:rsid w:val="002A1C96"/>
    <w:rsid w:val="002A2645"/>
    <w:rsid w:val="002A2B11"/>
    <w:rsid w:val="002A2C7B"/>
    <w:rsid w:val="002A2F08"/>
    <w:rsid w:val="002A32F0"/>
    <w:rsid w:val="002A3338"/>
    <w:rsid w:val="002A387C"/>
    <w:rsid w:val="002A4FBB"/>
    <w:rsid w:val="002A5B05"/>
    <w:rsid w:val="002A5EF9"/>
    <w:rsid w:val="002A646E"/>
    <w:rsid w:val="002A72DF"/>
    <w:rsid w:val="002A7D50"/>
    <w:rsid w:val="002B0A4B"/>
    <w:rsid w:val="002B0AED"/>
    <w:rsid w:val="002B1DFE"/>
    <w:rsid w:val="002B29D8"/>
    <w:rsid w:val="002B2D1B"/>
    <w:rsid w:val="002B3B45"/>
    <w:rsid w:val="002B3E98"/>
    <w:rsid w:val="002B4435"/>
    <w:rsid w:val="002B4EBB"/>
    <w:rsid w:val="002B516B"/>
    <w:rsid w:val="002B5301"/>
    <w:rsid w:val="002B547E"/>
    <w:rsid w:val="002B5759"/>
    <w:rsid w:val="002B6200"/>
    <w:rsid w:val="002B68C9"/>
    <w:rsid w:val="002B71A7"/>
    <w:rsid w:val="002B7664"/>
    <w:rsid w:val="002C0579"/>
    <w:rsid w:val="002C0907"/>
    <w:rsid w:val="002C0D90"/>
    <w:rsid w:val="002C27A6"/>
    <w:rsid w:val="002C2AEC"/>
    <w:rsid w:val="002C3022"/>
    <w:rsid w:val="002C307B"/>
    <w:rsid w:val="002C4854"/>
    <w:rsid w:val="002C5072"/>
    <w:rsid w:val="002C53A3"/>
    <w:rsid w:val="002C57DA"/>
    <w:rsid w:val="002C6011"/>
    <w:rsid w:val="002C7A1F"/>
    <w:rsid w:val="002D0964"/>
    <w:rsid w:val="002D0EEA"/>
    <w:rsid w:val="002D1017"/>
    <w:rsid w:val="002D1129"/>
    <w:rsid w:val="002D130E"/>
    <w:rsid w:val="002D28CC"/>
    <w:rsid w:val="002D2C64"/>
    <w:rsid w:val="002D2C8A"/>
    <w:rsid w:val="002D3579"/>
    <w:rsid w:val="002D3C54"/>
    <w:rsid w:val="002D3E5C"/>
    <w:rsid w:val="002D4247"/>
    <w:rsid w:val="002D4E5F"/>
    <w:rsid w:val="002D58F9"/>
    <w:rsid w:val="002D5A90"/>
    <w:rsid w:val="002D5D02"/>
    <w:rsid w:val="002D74D5"/>
    <w:rsid w:val="002D7B17"/>
    <w:rsid w:val="002E04A2"/>
    <w:rsid w:val="002E13C7"/>
    <w:rsid w:val="002E1D42"/>
    <w:rsid w:val="002E2544"/>
    <w:rsid w:val="002E26FC"/>
    <w:rsid w:val="002E2B2E"/>
    <w:rsid w:val="002E4F01"/>
    <w:rsid w:val="002E55D0"/>
    <w:rsid w:val="002E5EF7"/>
    <w:rsid w:val="002E6833"/>
    <w:rsid w:val="002E7822"/>
    <w:rsid w:val="002F0C33"/>
    <w:rsid w:val="002F1B97"/>
    <w:rsid w:val="002F2140"/>
    <w:rsid w:val="002F2B8F"/>
    <w:rsid w:val="002F3550"/>
    <w:rsid w:val="002F3780"/>
    <w:rsid w:val="002F3A09"/>
    <w:rsid w:val="002F3FD0"/>
    <w:rsid w:val="002F45F2"/>
    <w:rsid w:val="002F4BA7"/>
    <w:rsid w:val="002F58EE"/>
    <w:rsid w:val="002F66B1"/>
    <w:rsid w:val="002F70EB"/>
    <w:rsid w:val="002F7C0A"/>
    <w:rsid w:val="002F7E2A"/>
    <w:rsid w:val="00300940"/>
    <w:rsid w:val="00300C58"/>
    <w:rsid w:val="00301D79"/>
    <w:rsid w:val="003023F5"/>
    <w:rsid w:val="0030273D"/>
    <w:rsid w:val="00302C7C"/>
    <w:rsid w:val="00303B73"/>
    <w:rsid w:val="00303C71"/>
    <w:rsid w:val="00304959"/>
    <w:rsid w:val="00304A1B"/>
    <w:rsid w:val="00304CF1"/>
    <w:rsid w:val="00304FC2"/>
    <w:rsid w:val="003061B1"/>
    <w:rsid w:val="00306A77"/>
    <w:rsid w:val="00306C1D"/>
    <w:rsid w:val="003070A8"/>
    <w:rsid w:val="00307944"/>
    <w:rsid w:val="00307C38"/>
    <w:rsid w:val="00307D78"/>
    <w:rsid w:val="0031008D"/>
    <w:rsid w:val="00310319"/>
    <w:rsid w:val="00310458"/>
    <w:rsid w:val="00311FFD"/>
    <w:rsid w:val="003122E5"/>
    <w:rsid w:val="003123B9"/>
    <w:rsid w:val="003124B8"/>
    <w:rsid w:val="00312892"/>
    <w:rsid w:val="00312D18"/>
    <w:rsid w:val="00312FD8"/>
    <w:rsid w:val="00313382"/>
    <w:rsid w:val="00313618"/>
    <w:rsid w:val="003136AB"/>
    <w:rsid w:val="00314310"/>
    <w:rsid w:val="00314873"/>
    <w:rsid w:val="00314930"/>
    <w:rsid w:val="00314E5E"/>
    <w:rsid w:val="00314EF5"/>
    <w:rsid w:val="003150F9"/>
    <w:rsid w:val="003157B2"/>
    <w:rsid w:val="003164C8"/>
    <w:rsid w:val="00316F46"/>
    <w:rsid w:val="003173AC"/>
    <w:rsid w:val="00317472"/>
    <w:rsid w:val="003176D1"/>
    <w:rsid w:val="00317846"/>
    <w:rsid w:val="003178CF"/>
    <w:rsid w:val="0032025E"/>
    <w:rsid w:val="00320383"/>
    <w:rsid w:val="00320BED"/>
    <w:rsid w:val="00320F7C"/>
    <w:rsid w:val="00321686"/>
    <w:rsid w:val="00322992"/>
    <w:rsid w:val="00322D7C"/>
    <w:rsid w:val="0032395A"/>
    <w:rsid w:val="00323A20"/>
    <w:rsid w:val="00323C6E"/>
    <w:rsid w:val="00323F28"/>
    <w:rsid w:val="003240CC"/>
    <w:rsid w:val="003243CB"/>
    <w:rsid w:val="00324A73"/>
    <w:rsid w:val="00325146"/>
    <w:rsid w:val="00326597"/>
    <w:rsid w:val="00327594"/>
    <w:rsid w:val="00327E88"/>
    <w:rsid w:val="00330B3B"/>
    <w:rsid w:val="00330F9B"/>
    <w:rsid w:val="003316AA"/>
    <w:rsid w:val="00331D64"/>
    <w:rsid w:val="003325DD"/>
    <w:rsid w:val="00332665"/>
    <w:rsid w:val="00332BD6"/>
    <w:rsid w:val="00332E8D"/>
    <w:rsid w:val="003335F5"/>
    <w:rsid w:val="00334FC4"/>
    <w:rsid w:val="003353D4"/>
    <w:rsid w:val="0033617F"/>
    <w:rsid w:val="0033627D"/>
    <w:rsid w:val="00337196"/>
    <w:rsid w:val="00337A66"/>
    <w:rsid w:val="00337A6D"/>
    <w:rsid w:val="00340271"/>
    <w:rsid w:val="00342DF9"/>
    <w:rsid w:val="003431BD"/>
    <w:rsid w:val="00343276"/>
    <w:rsid w:val="00343993"/>
    <w:rsid w:val="00343996"/>
    <w:rsid w:val="003442CC"/>
    <w:rsid w:val="00344CD5"/>
    <w:rsid w:val="00344E37"/>
    <w:rsid w:val="00345625"/>
    <w:rsid w:val="00345B46"/>
    <w:rsid w:val="00345F5F"/>
    <w:rsid w:val="00346412"/>
    <w:rsid w:val="003466ED"/>
    <w:rsid w:val="00351284"/>
    <w:rsid w:val="0035199C"/>
    <w:rsid w:val="0035252D"/>
    <w:rsid w:val="00353101"/>
    <w:rsid w:val="00353390"/>
    <w:rsid w:val="0035391A"/>
    <w:rsid w:val="00353ADE"/>
    <w:rsid w:val="00353FD1"/>
    <w:rsid w:val="0035420E"/>
    <w:rsid w:val="00354A0E"/>
    <w:rsid w:val="003550A4"/>
    <w:rsid w:val="00356688"/>
    <w:rsid w:val="0035677D"/>
    <w:rsid w:val="00357C0C"/>
    <w:rsid w:val="00357F99"/>
    <w:rsid w:val="00360419"/>
    <w:rsid w:val="003611A0"/>
    <w:rsid w:val="00361799"/>
    <w:rsid w:val="00361CAD"/>
    <w:rsid w:val="00362E7F"/>
    <w:rsid w:val="00362ED1"/>
    <w:rsid w:val="00363C48"/>
    <w:rsid w:val="0036405B"/>
    <w:rsid w:val="00364DAE"/>
    <w:rsid w:val="00365514"/>
    <w:rsid w:val="003658EE"/>
    <w:rsid w:val="00365CEC"/>
    <w:rsid w:val="00365DB7"/>
    <w:rsid w:val="00366461"/>
    <w:rsid w:val="0036729A"/>
    <w:rsid w:val="00367537"/>
    <w:rsid w:val="00367603"/>
    <w:rsid w:val="003676AD"/>
    <w:rsid w:val="00367F95"/>
    <w:rsid w:val="003711E9"/>
    <w:rsid w:val="0037139A"/>
    <w:rsid w:val="00371724"/>
    <w:rsid w:val="0037209B"/>
    <w:rsid w:val="00372FE8"/>
    <w:rsid w:val="003734DF"/>
    <w:rsid w:val="003745C0"/>
    <w:rsid w:val="0037476D"/>
    <w:rsid w:val="003756F2"/>
    <w:rsid w:val="00375BF1"/>
    <w:rsid w:val="00376E9F"/>
    <w:rsid w:val="003775A9"/>
    <w:rsid w:val="003779E8"/>
    <w:rsid w:val="00377EF4"/>
    <w:rsid w:val="0038014C"/>
    <w:rsid w:val="00380F33"/>
    <w:rsid w:val="003820DE"/>
    <w:rsid w:val="00382103"/>
    <w:rsid w:val="00382589"/>
    <w:rsid w:val="00382637"/>
    <w:rsid w:val="00383F16"/>
    <w:rsid w:val="00384153"/>
    <w:rsid w:val="00384441"/>
    <w:rsid w:val="00384AD6"/>
    <w:rsid w:val="00384CC8"/>
    <w:rsid w:val="003851EE"/>
    <w:rsid w:val="003854B3"/>
    <w:rsid w:val="003856A3"/>
    <w:rsid w:val="00385FC3"/>
    <w:rsid w:val="003867F1"/>
    <w:rsid w:val="0038750E"/>
    <w:rsid w:val="00390026"/>
    <w:rsid w:val="00390261"/>
    <w:rsid w:val="00390480"/>
    <w:rsid w:val="00390E89"/>
    <w:rsid w:val="003910A9"/>
    <w:rsid w:val="00391980"/>
    <w:rsid w:val="00391E18"/>
    <w:rsid w:val="00391F23"/>
    <w:rsid w:val="00392A3E"/>
    <w:rsid w:val="003931EB"/>
    <w:rsid w:val="003932A2"/>
    <w:rsid w:val="00393ABD"/>
    <w:rsid w:val="00393AD3"/>
    <w:rsid w:val="003952F7"/>
    <w:rsid w:val="00396209"/>
    <w:rsid w:val="003969C8"/>
    <w:rsid w:val="003A0353"/>
    <w:rsid w:val="003A03AB"/>
    <w:rsid w:val="003A214E"/>
    <w:rsid w:val="003A23C2"/>
    <w:rsid w:val="003A3256"/>
    <w:rsid w:val="003A3773"/>
    <w:rsid w:val="003A449D"/>
    <w:rsid w:val="003A5ED5"/>
    <w:rsid w:val="003A6C05"/>
    <w:rsid w:val="003A6D2C"/>
    <w:rsid w:val="003A7B03"/>
    <w:rsid w:val="003B00BD"/>
    <w:rsid w:val="003B076F"/>
    <w:rsid w:val="003B0C72"/>
    <w:rsid w:val="003B1C0E"/>
    <w:rsid w:val="003B3510"/>
    <w:rsid w:val="003B47C0"/>
    <w:rsid w:val="003B4840"/>
    <w:rsid w:val="003B52ED"/>
    <w:rsid w:val="003B52F6"/>
    <w:rsid w:val="003B5313"/>
    <w:rsid w:val="003B5A54"/>
    <w:rsid w:val="003B6CCB"/>
    <w:rsid w:val="003B6CE4"/>
    <w:rsid w:val="003B73BE"/>
    <w:rsid w:val="003B7472"/>
    <w:rsid w:val="003B7805"/>
    <w:rsid w:val="003B7962"/>
    <w:rsid w:val="003B7F6F"/>
    <w:rsid w:val="003B7FC6"/>
    <w:rsid w:val="003C00CB"/>
    <w:rsid w:val="003C02C3"/>
    <w:rsid w:val="003C0800"/>
    <w:rsid w:val="003C080D"/>
    <w:rsid w:val="003C0922"/>
    <w:rsid w:val="003C0B2C"/>
    <w:rsid w:val="003C0D06"/>
    <w:rsid w:val="003C0DCA"/>
    <w:rsid w:val="003C0EB0"/>
    <w:rsid w:val="003C184B"/>
    <w:rsid w:val="003C1AC4"/>
    <w:rsid w:val="003C2C7A"/>
    <w:rsid w:val="003C2E22"/>
    <w:rsid w:val="003C2FA5"/>
    <w:rsid w:val="003C3302"/>
    <w:rsid w:val="003C3697"/>
    <w:rsid w:val="003C3B37"/>
    <w:rsid w:val="003C461F"/>
    <w:rsid w:val="003C5758"/>
    <w:rsid w:val="003C6691"/>
    <w:rsid w:val="003C6D54"/>
    <w:rsid w:val="003C75D0"/>
    <w:rsid w:val="003C7A81"/>
    <w:rsid w:val="003C7A8C"/>
    <w:rsid w:val="003C7E1B"/>
    <w:rsid w:val="003D0882"/>
    <w:rsid w:val="003D0E5E"/>
    <w:rsid w:val="003D0EC8"/>
    <w:rsid w:val="003D125F"/>
    <w:rsid w:val="003D182E"/>
    <w:rsid w:val="003D1F2D"/>
    <w:rsid w:val="003D25F7"/>
    <w:rsid w:val="003D27DB"/>
    <w:rsid w:val="003D27DD"/>
    <w:rsid w:val="003D2E66"/>
    <w:rsid w:val="003D33E1"/>
    <w:rsid w:val="003D34DF"/>
    <w:rsid w:val="003D3942"/>
    <w:rsid w:val="003D43A8"/>
    <w:rsid w:val="003D4435"/>
    <w:rsid w:val="003D4635"/>
    <w:rsid w:val="003D6679"/>
    <w:rsid w:val="003D6CEB"/>
    <w:rsid w:val="003D705B"/>
    <w:rsid w:val="003E0CD3"/>
    <w:rsid w:val="003E12C3"/>
    <w:rsid w:val="003E15DB"/>
    <w:rsid w:val="003E1E17"/>
    <w:rsid w:val="003E1E76"/>
    <w:rsid w:val="003E2987"/>
    <w:rsid w:val="003E29A4"/>
    <w:rsid w:val="003E2CA8"/>
    <w:rsid w:val="003E31CB"/>
    <w:rsid w:val="003E41D1"/>
    <w:rsid w:val="003E466F"/>
    <w:rsid w:val="003E49C0"/>
    <w:rsid w:val="003E4D33"/>
    <w:rsid w:val="003E50F5"/>
    <w:rsid w:val="003E5160"/>
    <w:rsid w:val="003E545F"/>
    <w:rsid w:val="003E556E"/>
    <w:rsid w:val="003E5DFA"/>
    <w:rsid w:val="003E63B9"/>
    <w:rsid w:val="003E6CE0"/>
    <w:rsid w:val="003E70C9"/>
    <w:rsid w:val="003E7415"/>
    <w:rsid w:val="003E743E"/>
    <w:rsid w:val="003E779D"/>
    <w:rsid w:val="003E7AE0"/>
    <w:rsid w:val="003E7F24"/>
    <w:rsid w:val="003F0267"/>
    <w:rsid w:val="003F08C0"/>
    <w:rsid w:val="003F2205"/>
    <w:rsid w:val="003F29F6"/>
    <w:rsid w:val="003F2F1B"/>
    <w:rsid w:val="003F35CF"/>
    <w:rsid w:val="003F428D"/>
    <w:rsid w:val="003F442A"/>
    <w:rsid w:val="003F5BF2"/>
    <w:rsid w:val="003F5DC9"/>
    <w:rsid w:val="003F5E77"/>
    <w:rsid w:val="003F7DC0"/>
    <w:rsid w:val="004001DE"/>
    <w:rsid w:val="00400641"/>
    <w:rsid w:val="00400C09"/>
    <w:rsid w:val="00401057"/>
    <w:rsid w:val="0040187D"/>
    <w:rsid w:val="00402007"/>
    <w:rsid w:val="004020C6"/>
    <w:rsid w:val="00403489"/>
    <w:rsid w:val="00403BFF"/>
    <w:rsid w:val="00405214"/>
    <w:rsid w:val="00406F65"/>
    <w:rsid w:val="00407326"/>
    <w:rsid w:val="00407710"/>
    <w:rsid w:val="00407B68"/>
    <w:rsid w:val="00407FF6"/>
    <w:rsid w:val="004112CF"/>
    <w:rsid w:val="00411867"/>
    <w:rsid w:val="00411970"/>
    <w:rsid w:val="00412555"/>
    <w:rsid w:val="00412EB9"/>
    <w:rsid w:val="00412EE5"/>
    <w:rsid w:val="00413728"/>
    <w:rsid w:val="00413A08"/>
    <w:rsid w:val="00413B46"/>
    <w:rsid w:val="004145A9"/>
    <w:rsid w:val="00414BA8"/>
    <w:rsid w:val="00416097"/>
    <w:rsid w:val="00416978"/>
    <w:rsid w:val="0041765B"/>
    <w:rsid w:val="004177C8"/>
    <w:rsid w:val="004202C3"/>
    <w:rsid w:val="00420DEE"/>
    <w:rsid w:val="00421A40"/>
    <w:rsid w:val="004225F1"/>
    <w:rsid w:val="0042322B"/>
    <w:rsid w:val="0042393A"/>
    <w:rsid w:val="0042420A"/>
    <w:rsid w:val="0042422A"/>
    <w:rsid w:val="004242F0"/>
    <w:rsid w:val="004246F9"/>
    <w:rsid w:val="00424AD1"/>
    <w:rsid w:val="00425100"/>
    <w:rsid w:val="00425DF1"/>
    <w:rsid w:val="0042745D"/>
    <w:rsid w:val="00427E62"/>
    <w:rsid w:val="00430A99"/>
    <w:rsid w:val="00431D86"/>
    <w:rsid w:val="004320A9"/>
    <w:rsid w:val="0043220B"/>
    <w:rsid w:val="004322C0"/>
    <w:rsid w:val="00432312"/>
    <w:rsid w:val="00432572"/>
    <w:rsid w:val="00432801"/>
    <w:rsid w:val="0043299F"/>
    <w:rsid w:val="00432A2C"/>
    <w:rsid w:val="00435728"/>
    <w:rsid w:val="00435906"/>
    <w:rsid w:val="00435C69"/>
    <w:rsid w:val="00436AFF"/>
    <w:rsid w:val="00436F9E"/>
    <w:rsid w:val="004372B4"/>
    <w:rsid w:val="004414DF"/>
    <w:rsid w:val="00441ED5"/>
    <w:rsid w:val="004420AE"/>
    <w:rsid w:val="004420C5"/>
    <w:rsid w:val="0044222D"/>
    <w:rsid w:val="00442837"/>
    <w:rsid w:val="00443083"/>
    <w:rsid w:val="004435B5"/>
    <w:rsid w:val="00443BE4"/>
    <w:rsid w:val="00443DA1"/>
    <w:rsid w:val="0044492A"/>
    <w:rsid w:val="00444DCB"/>
    <w:rsid w:val="00445310"/>
    <w:rsid w:val="004453F8"/>
    <w:rsid w:val="004458A9"/>
    <w:rsid w:val="00445F87"/>
    <w:rsid w:val="00446C95"/>
    <w:rsid w:val="00447743"/>
    <w:rsid w:val="004478A8"/>
    <w:rsid w:val="0045111A"/>
    <w:rsid w:val="00451DD5"/>
    <w:rsid w:val="00452570"/>
    <w:rsid w:val="004525F6"/>
    <w:rsid w:val="00452AFF"/>
    <w:rsid w:val="00452CF6"/>
    <w:rsid w:val="00453344"/>
    <w:rsid w:val="0045375A"/>
    <w:rsid w:val="004538D8"/>
    <w:rsid w:val="00453B8C"/>
    <w:rsid w:val="004546B9"/>
    <w:rsid w:val="00454C84"/>
    <w:rsid w:val="00454D2F"/>
    <w:rsid w:val="00455570"/>
    <w:rsid w:val="004557C1"/>
    <w:rsid w:val="004559FE"/>
    <w:rsid w:val="00455DAE"/>
    <w:rsid w:val="00456C62"/>
    <w:rsid w:val="0046005E"/>
    <w:rsid w:val="00460383"/>
    <w:rsid w:val="00460FCC"/>
    <w:rsid w:val="0046135B"/>
    <w:rsid w:val="00462473"/>
    <w:rsid w:val="00462BED"/>
    <w:rsid w:val="00463015"/>
    <w:rsid w:val="00463D7E"/>
    <w:rsid w:val="00464B27"/>
    <w:rsid w:val="00466136"/>
    <w:rsid w:val="00466145"/>
    <w:rsid w:val="00466247"/>
    <w:rsid w:val="0046645B"/>
    <w:rsid w:val="0046683E"/>
    <w:rsid w:val="00466910"/>
    <w:rsid w:val="004673B9"/>
    <w:rsid w:val="00467B3E"/>
    <w:rsid w:val="0047143B"/>
    <w:rsid w:val="0047179C"/>
    <w:rsid w:val="00471DC0"/>
    <w:rsid w:val="00473782"/>
    <w:rsid w:val="0047382B"/>
    <w:rsid w:val="004740BF"/>
    <w:rsid w:val="0047466D"/>
    <w:rsid w:val="00474760"/>
    <w:rsid w:val="00475436"/>
    <w:rsid w:val="0047582E"/>
    <w:rsid w:val="00475A66"/>
    <w:rsid w:val="00475D3C"/>
    <w:rsid w:val="004760C4"/>
    <w:rsid w:val="00477112"/>
    <w:rsid w:val="004772F9"/>
    <w:rsid w:val="00480E6B"/>
    <w:rsid w:val="004815A1"/>
    <w:rsid w:val="00482B77"/>
    <w:rsid w:val="00482DB6"/>
    <w:rsid w:val="00483A43"/>
    <w:rsid w:val="00483AF1"/>
    <w:rsid w:val="0048432E"/>
    <w:rsid w:val="0048524B"/>
    <w:rsid w:val="00485A01"/>
    <w:rsid w:val="00486385"/>
    <w:rsid w:val="004865C4"/>
    <w:rsid w:val="004868BA"/>
    <w:rsid w:val="0048752F"/>
    <w:rsid w:val="00490116"/>
    <w:rsid w:val="0049092A"/>
    <w:rsid w:val="00490950"/>
    <w:rsid w:val="00490A57"/>
    <w:rsid w:val="0049139A"/>
    <w:rsid w:val="004915BE"/>
    <w:rsid w:val="00491CD5"/>
    <w:rsid w:val="004922D2"/>
    <w:rsid w:val="00492688"/>
    <w:rsid w:val="004928D6"/>
    <w:rsid w:val="0049294C"/>
    <w:rsid w:val="00493541"/>
    <w:rsid w:val="0049358C"/>
    <w:rsid w:val="00493D63"/>
    <w:rsid w:val="00494657"/>
    <w:rsid w:val="004952FB"/>
    <w:rsid w:val="00495CC1"/>
    <w:rsid w:val="0049775F"/>
    <w:rsid w:val="00497919"/>
    <w:rsid w:val="004A03D7"/>
    <w:rsid w:val="004A04B6"/>
    <w:rsid w:val="004A1BD0"/>
    <w:rsid w:val="004A254B"/>
    <w:rsid w:val="004A2886"/>
    <w:rsid w:val="004A42C1"/>
    <w:rsid w:val="004A4ABF"/>
    <w:rsid w:val="004A4EAE"/>
    <w:rsid w:val="004A5140"/>
    <w:rsid w:val="004A5507"/>
    <w:rsid w:val="004A56E4"/>
    <w:rsid w:val="004A6380"/>
    <w:rsid w:val="004A68FF"/>
    <w:rsid w:val="004A77C3"/>
    <w:rsid w:val="004A79A5"/>
    <w:rsid w:val="004B00BB"/>
    <w:rsid w:val="004B08D1"/>
    <w:rsid w:val="004B17E3"/>
    <w:rsid w:val="004B1AF5"/>
    <w:rsid w:val="004B2465"/>
    <w:rsid w:val="004B31E1"/>
    <w:rsid w:val="004B3DEC"/>
    <w:rsid w:val="004B6304"/>
    <w:rsid w:val="004B68A1"/>
    <w:rsid w:val="004B6DEA"/>
    <w:rsid w:val="004B6E74"/>
    <w:rsid w:val="004B702F"/>
    <w:rsid w:val="004C023B"/>
    <w:rsid w:val="004C0A3E"/>
    <w:rsid w:val="004C0B1B"/>
    <w:rsid w:val="004C0E5A"/>
    <w:rsid w:val="004C1196"/>
    <w:rsid w:val="004C1C29"/>
    <w:rsid w:val="004C2F25"/>
    <w:rsid w:val="004C3844"/>
    <w:rsid w:val="004C3BA5"/>
    <w:rsid w:val="004C3CF3"/>
    <w:rsid w:val="004C4338"/>
    <w:rsid w:val="004C44EB"/>
    <w:rsid w:val="004C4569"/>
    <w:rsid w:val="004C49A9"/>
    <w:rsid w:val="004C4D52"/>
    <w:rsid w:val="004C513C"/>
    <w:rsid w:val="004C587A"/>
    <w:rsid w:val="004C599F"/>
    <w:rsid w:val="004C5FE3"/>
    <w:rsid w:val="004C61CD"/>
    <w:rsid w:val="004C64AE"/>
    <w:rsid w:val="004C6BC1"/>
    <w:rsid w:val="004C7741"/>
    <w:rsid w:val="004D00F5"/>
    <w:rsid w:val="004D03EA"/>
    <w:rsid w:val="004D0AD6"/>
    <w:rsid w:val="004D1A7B"/>
    <w:rsid w:val="004D1AB7"/>
    <w:rsid w:val="004D2BDC"/>
    <w:rsid w:val="004D34A1"/>
    <w:rsid w:val="004D39F5"/>
    <w:rsid w:val="004D412C"/>
    <w:rsid w:val="004D43EE"/>
    <w:rsid w:val="004D53ED"/>
    <w:rsid w:val="004D593C"/>
    <w:rsid w:val="004D595A"/>
    <w:rsid w:val="004D5E2D"/>
    <w:rsid w:val="004D627A"/>
    <w:rsid w:val="004D695F"/>
    <w:rsid w:val="004D75B0"/>
    <w:rsid w:val="004E02AF"/>
    <w:rsid w:val="004E06CF"/>
    <w:rsid w:val="004E0748"/>
    <w:rsid w:val="004E0811"/>
    <w:rsid w:val="004E0E9B"/>
    <w:rsid w:val="004E0ED1"/>
    <w:rsid w:val="004E1A4F"/>
    <w:rsid w:val="004E1B2C"/>
    <w:rsid w:val="004E23EC"/>
    <w:rsid w:val="004E2669"/>
    <w:rsid w:val="004E284D"/>
    <w:rsid w:val="004E2E02"/>
    <w:rsid w:val="004E3923"/>
    <w:rsid w:val="004E4382"/>
    <w:rsid w:val="004E48AF"/>
    <w:rsid w:val="004E5833"/>
    <w:rsid w:val="004E5A15"/>
    <w:rsid w:val="004E7159"/>
    <w:rsid w:val="004E7196"/>
    <w:rsid w:val="004E7BD8"/>
    <w:rsid w:val="004F0561"/>
    <w:rsid w:val="004F07DE"/>
    <w:rsid w:val="004F088D"/>
    <w:rsid w:val="004F0FA2"/>
    <w:rsid w:val="004F1048"/>
    <w:rsid w:val="004F121C"/>
    <w:rsid w:val="004F1B1D"/>
    <w:rsid w:val="004F1EF7"/>
    <w:rsid w:val="004F2635"/>
    <w:rsid w:val="004F27DE"/>
    <w:rsid w:val="004F2A5A"/>
    <w:rsid w:val="004F2F8F"/>
    <w:rsid w:val="004F4EAB"/>
    <w:rsid w:val="004F6737"/>
    <w:rsid w:val="004F69E8"/>
    <w:rsid w:val="004F75DD"/>
    <w:rsid w:val="004F75F8"/>
    <w:rsid w:val="004F7E52"/>
    <w:rsid w:val="004F7E6F"/>
    <w:rsid w:val="00500499"/>
    <w:rsid w:val="00501380"/>
    <w:rsid w:val="00501838"/>
    <w:rsid w:val="00501ADB"/>
    <w:rsid w:val="00501E1B"/>
    <w:rsid w:val="00502112"/>
    <w:rsid w:val="00502B56"/>
    <w:rsid w:val="00503193"/>
    <w:rsid w:val="00503911"/>
    <w:rsid w:val="00506B8A"/>
    <w:rsid w:val="00507275"/>
    <w:rsid w:val="005073A5"/>
    <w:rsid w:val="005101B3"/>
    <w:rsid w:val="005108DE"/>
    <w:rsid w:val="00510BF1"/>
    <w:rsid w:val="00511FC1"/>
    <w:rsid w:val="00512053"/>
    <w:rsid w:val="00512238"/>
    <w:rsid w:val="00513017"/>
    <w:rsid w:val="00514935"/>
    <w:rsid w:val="005149D5"/>
    <w:rsid w:val="00514E61"/>
    <w:rsid w:val="005156B4"/>
    <w:rsid w:val="0051583F"/>
    <w:rsid w:val="005160FE"/>
    <w:rsid w:val="00516138"/>
    <w:rsid w:val="005200C4"/>
    <w:rsid w:val="00520650"/>
    <w:rsid w:val="005208FE"/>
    <w:rsid w:val="00520B0B"/>
    <w:rsid w:val="00520B9C"/>
    <w:rsid w:val="00521AEC"/>
    <w:rsid w:val="00521DF6"/>
    <w:rsid w:val="00522808"/>
    <w:rsid w:val="00523062"/>
    <w:rsid w:val="0052357F"/>
    <w:rsid w:val="00523721"/>
    <w:rsid w:val="00523C35"/>
    <w:rsid w:val="005248DA"/>
    <w:rsid w:val="005249C3"/>
    <w:rsid w:val="00525436"/>
    <w:rsid w:val="005259D0"/>
    <w:rsid w:val="00526395"/>
    <w:rsid w:val="005268FB"/>
    <w:rsid w:val="005278D2"/>
    <w:rsid w:val="00527A8E"/>
    <w:rsid w:val="00527FE6"/>
    <w:rsid w:val="0053015C"/>
    <w:rsid w:val="0053121D"/>
    <w:rsid w:val="0053183B"/>
    <w:rsid w:val="005329E6"/>
    <w:rsid w:val="005335FB"/>
    <w:rsid w:val="00536218"/>
    <w:rsid w:val="0053677E"/>
    <w:rsid w:val="00536E58"/>
    <w:rsid w:val="00536FD2"/>
    <w:rsid w:val="00537240"/>
    <w:rsid w:val="00537A5A"/>
    <w:rsid w:val="00537E46"/>
    <w:rsid w:val="00537F33"/>
    <w:rsid w:val="005405B2"/>
    <w:rsid w:val="005406D5"/>
    <w:rsid w:val="005413CF"/>
    <w:rsid w:val="0054161F"/>
    <w:rsid w:val="005417BD"/>
    <w:rsid w:val="00541E3E"/>
    <w:rsid w:val="00541E50"/>
    <w:rsid w:val="00542A00"/>
    <w:rsid w:val="00542BB1"/>
    <w:rsid w:val="00542CC0"/>
    <w:rsid w:val="00542D1E"/>
    <w:rsid w:val="00543BFA"/>
    <w:rsid w:val="005450D3"/>
    <w:rsid w:val="00546272"/>
    <w:rsid w:val="0054773C"/>
    <w:rsid w:val="00547C3D"/>
    <w:rsid w:val="00550D3F"/>
    <w:rsid w:val="005516B0"/>
    <w:rsid w:val="00551B29"/>
    <w:rsid w:val="0055201B"/>
    <w:rsid w:val="00552284"/>
    <w:rsid w:val="005522B6"/>
    <w:rsid w:val="00552473"/>
    <w:rsid w:val="00553725"/>
    <w:rsid w:val="00553A92"/>
    <w:rsid w:val="00554F24"/>
    <w:rsid w:val="00556B36"/>
    <w:rsid w:val="005577E1"/>
    <w:rsid w:val="00560620"/>
    <w:rsid w:val="0056119F"/>
    <w:rsid w:val="0056165E"/>
    <w:rsid w:val="005627B8"/>
    <w:rsid w:val="00562C0A"/>
    <w:rsid w:val="005630F6"/>
    <w:rsid w:val="00563BF5"/>
    <w:rsid w:val="00563DA4"/>
    <w:rsid w:val="0056533E"/>
    <w:rsid w:val="00565F44"/>
    <w:rsid w:val="00566A94"/>
    <w:rsid w:val="00566B4C"/>
    <w:rsid w:val="00566CC9"/>
    <w:rsid w:val="0056734A"/>
    <w:rsid w:val="00567908"/>
    <w:rsid w:val="00570095"/>
    <w:rsid w:val="005700DB"/>
    <w:rsid w:val="005701EE"/>
    <w:rsid w:val="00571462"/>
    <w:rsid w:val="00571AC8"/>
    <w:rsid w:val="00571D2F"/>
    <w:rsid w:val="00572502"/>
    <w:rsid w:val="0057271D"/>
    <w:rsid w:val="00572B9F"/>
    <w:rsid w:val="0057312B"/>
    <w:rsid w:val="00574D70"/>
    <w:rsid w:val="0057503C"/>
    <w:rsid w:val="00576CA6"/>
    <w:rsid w:val="00576DC2"/>
    <w:rsid w:val="00576F63"/>
    <w:rsid w:val="0057739E"/>
    <w:rsid w:val="0057749E"/>
    <w:rsid w:val="00577D05"/>
    <w:rsid w:val="005813EA"/>
    <w:rsid w:val="0058159A"/>
    <w:rsid w:val="00581C8A"/>
    <w:rsid w:val="00581E91"/>
    <w:rsid w:val="00582057"/>
    <w:rsid w:val="005820E3"/>
    <w:rsid w:val="00582C1C"/>
    <w:rsid w:val="005838DE"/>
    <w:rsid w:val="00583E59"/>
    <w:rsid w:val="0058420C"/>
    <w:rsid w:val="00584728"/>
    <w:rsid w:val="00584E46"/>
    <w:rsid w:val="00585530"/>
    <w:rsid w:val="00585593"/>
    <w:rsid w:val="005858C5"/>
    <w:rsid w:val="0058593F"/>
    <w:rsid w:val="00586254"/>
    <w:rsid w:val="005868EE"/>
    <w:rsid w:val="0058703A"/>
    <w:rsid w:val="00587A97"/>
    <w:rsid w:val="00587ACD"/>
    <w:rsid w:val="00587D01"/>
    <w:rsid w:val="00590112"/>
    <w:rsid w:val="005903EF"/>
    <w:rsid w:val="005906A3"/>
    <w:rsid w:val="005906AA"/>
    <w:rsid w:val="00590CB4"/>
    <w:rsid w:val="00590EE7"/>
    <w:rsid w:val="00591459"/>
    <w:rsid w:val="005917F4"/>
    <w:rsid w:val="00591CF5"/>
    <w:rsid w:val="00591D10"/>
    <w:rsid w:val="00592050"/>
    <w:rsid w:val="0059214C"/>
    <w:rsid w:val="00592323"/>
    <w:rsid w:val="005926C7"/>
    <w:rsid w:val="005937A4"/>
    <w:rsid w:val="00595876"/>
    <w:rsid w:val="005962AF"/>
    <w:rsid w:val="00596591"/>
    <w:rsid w:val="00597031"/>
    <w:rsid w:val="005971C7"/>
    <w:rsid w:val="00597864"/>
    <w:rsid w:val="00597D2C"/>
    <w:rsid w:val="00597D99"/>
    <w:rsid w:val="005A0590"/>
    <w:rsid w:val="005A06A8"/>
    <w:rsid w:val="005A121B"/>
    <w:rsid w:val="005A1941"/>
    <w:rsid w:val="005A1B0A"/>
    <w:rsid w:val="005A23AB"/>
    <w:rsid w:val="005A25D2"/>
    <w:rsid w:val="005A3C29"/>
    <w:rsid w:val="005A3DC6"/>
    <w:rsid w:val="005A3E52"/>
    <w:rsid w:val="005A5065"/>
    <w:rsid w:val="005A56DC"/>
    <w:rsid w:val="005A58ED"/>
    <w:rsid w:val="005A625D"/>
    <w:rsid w:val="005A76A1"/>
    <w:rsid w:val="005B0253"/>
    <w:rsid w:val="005B05A8"/>
    <w:rsid w:val="005B09C0"/>
    <w:rsid w:val="005B1617"/>
    <w:rsid w:val="005B2015"/>
    <w:rsid w:val="005B24BE"/>
    <w:rsid w:val="005B3018"/>
    <w:rsid w:val="005B4165"/>
    <w:rsid w:val="005B49AE"/>
    <w:rsid w:val="005B5602"/>
    <w:rsid w:val="005B56EE"/>
    <w:rsid w:val="005B639F"/>
    <w:rsid w:val="005B65D4"/>
    <w:rsid w:val="005B6A3E"/>
    <w:rsid w:val="005B7A45"/>
    <w:rsid w:val="005B7C43"/>
    <w:rsid w:val="005C0595"/>
    <w:rsid w:val="005C29C4"/>
    <w:rsid w:val="005C29F6"/>
    <w:rsid w:val="005C2A57"/>
    <w:rsid w:val="005C302D"/>
    <w:rsid w:val="005C3034"/>
    <w:rsid w:val="005C3FC5"/>
    <w:rsid w:val="005C456A"/>
    <w:rsid w:val="005C513D"/>
    <w:rsid w:val="005C57FE"/>
    <w:rsid w:val="005C66C1"/>
    <w:rsid w:val="005C77CE"/>
    <w:rsid w:val="005C7D72"/>
    <w:rsid w:val="005D0212"/>
    <w:rsid w:val="005D04F5"/>
    <w:rsid w:val="005D0854"/>
    <w:rsid w:val="005D0B81"/>
    <w:rsid w:val="005D0FAD"/>
    <w:rsid w:val="005D17AB"/>
    <w:rsid w:val="005D22EA"/>
    <w:rsid w:val="005D291F"/>
    <w:rsid w:val="005D361F"/>
    <w:rsid w:val="005D3732"/>
    <w:rsid w:val="005D4119"/>
    <w:rsid w:val="005D42FE"/>
    <w:rsid w:val="005D46ED"/>
    <w:rsid w:val="005D5236"/>
    <w:rsid w:val="005D52D2"/>
    <w:rsid w:val="005D7A5C"/>
    <w:rsid w:val="005D7FC7"/>
    <w:rsid w:val="005E04FA"/>
    <w:rsid w:val="005E0763"/>
    <w:rsid w:val="005E0B34"/>
    <w:rsid w:val="005E1622"/>
    <w:rsid w:val="005E20F8"/>
    <w:rsid w:val="005E29D1"/>
    <w:rsid w:val="005E2E69"/>
    <w:rsid w:val="005E3A59"/>
    <w:rsid w:val="005E4994"/>
    <w:rsid w:val="005E6815"/>
    <w:rsid w:val="005E714D"/>
    <w:rsid w:val="005E718C"/>
    <w:rsid w:val="005E7CC1"/>
    <w:rsid w:val="005E7D98"/>
    <w:rsid w:val="005F0510"/>
    <w:rsid w:val="005F07D1"/>
    <w:rsid w:val="005F09AD"/>
    <w:rsid w:val="005F0EAB"/>
    <w:rsid w:val="005F18A4"/>
    <w:rsid w:val="005F1D16"/>
    <w:rsid w:val="005F2E37"/>
    <w:rsid w:val="005F34CD"/>
    <w:rsid w:val="005F477F"/>
    <w:rsid w:val="005F4FB5"/>
    <w:rsid w:val="005F5519"/>
    <w:rsid w:val="005F5B52"/>
    <w:rsid w:val="005F662E"/>
    <w:rsid w:val="005F705E"/>
    <w:rsid w:val="005F710F"/>
    <w:rsid w:val="005F7DD4"/>
    <w:rsid w:val="006009C3"/>
    <w:rsid w:val="00600E67"/>
    <w:rsid w:val="006010AC"/>
    <w:rsid w:val="006016EC"/>
    <w:rsid w:val="006019D7"/>
    <w:rsid w:val="006032BD"/>
    <w:rsid w:val="006033F1"/>
    <w:rsid w:val="00603C51"/>
    <w:rsid w:val="00604389"/>
    <w:rsid w:val="00604B19"/>
    <w:rsid w:val="00604E88"/>
    <w:rsid w:val="006058B4"/>
    <w:rsid w:val="0060697F"/>
    <w:rsid w:val="00606BDF"/>
    <w:rsid w:val="00611751"/>
    <w:rsid w:val="006118BF"/>
    <w:rsid w:val="006122CB"/>
    <w:rsid w:val="006133FF"/>
    <w:rsid w:val="00613733"/>
    <w:rsid w:val="006139DA"/>
    <w:rsid w:val="0061479B"/>
    <w:rsid w:val="00614B07"/>
    <w:rsid w:val="0061640D"/>
    <w:rsid w:val="006168B8"/>
    <w:rsid w:val="00616991"/>
    <w:rsid w:val="00617660"/>
    <w:rsid w:val="00621E9D"/>
    <w:rsid w:val="00621F02"/>
    <w:rsid w:val="00622F99"/>
    <w:rsid w:val="0062349A"/>
    <w:rsid w:val="006238C4"/>
    <w:rsid w:val="00625BA0"/>
    <w:rsid w:val="0062621D"/>
    <w:rsid w:val="00626527"/>
    <w:rsid w:val="00626B95"/>
    <w:rsid w:val="0062792E"/>
    <w:rsid w:val="00627A43"/>
    <w:rsid w:val="006306C8"/>
    <w:rsid w:val="006310B4"/>
    <w:rsid w:val="00631243"/>
    <w:rsid w:val="00631327"/>
    <w:rsid w:val="00631A26"/>
    <w:rsid w:val="00632521"/>
    <w:rsid w:val="006337DA"/>
    <w:rsid w:val="00633DCA"/>
    <w:rsid w:val="00634F20"/>
    <w:rsid w:val="00637606"/>
    <w:rsid w:val="00637BC6"/>
    <w:rsid w:val="00640FC2"/>
    <w:rsid w:val="006414D8"/>
    <w:rsid w:val="00641607"/>
    <w:rsid w:val="00641A89"/>
    <w:rsid w:val="0064279B"/>
    <w:rsid w:val="006440ED"/>
    <w:rsid w:val="0064417A"/>
    <w:rsid w:val="006451D9"/>
    <w:rsid w:val="006452AC"/>
    <w:rsid w:val="00650CA5"/>
    <w:rsid w:val="00651425"/>
    <w:rsid w:val="00652546"/>
    <w:rsid w:val="006525C3"/>
    <w:rsid w:val="00652890"/>
    <w:rsid w:val="00652979"/>
    <w:rsid w:val="00652B1D"/>
    <w:rsid w:val="00652D13"/>
    <w:rsid w:val="00653627"/>
    <w:rsid w:val="00653C6C"/>
    <w:rsid w:val="00654014"/>
    <w:rsid w:val="006542B9"/>
    <w:rsid w:val="0065465C"/>
    <w:rsid w:val="00654687"/>
    <w:rsid w:val="0065468C"/>
    <w:rsid w:val="0065481D"/>
    <w:rsid w:val="00654B95"/>
    <w:rsid w:val="00655138"/>
    <w:rsid w:val="0065527D"/>
    <w:rsid w:val="00655BD2"/>
    <w:rsid w:val="00656042"/>
    <w:rsid w:val="006561B9"/>
    <w:rsid w:val="0065702B"/>
    <w:rsid w:val="00657769"/>
    <w:rsid w:val="00657A58"/>
    <w:rsid w:val="0066130E"/>
    <w:rsid w:val="00662369"/>
    <w:rsid w:val="00662932"/>
    <w:rsid w:val="0066298B"/>
    <w:rsid w:val="0066542F"/>
    <w:rsid w:val="00666F49"/>
    <w:rsid w:val="0066748B"/>
    <w:rsid w:val="00667E5B"/>
    <w:rsid w:val="0067060C"/>
    <w:rsid w:val="00670FE5"/>
    <w:rsid w:val="00671512"/>
    <w:rsid w:val="00671F4E"/>
    <w:rsid w:val="00672AC8"/>
    <w:rsid w:val="006742E7"/>
    <w:rsid w:val="00674CCD"/>
    <w:rsid w:val="006756F4"/>
    <w:rsid w:val="00675AB6"/>
    <w:rsid w:val="00675BB7"/>
    <w:rsid w:val="00675DB8"/>
    <w:rsid w:val="00676216"/>
    <w:rsid w:val="006763EA"/>
    <w:rsid w:val="00676691"/>
    <w:rsid w:val="0067729E"/>
    <w:rsid w:val="00677316"/>
    <w:rsid w:val="0067736A"/>
    <w:rsid w:val="0067760E"/>
    <w:rsid w:val="00680163"/>
    <w:rsid w:val="006807D5"/>
    <w:rsid w:val="00680800"/>
    <w:rsid w:val="00680BB8"/>
    <w:rsid w:val="00680CC5"/>
    <w:rsid w:val="00681E62"/>
    <w:rsid w:val="00682429"/>
    <w:rsid w:val="006829CB"/>
    <w:rsid w:val="00682F5D"/>
    <w:rsid w:val="00683124"/>
    <w:rsid w:val="00683C1F"/>
    <w:rsid w:val="00684064"/>
    <w:rsid w:val="00684D87"/>
    <w:rsid w:val="00684E3A"/>
    <w:rsid w:val="0068524F"/>
    <w:rsid w:val="00685EB0"/>
    <w:rsid w:val="00686352"/>
    <w:rsid w:val="00686E99"/>
    <w:rsid w:val="0068720D"/>
    <w:rsid w:val="006878AC"/>
    <w:rsid w:val="00687F98"/>
    <w:rsid w:val="00690049"/>
    <w:rsid w:val="00690130"/>
    <w:rsid w:val="00690585"/>
    <w:rsid w:val="006910BD"/>
    <w:rsid w:val="0069117C"/>
    <w:rsid w:val="00691BF6"/>
    <w:rsid w:val="00691F38"/>
    <w:rsid w:val="006939F7"/>
    <w:rsid w:val="00693E13"/>
    <w:rsid w:val="00694686"/>
    <w:rsid w:val="006958E8"/>
    <w:rsid w:val="00696C19"/>
    <w:rsid w:val="0069767A"/>
    <w:rsid w:val="00697B56"/>
    <w:rsid w:val="00697C80"/>
    <w:rsid w:val="00697F22"/>
    <w:rsid w:val="006A08C3"/>
    <w:rsid w:val="006A0931"/>
    <w:rsid w:val="006A10A3"/>
    <w:rsid w:val="006A2275"/>
    <w:rsid w:val="006A27A0"/>
    <w:rsid w:val="006A2AF3"/>
    <w:rsid w:val="006A344D"/>
    <w:rsid w:val="006A370A"/>
    <w:rsid w:val="006A3863"/>
    <w:rsid w:val="006A3C31"/>
    <w:rsid w:val="006A3F22"/>
    <w:rsid w:val="006A4715"/>
    <w:rsid w:val="006A53BC"/>
    <w:rsid w:val="006A5934"/>
    <w:rsid w:val="006A5A28"/>
    <w:rsid w:val="006A5A6D"/>
    <w:rsid w:val="006A678A"/>
    <w:rsid w:val="006A7544"/>
    <w:rsid w:val="006B10CD"/>
    <w:rsid w:val="006B2A44"/>
    <w:rsid w:val="006B2C3D"/>
    <w:rsid w:val="006B2E85"/>
    <w:rsid w:val="006B2EC8"/>
    <w:rsid w:val="006B3627"/>
    <w:rsid w:val="006B36C5"/>
    <w:rsid w:val="006B39A8"/>
    <w:rsid w:val="006B3A46"/>
    <w:rsid w:val="006B4C28"/>
    <w:rsid w:val="006B4C46"/>
    <w:rsid w:val="006B513B"/>
    <w:rsid w:val="006B5BF5"/>
    <w:rsid w:val="006B5E1B"/>
    <w:rsid w:val="006B68DF"/>
    <w:rsid w:val="006B6E28"/>
    <w:rsid w:val="006B7731"/>
    <w:rsid w:val="006B7887"/>
    <w:rsid w:val="006B7A87"/>
    <w:rsid w:val="006C1980"/>
    <w:rsid w:val="006C2118"/>
    <w:rsid w:val="006C2A97"/>
    <w:rsid w:val="006C388D"/>
    <w:rsid w:val="006C3F50"/>
    <w:rsid w:val="006C4100"/>
    <w:rsid w:val="006C48BA"/>
    <w:rsid w:val="006C48DB"/>
    <w:rsid w:val="006C4A1B"/>
    <w:rsid w:val="006C5428"/>
    <w:rsid w:val="006C5782"/>
    <w:rsid w:val="006C5DA0"/>
    <w:rsid w:val="006C7A89"/>
    <w:rsid w:val="006C7A99"/>
    <w:rsid w:val="006D10AA"/>
    <w:rsid w:val="006D11F5"/>
    <w:rsid w:val="006D164D"/>
    <w:rsid w:val="006D1DA0"/>
    <w:rsid w:val="006D2322"/>
    <w:rsid w:val="006D2ED2"/>
    <w:rsid w:val="006D3488"/>
    <w:rsid w:val="006D369D"/>
    <w:rsid w:val="006D40A0"/>
    <w:rsid w:val="006D4953"/>
    <w:rsid w:val="006D4A9E"/>
    <w:rsid w:val="006D4CEE"/>
    <w:rsid w:val="006D596C"/>
    <w:rsid w:val="006D5E0A"/>
    <w:rsid w:val="006D667E"/>
    <w:rsid w:val="006D7210"/>
    <w:rsid w:val="006D79FE"/>
    <w:rsid w:val="006E0D55"/>
    <w:rsid w:val="006E1466"/>
    <w:rsid w:val="006E169E"/>
    <w:rsid w:val="006E1A38"/>
    <w:rsid w:val="006E1A6E"/>
    <w:rsid w:val="006E1F3B"/>
    <w:rsid w:val="006E2335"/>
    <w:rsid w:val="006E2AE9"/>
    <w:rsid w:val="006E2BEB"/>
    <w:rsid w:val="006E4B7E"/>
    <w:rsid w:val="006E4F13"/>
    <w:rsid w:val="006E5D0A"/>
    <w:rsid w:val="006E6A1E"/>
    <w:rsid w:val="006F1461"/>
    <w:rsid w:val="006F1D49"/>
    <w:rsid w:val="006F2611"/>
    <w:rsid w:val="006F28F6"/>
    <w:rsid w:val="006F3C8E"/>
    <w:rsid w:val="006F4C76"/>
    <w:rsid w:val="006F55DA"/>
    <w:rsid w:val="006F5709"/>
    <w:rsid w:val="006F6917"/>
    <w:rsid w:val="006F6FD1"/>
    <w:rsid w:val="006F7D6D"/>
    <w:rsid w:val="007000DF"/>
    <w:rsid w:val="007011CF"/>
    <w:rsid w:val="0070134C"/>
    <w:rsid w:val="00701AC2"/>
    <w:rsid w:val="00701EAC"/>
    <w:rsid w:val="00701F63"/>
    <w:rsid w:val="00701FB6"/>
    <w:rsid w:val="00704406"/>
    <w:rsid w:val="00704415"/>
    <w:rsid w:val="00705BAC"/>
    <w:rsid w:val="00705DA2"/>
    <w:rsid w:val="0070683F"/>
    <w:rsid w:val="007069B3"/>
    <w:rsid w:val="00706E25"/>
    <w:rsid w:val="007078BA"/>
    <w:rsid w:val="00710933"/>
    <w:rsid w:val="007122CD"/>
    <w:rsid w:val="0071254E"/>
    <w:rsid w:val="0071414F"/>
    <w:rsid w:val="00714B62"/>
    <w:rsid w:val="00714F9A"/>
    <w:rsid w:val="0071558A"/>
    <w:rsid w:val="00715A09"/>
    <w:rsid w:val="00716078"/>
    <w:rsid w:val="00720842"/>
    <w:rsid w:val="0072167D"/>
    <w:rsid w:val="00721830"/>
    <w:rsid w:val="00721ECA"/>
    <w:rsid w:val="007227F5"/>
    <w:rsid w:val="00722C5C"/>
    <w:rsid w:val="00722CB2"/>
    <w:rsid w:val="007238FE"/>
    <w:rsid w:val="00724933"/>
    <w:rsid w:val="007254A5"/>
    <w:rsid w:val="00725943"/>
    <w:rsid w:val="00725990"/>
    <w:rsid w:val="00725D72"/>
    <w:rsid w:val="00726193"/>
    <w:rsid w:val="007271CE"/>
    <w:rsid w:val="0073030B"/>
    <w:rsid w:val="0073114B"/>
    <w:rsid w:val="0073155D"/>
    <w:rsid w:val="00731FC0"/>
    <w:rsid w:val="007326A4"/>
    <w:rsid w:val="00732F60"/>
    <w:rsid w:val="00734CA0"/>
    <w:rsid w:val="007356B4"/>
    <w:rsid w:val="007356EC"/>
    <w:rsid w:val="00735FCC"/>
    <w:rsid w:val="00736B1B"/>
    <w:rsid w:val="00737244"/>
    <w:rsid w:val="00737D3E"/>
    <w:rsid w:val="0074023B"/>
    <w:rsid w:val="00740475"/>
    <w:rsid w:val="00740841"/>
    <w:rsid w:val="00740E9E"/>
    <w:rsid w:val="00740FF3"/>
    <w:rsid w:val="0074135B"/>
    <w:rsid w:val="00742579"/>
    <w:rsid w:val="00742B29"/>
    <w:rsid w:val="00743295"/>
    <w:rsid w:val="007433CB"/>
    <w:rsid w:val="00743962"/>
    <w:rsid w:val="007446C2"/>
    <w:rsid w:val="00744F19"/>
    <w:rsid w:val="0074566C"/>
    <w:rsid w:val="0074574E"/>
    <w:rsid w:val="00745771"/>
    <w:rsid w:val="00746084"/>
    <w:rsid w:val="00746455"/>
    <w:rsid w:val="00746D35"/>
    <w:rsid w:val="00747001"/>
    <w:rsid w:val="007472FD"/>
    <w:rsid w:val="00747390"/>
    <w:rsid w:val="00747843"/>
    <w:rsid w:val="00750577"/>
    <w:rsid w:val="00750AA2"/>
    <w:rsid w:val="007511A3"/>
    <w:rsid w:val="00751AF4"/>
    <w:rsid w:val="007520CC"/>
    <w:rsid w:val="007526A6"/>
    <w:rsid w:val="0075286F"/>
    <w:rsid w:val="00753015"/>
    <w:rsid w:val="007530EF"/>
    <w:rsid w:val="00753B75"/>
    <w:rsid w:val="00753B77"/>
    <w:rsid w:val="00754038"/>
    <w:rsid w:val="00754705"/>
    <w:rsid w:val="007561F7"/>
    <w:rsid w:val="007563B8"/>
    <w:rsid w:val="00756901"/>
    <w:rsid w:val="00756BD4"/>
    <w:rsid w:val="00757204"/>
    <w:rsid w:val="00757315"/>
    <w:rsid w:val="007573E3"/>
    <w:rsid w:val="00757A4A"/>
    <w:rsid w:val="00757D86"/>
    <w:rsid w:val="007606D2"/>
    <w:rsid w:val="007612B3"/>
    <w:rsid w:val="007614B8"/>
    <w:rsid w:val="00761F8F"/>
    <w:rsid w:val="00762669"/>
    <w:rsid w:val="00762AC1"/>
    <w:rsid w:val="00763896"/>
    <w:rsid w:val="0076482F"/>
    <w:rsid w:val="00764D4B"/>
    <w:rsid w:val="00765439"/>
    <w:rsid w:val="00765736"/>
    <w:rsid w:val="007665CB"/>
    <w:rsid w:val="0076682D"/>
    <w:rsid w:val="0077103C"/>
    <w:rsid w:val="007712AA"/>
    <w:rsid w:val="00771ECF"/>
    <w:rsid w:val="00771FCC"/>
    <w:rsid w:val="00773798"/>
    <w:rsid w:val="00773DB7"/>
    <w:rsid w:val="007741CD"/>
    <w:rsid w:val="00774967"/>
    <w:rsid w:val="00774B4D"/>
    <w:rsid w:val="0077568B"/>
    <w:rsid w:val="007758D8"/>
    <w:rsid w:val="00775D20"/>
    <w:rsid w:val="007765B3"/>
    <w:rsid w:val="00776D1D"/>
    <w:rsid w:val="007775F3"/>
    <w:rsid w:val="00777693"/>
    <w:rsid w:val="00777DA3"/>
    <w:rsid w:val="00780C9E"/>
    <w:rsid w:val="00780DF4"/>
    <w:rsid w:val="00780FAC"/>
    <w:rsid w:val="00781676"/>
    <w:rsid w:val="00781A92"/>
    <w:rsid w:val="00781CD0"/>
    <w:rsid w:val="0078239B"/>
    <w:rsid w:val="007827CB"/>
    <w:rsid w:val="00782D55"/>
    <w:rsid w:val="00783BD0"/>
    <w:rsid w:val="00785DC0"/>
    <w:rsid w:val="00786091"/>
    <w:rsid w:val="007860E6"/>
    <w:rsid w:val="007866E7"/>
    <w:rsid w:val="00786938"/>
    <w:rsid w:val="00787602"/>
    <w:rsid w:val="0078797A"/>
    <w:rsid w:val="00787C1A"/>
    <w:rsid w:val="00787C59"/>
    <w:rsid w:val="00790AF4"/>
    <w:rsid w:val="0079112F"/>
    <w:rsid w:val="007918CD"/>
    <w:rsid w:val="00791CB2"/>
    <w:rsid w:val="00791ECD"/>
    <w:rsid w:val="0079253B"/>
    <w:rsid w:val="0079272C"/>
    <w:rsid w:val="00792ACC"/>
    <w:rsid w:val="00792C2C"/>
    <w:rsid w:val="00794988"/>
    <w:rsid w:val="00794C4B"/>
    <w:rsid w:val="0079551A"/>
    <w:rsid w:val="007956E3"/>
    <w:rsid w:val="00795AAE"/>
    <w:rsid w:val="00795E9E"/>
    <w:rsid w:val="00795EFC"/>
    <w:rsid w:val="007970CA"/>
    <w:rsid w:val="007973B5"/>
    <w:rsid w:val="007A0598"/>
    <w:rsid w:val="007A17D5"/>
    <w:rsid w:val="007A1B12"/>
    <w:rsid w:val="007A1D74"/>
    <w:rsid w:val="007A21F7"/>
    <w:rsid w:val="007A2357"/>
    <w:rsid w:val="007A2BAC"/>
    <w:rsid w:val="007A3F57"/>
    <w:rsid w:val="007A4077"/>
    <w:rsid w:val="007A4675"/>
    <w:rsid w:val="007A46B7"/>
    <w:rsid w:val="007A503C"/>
    <w:rsid w:val="007A51E4"/>
    <w:rsid w:val="007A592A"/>
    <w:rsid w:val="007A7791"/>
    <w:rsid w:val="007A7820"/>
    <w:rsid w:val="007A7AA8"/>
    <w:rsid w:val="007A7FF8"/>
    <w:rsid w:val="007B0861"/>
    <w:rsid w:val="007B2755"/>
    <w:rsid w:val="007B2B21"/>
    <w:rsid w:val="007B309F"/>
    <w:rsid w:val="007B378B"/>
    <w:rsid w:val="007B37E5"/>
    <w:rsid w:val="007B3CE9"/>
    <w:rsid w:val="007B4BAD"/>
    <w:rsid w:val="007B58F9"/>
    <w:rsid w:val="007B672E"/>
    <w:rsid w:val="007B67C8"/>
    <w:rsid w:val="007B7182"/>
    <w:rsid w:val="007B73A1"/>
    <w:rsid w:val="007B7C15"/>
    <w:rsid w:val="007B7E25"/>
    <w:rsid w:val="007C0009"/>
    <w:rsid w:val="007C068D"/>
    <w:rsid w:val="007C0CEF"/>
    <w:rsid w:val="007C1BA2"/>
    <w:rsid w:val="007C1FBD"/>
    <w:rsid w:val="007C2738"/>
    <w:rsid w:val="007C2D79"/>
    <w:rsid w:val="007C3281"/>
    <w:rsid w:val="007C3468"/>
    <w:rsid w:val="007C3B93"/>
    <w:rsid w:val="007C40E0"/>
    <w:rsid w:val="007C49E7"/>
    <w:rsid w:val="007C4B2C"/>
    <w:rsid w:val="007C4D62"/>
    <w:rsid w:val="007C4FB3"/>
    <w:rsid w:val="007C5AA5"/>
    <w:rsid w:val="007C60F6"/>
    <w:rsid w:val="007C610E"/>
    <w:rsid w:val="007C626B"/>
    <w:rsid w:val="007C628A"/>
    <w:rsid w:val="007C6505"/>
    <w:rsid w:val="007C66A2"/>
    <w:rsid w:val="007C70DB"/>
    <w:rsid w:val="007C7200"/>
    <w:rsid w:val="007C738C"/>
    <w:rsid w:val="007C7C74"/>
    <w:rsid w:val="007D0B38"/>
    <w:rsid w:val="007D0D35"/>
    <w:rsid w:val="007D31D6"/>
    <w:rsid w:val="007D48FE"/>
    <w:rsid w:val="007D4C2C"/>
    <w:rsid w:val="007D510C"/>
    <w:rsid w:val="007D52EE"/>
    <w:rsid w:val="007D6356"/>
    <w:rsid w:val="007D66ED"/>
    <w:rsid w:val="007D7C78"/>
    <w:rsid w:val="007D7DF3"/>
    <w:rsid w:val="007E057F"/>
    <w:rsid w:val="007E076C"/>
    <w:rsid w:val="007E0C9B"/>
    <w:rsid w:val="007E0C9D"/>
    <w:rsid w:val="007E0D63"/>
    <w:rsid w:val="007E12B7"/>
    <w:rsid w:val="007E17C2"/>
    <w:rsid w:val="007E1A54"/>
    <w:rsid w:val="007E1B9B"/>
    <w:rsid w:val="007E31B8"/>
    <w:rsid w:val="007E3D57"/>
    <w:rsid w:val="007E5604"/>
    <w:rsid w:val="007E5D6F"/>
    <w:rsid w:val="007E68A8"/>
    <w:rsid w:val="007E71A4"/>
    <w:rsid w:val="007E733A"/>
    <w:rsid w:val="007E77F3"/>
    <w:rsid w:val="007F065A"/>
    <w:rsid w:val="007F06DB"/>
    <w:rsid w:val="007F0DFB"/>
    <w:rsid w:val="007F143E"/>
    <w:rsid w:val="007F23BE"/>
    <w:rsid w:val="007F252C"/>
    <w:rsid w:val="007F3EEA"/>
    <w:rsid w:val="007F4227"/>
    <w:rsid w:val="007F498F"/>
    <w:rsid w:val="007F4D54"/>
    <w:rsid w:val="007F4E02"/>
    <w:rsid w:val="007F5BE2"/>
    <w:rsid w:val="007F63BA"/>
    <w:rsid w:val="007F679A"/>
    <w:rsid w:val="007F685F"/>
    <w:rsid w:val="007F7BCD"/>
    <w:rsid w:val="007F7C25"/>
    <w:rsid w:val="0080025D"/>
    <w:rsid w:val="00800CA5"/>
    <w:rsid w:val="00801BF3"/>
    <w:rsid w:val="0080334B"/>
    <w:rsid w:val="00803536"/>
    <w:rsid w:val="00803AF9"/>
    <w:rsid w:val="00803CF1"/>
    <w:rsid w:val="0080427B"/>
    <w:rsid w:val="00804313"/>
    <w:rsid w:val="008049E3"/>
    <w:rsid w:val="00804C72"/>
    <w:rsid w:val="00804F33"/>
    <w:rsid w:val="00805467"/>
    <w:rsid w:val="00805A15"/>
    <w:rsid w:val="00805CE2"/>
    <w:rsid w:val="00806B61"/>
    <w:rsid w:val="008071E4"/>
    <w:rsid w:val="00807D1A"/>
    <w:rsid w:val="00810E09"/>
    <w:rsid w:val="0081141B"/>
    <w:rsid w:val="00811881"/>
    <w:rsid w:val="00811D91"/>
    <w:rsid w:val="00811F94"/>
    <w:rsid w:val="00812587"/>
    <w:rsid w:val="008128B9"/>
    <w:rsid w:val="008136FD"/>
    <w:rsid w:val="00813D36"/>
    <w:rsid w:val="008146D9"/>
    <w:rsid w:val="008152A8"/>
    <w:rsid w:val="00815A29"/>
    <w:rsid w:val="00815B87"/>
    <w:rsid w:val="00816303"/>
    <w:rsid w:val="0081652F"/>
    <w:rsid w:val="0082037A"/>
    <w:rsid w:val="00820679"/>
    <w:rsid w:val="00820B9C"/>
    <w:rsid w:val="00821E3B"/>
    <w:rsid w:val="00822207"/>
    <w:rsid w:val="008226C7"/>
    <w:rsid w:val="00823229"/>
    <w:rsid w:val="008235C2"/>
    <w:rsid w:val="008237AE"/>
    <w:rsid w:val="00823A12"/>
    <w:rsid w:val="00823B23"/>
    <w:rsid w:val="00824EAE"/>
    <w:rsid w:val="0082520A"/>
    <w:rsid w:val="00825B24"/>
    <w:rsid w:val="00825CDF"/>
    <w:rsid w:val="00826D89"/>
    <w:rsid w:val="008275EC"/>
    <w:rsid w:val="00827B78"/>
    <w:rsid w:val="00827EDA"/>
    <w:rsid w:val="008308C5"/>
    <w:rsid w:val="00830C35"/>
    <w:rsid w:val="00831747"/>
    <w:rsid w:val="00832653"/>
    <w:rsid w:val="00832D2A"/>
    <w:rsid w:val="00833877"/>
    <w:rsid w:val="00833D7A"/>
    <w:rsid w:val="00834317"/>
    <w:rsid w:val="008344B2"/>
    <w:rsid w:val="00834E56"/>
    <w:rsid w:val="00834F00"/>
    <w:rsid w:val="00835C72"/>
    <w:rsid w:val="008364F9"/>
    <w:rsid w:val="0083676A"/>
    <w:rsid w:val="00836F8B"/>
    <w:rsid w:val="0083793E"/>
    <w:rsid w:val="00837D30"/>
    <w:rsid w:val="00840311"/>
    <w:rsid w:val="008422C8"/>
    <w:rsid w:val="00842806"/>
    <w:rsid w:val="008430BB"/>
    <w:rsid w:val="008430BF"/>
    <w:rsid w:val="00844DE4"/>
    <w:rsid w:val="0084546E"/>
    <w:rsid w:val="0084665D"/>
    <w:rsid w:val="0085065D"/>
    <w:rsid w:val="00850850"/>
    <w:rsid w:val="00851439"/>
    <w:rsid w:val="0085239A"/>
    <w:rsid w:val="00852A1C"/>
    <w:rsid w:val="00852DAE"/>
    <w:rsid w:val="00853C00"/>
    <w:rsid w:val="00854190"/>
    <w:rsid w:val="00854CBB"/>
    <w:rsid w:val="00854E91"/>
    <w:rsid w:val="00855241"/>
    <w:rsid w:val="00855302"/>
    <w:rsid w:val="008555C1"/>
    <w:rsid w:val="00855E05"/>
    <w:rsid w:val="00856515"/>
    <w:rsid w:val="008567FF"/>
    <w:rsid w:val="00857569"/>
    <w:rsid w:val="00857C0D"/>
    <w:rsid w:val="00857FE8"/>
    <w:rsid w:val="008607E4"/>
    <w:rsid w:val="008620FD"/>
    <w:rsid w:val="00862D33"/>
    <w:rsid w:val="008636CE"/>
    <w:rsid w:val="00863FA8"/>
    <w:rsid w:val="00864B9C"/>
    <w:rsid w:val="008652F7"/>
    <w:rsid w:val="0086542E"/>
    <w:rsid w:val="008659CD"/>
    <w:rsid w:val="008660CA"/>
    <w:rsid w:val="008660DA"/>
    <w:rsid w:val="008667A1"/>
    <w:rsid w:val="00866947"/>
    <w:rsid w:val="00866BC6"/>
    <w:rsid w:val="008677A0"/>
    <w:rsid w:val="00867BE3"/>
    <w:rsid w:val="00867E20"/>
    <w:rsid w:val="00870CAA"/>
    <w:rsid w:val="008710AB"/>
    <w:rsid w:val="00871F07"/>
    <w:rsid w:val="00872252"/>
    <w:rsid w:val="00872B4C"/>
    <w:rsid w:val="00872F08"/>
    <w:rsid w:val="00873387"/>
    <w:rsid w:val="00873556"/>
    <w:rsid w:val="00874A41"/>
    <w:rsid w:val="00874FA7"/>
    <w:rsid w:val="0087511B"/>
    <w:rsid w:val="0087515E"/>
    <w:rsid w:val="008751BF"/>
    <w:rsid w:val="008762EC"/>
    <w:rsid w:val="00876664"/>
    <w:rsid w:val="00876CA3"/>
    <w:rsid w:val="00876E3E"/>
    <w:rsid w:val="008772CB"/>
    <w:rsid w:val="00877C98"/>
    <w:rsid w:val="00880316"/>
    <w:rsid w:val="0088053F"/>
    <w:rsid w:val="00880B64"/>
    <w:rsid w:val="00881971"/>
    <w:rsid w:val="00881DB7"/>
    <w:rsid w:val="00882CAC"/>
    <w:rsid w:val="00883FBA"/>
    <w:rsid w:val="00884304"/>
    <w:rsid w:val="00884C4F"/>
    <w:rsid w:val="00884E53"/>
    <w:rsid w:val="00884F04"/>
    <w:rsid w:val="00885280"/>
    <w:rsid w:val="00885FEC"/>
    <w:rsid w:val="00886C4F"/>
    <w:rsid w:val="00886D69"/>
    <w:rsid w:val="00887D80"/>
    <w:rsid w:val="00887E8A"/>
    <w:rsid w:val="00890012"/>
    <w:rsid w:val="00891294"/>
    <w:rsid w:val="00891B30"/>
    <w:rsid w:val="00893295"/>
    <w:rsid w:val="00893CD7"/>
    <w:rsid w:val="00896B41"/>
    <w:rsid w:val="00896BB1"/>
    <w:rsid w:val="00897084"/>
    <w:rsid w:val="00897115"/>
    <w:rsid w:val="00897270"/>
    <w:rsid w:val="008979F1"/>
    <w:rsid w:val="00897AF2"/>
    <w:rsid w:val="008A0706"/>
    <w:rsid w:val="008A08F5"/>
    <w:rsid w:val="008A0B25"/>
    <w:rsid w:val="008A0C6A"/>
    <w:rsid w:val="008A0FDC"/>
    <w:rsid w:val="008A1345"/>
    <w:rsid w:val="008A1FCC"/>
    <w:rsid w:val="008A21A4"/>
    <w:rsid w:val="008A27CB"/>
    <w:rsid w:val="008A301B"/>
    <w:rsid w:val="008A4E1E"/>
    <w:rsid w:val="008A51C6"/>
    <w:rsid w:val="008A67CC"/>
    <w:rsid w:val="008A699E"/>
    <w:rsid w:val="008A72E2"/>
    <w:rsid w:val="008B0744"/>
    <w:rsid w:val="008B0C0C"/>
    <w:rsid w:val="008B15AF"/>
    <w:rsid w:val="008B22E7"/>
    <w:rsid w:val="008B2CF9"/>
    <w:rsid w:val="008B2FB1"/>
    <w:rsid w:val="008B3A3D"/>
    <w:rsid w:val="008B3DBE"/>
    <w:rsid w:val="008B4930"/>
    <w:rsid w:val="008B4B07"/>
    <w:rsid w:val="008B52D4"/>
    <w:rsid w:val="008B5D7E"/>
    <w:rsid w:val="008B5E3B"/>
    <w:rsid w:val="008B70CE"/>
    <w:rsid w:val="008B7321"/>
    <w:rsid w:val="008B73CE"/>
    <w:rsid w:val="008B780E"/>
    <w:rsid w:val="008C048A"/>
    <w:rsid w:val="008C07D8"/>
    <w:rsid w:val="008C0B75"/>
    <w:rsid w:val="008C0F3D"/>
    <w:rsid w:val="008C1196"/>
    <w:rsid w:val="008C18DE"/>
    <w:rsid w:val="008C1E49"/>
    <w:rsid w:val="008C218C"/>
    <w:rsid w:val="008C2546"/>
    <w:rsid w:val="008C27F9"/>
    <w:rsid w:val="008C29C1"/>
    <w:rsid w:val="008C39C9"/>
    <w:rsid w:val="008C4B4C"/>
    <w:rsid w:val="008C576E"/>
    <w:rsid w:val="008C5B93"/>
    <w:rsid w:val="008C5D53"/>
    <w:rsid w:val="008C6CFD"/>
    <w:rsid w:val="008C7A06"/>
    <w:rsid w:val="008D0AEA"/>
    <w:rsid w:val="008D0E70"/>
    <w:rsid w:val="008D134C"/>
    <w:rsid w:val="008D15BB"/>
    <w:rsid w:val="008D24EA"/>
    <w:rsid w:val="008D24FE"/>
    <w:rsid w:val="008D2525"/>
    <w:rsid w:val="008D2E91"/>
    <w:rsid w:val="008D3042"/>
    <w:rsid w:val="008D3321"/>
    <w:rsid w:val="008D3A78"/>
    <w:rsid w:val="008D3D99"/>
    <w:rsid w:val="008D3F8D"/>
    <w:rsid w:val="008D4781"/>
    <w:rsid w:val="008D543B"/>
    <w:rsid w:val="008D5A79"/>
    <w:rsid w:val="008D6FEB"/>
    <w:rsid w:val="008D75BF"/>
    <w:rsid w:val="008D78B5"/>
    <w:rsid w:val="008E0024"/>
    <w:rsid w:val="008E0847"/>
    <w:rsid w:val="008E0A62"/>
    <w:rsid w:val="008E0D1D"/>
    <w:rsid w:val="008E0ECE"/>
    <w:rsid w:val="008E2577"/>
    <w:rsid w:val="008E354C"/>
    <w:rsid w:val="008E36FD"/>
    <w:rsid w:val="008E3C01"/>
    <w:rsid w:val="008E412D"/>
    <w:rsid w:val="008E66EC"/>
    <w:rsid w:val="008E6FC9"/>
    <w:rsid w:val="008E7677"/>
    <w:rsid w:val="008E7E36"/>
    <w:rsid w:val="008E7EAB"/>
    <w:rsid w:val="008F0BB9"/>
    <w:rsid w:val="008F1B15"/>
    <w:rsid w:val="008F1B2E"/>
    <w:rsid w:val="008F1D41"/>
    <w:rsid w:val="008F2570"/>
    <w:rsid w:val="008F28F7"/>
    <w:rsid w:val="008F2AD6"/>
    <w:rsid w:val="008F34A0"/>
    <w:rsid w:val="008F3540"/>
    <w:rsid w:val="008F3A2B"/>
    <w:rsid w:val="008F3C40"/>
    <w:rsid w:val="008F52C8"/>
    <w:rsid w:val="008F5EA7"/>
    <w:rsid w:val="008F792F"/>
    <w:rsid w:val="00900152"/>
    <w:rsid w:val="00900242"/>
    <w:rsid w:val="009004B9"/>
    <w:rsid w:val="0090052A"/>
    <w:rsid w:val="00900DBD"/>
    <w:rsid w:val="0090107D"/>
    <w:rsid w:val="00902840"/>
    <w:rsid w:val="0090386D"/>
    <w:rsid w:val="00903ADF"/>
    <w:rsid w:val="009040C1"/>
    <w:rsid w:val="0090435C"/>
    <w:rsid w:val="00906672"/>
    <w:rsid w:val="009068DD"/>
    <w:rsid w:val="00907F69"/>
    <w:rsid w:val="00911738"/>
    <w:rsid w:val="00912888"/>
    <w:rsid w:val="009132A5"/>
    <w:rsid w:val="00913871"/>
    <w:rsid w:val="00913F0A"/>
    <w:rsid w:val="00914432"/>
    <w:rsid w:val="00914CEC"/>
    <w:rsid w:val="00914F8B"/>
    <w:rsid w:val="00915840"/>
    <w:rsid w:val="00915D78"/>
    <w:rsid w:val="00915E58"/>
    <w:rsid w:val="0091677C"/>
    <w:rsid w:val="00916EBA"/>
    <w:rsid w:val="00917325"/>
    <w:rsid w:val="00917546"/>
    <w:rsid w:val="00917C28"/>
    <w:rsid w:val="009201C1"/>
    <w:rsid w:val="0092036E"/>
    <w:rsid w:val="00920D75"/>
    <w:rsid w:val="0092193B"/>
    <w:rsid w:val="00921F14"/>
    <w:rsid w:val="009227BE"/>
    <w:rsid w:val="00922A18"/>
    <w:rsid w:val="0092324C"/>
    <w:rsid w:val="009233AB"/>
    <w:rsid w:val="009242CE"/>
    <w:rsid w:val="009242E5"/>
    <w:rsid w:val="00924413"/>
    <w:rsid w:val="00925708"/>
    <w:rsid w:val="009265C8"/>
    <w:rsid w:val="009265E9"/>
    <w:rsid w:val="009268F5"/>
    <w:rsid w:val="00926E96"/>
    <w:rsid w:val="0092776C"/>
    <w:rsid w:val="009278C3"/>
    <w:rsid w:val="00927906"/>
    <w:rsid w:val="00930D95"/>
    <w:rsid w:val="009325F1"/>
    <w:rsid w:val="0093308A"/>
    <w:rsid w:val="00934D52"/>
    <w:rsid w:val="00935213"/>
    <w:rsid w:val="009360FE"/>
    <w:rsid w:val="00936735"/>
    <w:rsid w:val="00936C37"/>
    <w:rsid w:val="00936E4D"/>
    <w:rsid w:val="00937BA7"/>
    <w:rsid w:val="00940A48"/>
    <w:rsid w:val="00940CE6"/>
    <w:rsid w:val="0094148C"/>
    <w:rsid w:val="009414AC"/>
    <w:rsid w:val="00942472"/>
    <w:rsid w:val="009427A8"/>
    <w:rsid w:val="0094312A"/>
    <w:rsid w:val="00944475"/>
    <w:rsid w:val="00944481"/>
    <w:rsid w:val="009453F7"/>
    <w:rsid w:val="00945E4F"/>
    <w:rsid w:val="009465BE"/>
    <w:rsid w:val="00946A6B"/>
    <w:rsid w:val="00947CF2"/>
    <w:rsid w:val="009503F3"/>
    <w:rsid w:val="00950660"/>
    <w:rsid w:val="009507B1"/>
    <w:rsid w:val="00951491"/>
    <w:rsid w:val="0095183C"/>
    <w:rsid w:val="009519DC"/>
    <w:rsid w:val="00951A13"/>
    <w:rsid w:val="00951D48"/>
    <w:rsid w:val="00951EE0"/>
    <w:rsid w:val="00952560"/>
    <w:rsid w:val="00952F0E"/>
    <w:rsid w:val="0095420A"/>
    <w:rsid w:val="0095440A"/>
    <w:rsid w:val="00954436"/>
    <w:rsid w:val="00954A87"/>
    <w:rsid w:val="00954E4A"/>
    <w:rsid w:val="009552E7"/>
    <w:rsid w:val="00955E51"/>
    <w:rsid w:val="009565A5"/>
    <w:rsid w:val="00957A93"/>
    <w:rsid w:val="00957E37"/>
    <w:rsid w:val="00957F37"/>
    <w:rsid w:val="00961953"/>
    <w:rsid w:val="009633A9"/>
    <w:rsid w:val="00963479"/>
    <w:rsid w:val="00963593"/>
    <w:rsid w:val="00964482"/>
    <w:rsid w:val="009654E5"/>
    <w:rsid w:val="0096686B"/>
    <w:rsid w:val="00966FB4"/>
    <w:rsid w:val="009673C8"/>
    <w:rsid w:val="009673D4"/>
    <w:rsid w:val="00967478"/>
    <w:rsid w:val="00967B2B"/>
    <w:rsid w:val="00967DF9"/>
    <w:rsid w:val="00967F16"/>
    <w:rsid w:val="00971855"/>
    <w:rsid w:val="00971935"/>
    <w:rsid w:val="00971D55"/>
    <w:rsid w:val="00972D43"/>
    <w:rsid w:val="00973110"/>
    <w:rsid w:val="0097345F"/>
    <w:rsid w:val="009735B5"/>
    <w:rsid w:val="00973F29"/>
    <w:rsid w:val="009740BE"/>
    <w:rsid w:val="00974334"/>
    <w:rsid w:val="00974576"/>
    <w:rsid w:val="009748A9"/>
    <w:rsid w:val="00974F85"/>
    <w:rsid w:val="00975449"/>
    <w:rsid w:val="0097656C"/>
    <w:rsid w:val="0097734D"/>
    <w:rsid w:val="00977E92"/>
    <w:rsid w:val="00977F68"/>
    <w:rsid w:val="00980403"/>
    <w:rsid w:val="00981B44"/>
    <w:rsid w:val="00981C27"/>
    <w:rsid w:val="0098375B"/>
    <w:rsid w:val="00984A08"/>
    <w:rsid w:val="009855D2"/>
    <w:rsid w:val="00985D97"/>
    <w:rsid w:val="009861EF"/>
    <w:rsid w:val="009873F0"/>
    <w:rsid w:val="00987401"/>
    <w:rsid w:val="00987CBE"/>
    <w:rsid w:val="00990027"/>
    <w:rsid w:val="0099058A"/>
    <w:rsid w:val="009907E8"/>
    <w:rsid w:val="00991105"/>
    <w:rsid w:val="009911CE"/>
    <w:rsid w:val="0099145C"/>
    <w:rsid w:val="009915D0"/>
    <w:rsid w:val="009916F6"/>
    <w:rsid w:val="00991D32"/>
    <w:rsid w:val="00991F8C"/>
    <w:rsid w:val="00992A92"/>
    <w:rsid w:val="00993377"/>
    <w:rsid w:val="00993D42"/>
    <w:rsid w:val="00993F0B"/>
    <w:rsid w:val="009949AE"/>
    <w:rsid w:val="00994ED1"/>
    <w:rsid w:val="009965B8"/>
    <w:rsid w:val="009966FE"/>
    <w:rsid w:val="00996A5E"/>
    <w:rsid w:val="00996ACC"/>
    <w:rsid w:val="009976A7"/>
    <w:rsid w:val="009977E5"/>
    <w:rsid w:val="00997865"/>
    <w:rsid w:val="009A1906"/>
    <w:rsid w:val="009A1FB5"/>
    <w:rsid w:val="009A23E6"/>
    <w:rsid w:val="009A2915"/>
    <w:rsid w:val="009A2A20"/>
    <w:rsid w:val="009A2A99"/>
    <w:rsid w:val="009A2A9A"/>
    <w:rsid w:val="009A3339"/>
    <w:rsid w:val="009A3D27"/>
    <w:rsid w:val="009A45D3"/>
    <w:rsid w:val="009A45E4"/>
    <w:rsid w:val="009A4625"/>
    <w:rsid w:val="009A49E3"/>
    <w:rsid w:val="009A4CE8"/>
    <w:rsid w:val="009A4E3B"/>
    <w:rsid w:val="009A53B4"/>
    <w:rsid w:val="009A5BE0"/>
    <w:rsid w:val="009A6C9A"/>
    <w:rsid w:val="009A7903"/>
    <w:rsid w:val="009B0D81"/>
    <w:rsid w:val="009B1950"/>
    <w:rsid w:val="009B2440"/>
    <w:rsid w:val="009B2592"/>
    <w:rsid w:val="009B2B1D"/>
    <w:rsid w:val="009B2FDD"/>
    <w:rsid w:val="009B3166"/>
    <w:rsid w:val="009B3373"/>
    <w:rsid w:val="009B3532"/>
    <w:rsid w:val="009B3783"/>
    <w:rsid w:val="009B381F"/>
    <w:rsid w:val="009B3DA1"/>
    <w:rsid w:val="009B4704"/>
    <w:rsid w:val="009B49F0"/>
    <w:rsid w:val="009B4C14"/>
    <w:rsid w:val="009B4FA4"/>
    <w:rsid w:val="009B51CF"/>
    <w:rsid w:val="009B60D0"/>
    <w:rsid w:val="009B6AC3"/>
    <w:rsid w:val="009B7060"/>
    <w:rsid w:val="009B71E9"/>
    <w:rsid w:val="009B7262"/>
    <w:rsid w:val="009B7EE8"/>
    <w:rsid w:val="009C07E6"/>
    <w:rsid w:val="009C0DFA"/>
    <w:rsid w:val="009C11F0"/>
    <w:rsid w:val="009C16BD"/>
    <w:rsid w:val="009C18D1"/>
    <w:rsid w:val="009C1B4B"/>
    <w:rsid w:val="009C1B99"/>
    <w:rsid w:val="009C1CEB"/>
    <w:rsid w:val="009C213C"/>
    <w:rsid w:val="009C28A4"/>
    <w:rsid w:val="009C306E"/>
    <w:rsid w:val="009C3176"/>
    <w:rsid w:val="009C33E0"/>
    <w:rsid w:val="009C4231"/>
    <w:rsid w:val="009C43E8"/>
    <w:rsid w:val="009C4CDA"/>
    <w:rsid w:val="009C50B6"/>
    <w:rsid w:val="009C5BBD"/>
    <w:rsid w:val="009C62B8"/>
    <w:rsid w:val="009C666A"/>
    <w:rsid w:val="009C6EAA"/>
    <w:rsid w:val="009C7A26"/>
    <w:rsid w:val="009C7A3C"/>
    <w:rsid w:val="009C7F96"/>
    <w:rsid w:val="009C7FF9"/>
    <w:rsid w:val="009D0759"/>
    <w:rsid w:val="009D14B0"/>
    <w:rsid w:val="009D1D53"/>
    <w:rsid w:val="009D2B66"/>
    <w:rsid w:val="009D3F7A"/>
    <w:rsid w:val="009D4B6F"/>
    <w:rsid w:val="009D4C8D"/>
    <w:rsid w:val="009D4D9C"/>
    <w:rsid w:val="009D5127"/>
    <w:rsid w:val="009D5726"/>
    <w:rsid w:val="009D5E86"/>
    <w:rsid w:val="009D6035"/>
    <w:rsid w:val="009D6B17"/>
    <w:rsid w:val="009D755F"/>
    <w:rsid w:val="009D775D"/>
    <w:rsid w:val="009E0525"/>
    <w:rsid w:val="009E0645"/>
    <w:rsid w:val="009E1BFF"/>
    <w:rsid w:val="009E270A"/>
    <w:rsid w:val="009E2EBB"/>
    <w:rsid w:val="009E3032"/>
    <w:rsid w:val="009E3082"/>
    <w:rsid w:val="009E32AD"/>
    <w:rsid w:val="009E3A68"/>
    <w:rsid w:val="009E4564"/>
    <w:rsid w:val="009E5FA8"/>
    <w:rsid w:val="009E6530"/>
    <w:rsid w:val="009E669C"/>
    <w:rsid w:val="009E66E4"/>
    <w:rsid w:val="009E71D4"/>
    <w:rsid w:val="009E7A85"/>
    <w:rsid w:val="009E7C54"/>
    <w:rsid w:val="009F0490"/>
    <w:rsid w:val="009F058D"/>
    <w:rsid w:val="009F1BFD"/>
    <w:rsid w:val="009F44D9"/>
    <w:rsid w:val="009F46F0"/>
    <w:rsid w:val="009F56A3"/>
    <w:rsid w:val="009F5D33"/>
    <w:rsid w:val="009F606D"/>
    <w:rsid w:val="009F637C"/>
    <w:rsid w:val="009F6C0B"/>
    <w:rsid w:val="009F7937"/>
    <w:rsid w:val="009F7EBF"/>
    <w:rsid w:val="00A00253"/>
    <w:rsid w:val="00A02BBE"/>
    <w:rsid w:val="00A02C5B"/>
    <w:rsid w:val="00A03F2B"/>
    <w:rsid w:val="00A043FA"/>
    <w:rsid w:val="00A04943"/>
    <w:rsid w:val="00A04C2E"/>
    <w:rsid w:val="00A04E62"/>
    <w:rsid w:val="00A05601"/>
    <w:rsid w:val="00A05EE3"/>
    <w:rsid w:val="00A06F84"/>
    <w:rsid w:val="00A07C2C"/>
    <w:rsid w:val="00A10512"/>
    <w:rsid w:val="00A11D65"/>
    <w:rsid w:val="00A140FF"/>
    <w:rsid w:val="00A143D4"/>
    <w:rsid w:val="00A14A19"/>
    <w:rsid w:val="00A14BDD"/>
    <w:rsid w:val="00A14FBD"/>
    <w:rsid w:val="00A158C2"/>
    <w:rsid w:val="00A159ED"/>
    <w:rsid w:val="00A15A71"/>
    <w:rsid w:val="00A16D98"/>
    <w:rsid w:val="00A1700A"/>
    <w:rsid w:val="00A174C9"/>
    <w:rsid w:val="00A1762B"/>
    <w:rsid w:val="00A20567"/>
    <w:rsid w:val="00A21063"/>
    <w:rsid w:val="00A2161C"/>
    <w:rsid w:val="00A219DE"/>
    <w:rsid w:val="00A21E1F"/>
    <w:rsid w:val="00A229C7"/>
    <w:rsid w:val="00A22BAE"/>
    <w:rsid w:val="00A22DCA"/>
    <w:rsid w:val="00A23015"/>
    <w:rsid w:val="00A2420F"/>
    <w:rsid w:val="00A2453E"/>
    <w:rsid w:val="00A24E36"/>
    <w:rsid w:val="00A25344"/>
    <w:rsid w:val="00A254FC"/>
    <w:rsid w:val="00A25881"/>
    <w:rsid w:val="00A25C34"/>
    <w:rsid w:val="00A25C35"/>
    <w:rsid w:val="00A25C91"/>
    <w:rsid w:val="00A25F32"/>
    <w:rsid w:val="00A26004"/>
    <w:rsid w:val="00A2697C"/>
    <w:rsid w:val="00A27CC8"/>
    <w:rsid w:val="00A3188A"/>
    <w:rsid w:val="00A321ED"/>
    <w:rsid w:val="00A322D8"/>
    <w:rsid w:val="00A3254C"/>
    <w:rsid w:val="00A341C6"/>
    <w:rsid w:val="00A349F3"/>
    <w:rsid w:val="00A352B4"/>
    <w:rsid w:val="00A358DD"/>
    <w:rsid w:val="00A36B44"/>
    <w:rsid w:val="00A37289"/>
    <w:rsid w:val="00A3747B"/>
    <w:rsid w:val="00A3787B"/>
    <w:rsid w:val="00A40435"/>
    <w:rsid w:val="00A40C23"/>
    <w:rsid w:val="00A40F02"/>
    <w:rsid w:val="00A4122B"/>
    <w:rsid w:val="00A42022"/>
    <w:rsid w:val="00A4378B"/>
    <w:rsid w:val="00A44492"/>
    <w:rsid w:val="00A44A85"/>
    <w:rsid w:val="00A4573F"/>
    <w:rsid w:val="00A45D22"/>
    <w:rsid w:val="00A46235"/>
    <w:rsid w:val="00A46CB2"/>
    <w:rsid w:val="00A47723"/>
    <w:rsid w:val="00A500FA"/>
    <w:rsid w:val="00A501FA"/>
    <w:rsid w:val="00A504F8"/>
    <w:rsid w:val="00A50938"/>
    <w:rsid w:val="00A50D28"/>
    <w:rsid w:val="00A524A0"/>
    <w:rsid w:val="00A52637"/>
    <w:rsid w:val="00A52DBB"/>
    <w:rsid w:val="00A54007"/>
    <w:rsid w:val="00A542F6"/>
    <w:rsid w:val="00A54563"/>
    <w:rsid w:val="00A55A3A"/>
    <w:rsid w:val="00A56347"/>
    <w:rsid w:val="00A567AC"/>
    <w:rsid w:val="00A56DAD"/>
    <w:rsid w:val="00A570A3"/>
    <w:rsid w:val="00A57A5B"/>
    <w:rsid w:val="00A57E25"/>
    <w:rsid w:val="00A6117F"/>
    <w:rsid w:val="00A61234"/>
    <w:rsid w:val="00A61A65"/>
    <w:rsid w:val="00A61E32"/>
    <w:rsid w:val="00A6254E"/>
    <w:rsid w:val="00A62BBC"/>
    <w:rsid w:val="00A630B8"/>
    <w:rsid w:val="00A6310D"/>
    <w:rsid w:val="00A6364F"/>
    <w:rsid w:val="00A6366B"/>
    <w:rsid w:val="00A63F6B"/>
    <w:rsid w:val="00A65368"/>
    <w:rsid w:val="00A659BC"/>
    <w:rsid w:val="00A65E57"/>
    <w:rsid w:val="00A65EA7"/>
    <w:rsid w:val="00A65F0F"/>
    <w:rsid w:val="00A6616B"/>
    <w:rsid w:val="00A665EA"/>
    <w:rsid w:val="00A6672E"/>
    <w:rsid w:val="00A671D9"/>
    <w:rsid w:val="00A6722E"/>
    <w:rsid w:val="00A67C34"/>
    <w:rsid w:val="00A67D1A"/>
    <w:rsid w:val="00A67F04"/>
    <w:rsid w:val="00A7001B"/>
    <w:rsid w:val="00A70177"/>
    <w:rsid w:val="00A704DF"/>
    <w:rsid w:val="00A70833"/>
    <w:rsid w:val="00A70940"/>
    <w:rsid w:val="00A711A3"/>
    <w:rsid w:val="00A71220"/>
    <w:rsid w:val="00A7131E"/>
    <w:rsid w:val="00A71FA7"/>
    <w:rsid w:val="00A722B8"/>
    <w:rsid w:val="00A723EB"/>
    <w:rsid w:val="00A72E91"/>
    <w:rsid w:val="00A738AA"/>
    <w:rsid w:val="00A73F14"/>
    <w:rsid w:val="00A74ECA"/>
    <w:rsid w:val="00A75A51"/>
    <w:rsid w:val="00A75D59"/>
    <w:rsid w:val="00A76085"/>
    <w:rsid w:val="00A76897"/>
    <w:rsid w:val="00A76C2B"/>
    <w:rsid w:val="00A77665"/>
    <w:rsid w:val="00A778EE"/>
    <w:rsid w:val="00A77C81"/>
    <w:rsid w:val="00A800FD"/>
    <w:rsid w:val="00A80B1B"/>
    <w:rsid w:val="00A81A22"/>
    <w:rsid w:val="00A81AD3"/>
    <w:rsid w:val="00A81AF0"/>
    <w:rsid w:val="00A81CE4"/>
    <w:rsid w:val="00A82219"/>
    <w:rsid w:val="00A823E6"/>
    <w:rsid w:val="00A82B84"/>
    <w:rsid w:val="00A82D92"/>
    <w:rsid w:val="00A83846"/>
    <w:rsid w:val="00A83CE6"/>
    <w:rsid w:val="00A841C4"/>
    <w:rsid w:val="00A84D22"/>
    <w:rsid w:val="00A850C4"/>
    <w:rsid w:val="00A85609"/>
    <w:rsid w:val="00A85736"/>
    <w:rsid w:val="00A85768"/>
    <w:rsid w:val="00A85EC6"/>
    <w:rsid w:val="00A85FEA"/>
    <w:rsid w:val="00A86374"/>
    <w:rsid w:val="00A86C8B"/>
    <w:rsid w:val="00A8700E"/>
    <w:rsid w:val="00A872D6"/>
    <w:rsid w:val="00A90D24"/>
    <w:rsid w:val="00A90E49"/>
    <w:rsid w:val="00A9146E"/>
    <w:rsid w:val="00A91BFC"/>
    <w:rsid w:val="00A92094"/>
    <w:rsid w:val="00A92526"/>
    <w:rsid w:val="00A933CD"/>
    <w:rsid w:val="00A942E0"/>
    <w:rsid w:val="00A95195"/>
    <w:rsid w:val="00A954D5"/>
    <w:rsid w:val="00A95F8E"/>
    <w:rsid w:val="00A9619F"/>
    <w:rsid w:val="00A96D6E"/>
    <w:rsid w:val="00A96EB0"/>
    <w:rsid w:val="00A96EE7"/>
    <w:rsid w:val="00A96F95"/>
    <w:rsid w:val="00A975AF"/>
    <w:rsid w:val="00A97C0E"/>
    <w:rsid w:val="00A97CBF"/>
    <w:rsid w:val="00AA086B"/>
    <w:rsid w:val="00AA1945"/>
    <w:rsid w:val="00AA1ACF"/>
    <w:rsid w:val="00AA1D2E"/>
    <w:rsid w:val="00AA2C58"/>
    <w:rsid w:val="00AA31C6"/>
    <w:rsid w:val="00AA3899"/>
    <w:rsid w:val="00AA39A8"/>
    <w:rsid w:val="00AA48F2"/>
    <w:rsid w:val="00AA56CA"/>
    <w:rsid w:val="00AA58FD"/>
    <w:rsid w:val="00AA6774"/>
    <w:rsid w:val="00AA752A"/>
    <w:rsid w:val="00AA7987"/>
    <w:rsid w:val="00AA7AE1"/>
    <w:rsid w:val="00AA7F27"/>
    <w:rsid w:val="00AB1589"/>
    <w:rsid w:val="00AB190A"/>
    <w:rsid w:val="00AB2077"/>
    <w:rsid w:val="00AB2181"/>
    <w:rsid w:val="00AB23DB"/>
    <w:rsid w:val="00AB41C9"/>
    <w:rsid w:val="00AB42D4"/>
    <w:rsid w:val="00AB51DD"/>
    <w:rsid w:val="00AB606D"/>
    <w:rsid w:val="00AB63ED"/>
    <w:rsid w:val="00AB70CB"/>
    <w:rsid w:val="00AC0065"/>
    <w:rsid w:val="00AC0287"/>
    <w:rsid w:val="00AC0393"/>
    <w:rsid w:val="00AC0745"/>
    <w:rsid w:val="00AC09DB"/>
    <w:rsid w:val="00AC0E50"/>
    <w:rsid w:val="00AC2DA6"/>
    <w:rsid w:val="00AC3507"/>
    <w:rsid w:val="00AC37E0"/>
    <w:rsid w:val="00AC3965"/>
    <w:rsid w:val="00AC497C"/>
    <w:rsid w:val="00AC4DA2"/>
    <w:rsid w:val="00AC58E2"/>
    <w:rsid w:val="00AC5CD1"/>
    <w:rsid w:val="00AC603F"/>
    <w:rsid w:val="00AC69F6"/>
    <w:rsid w:val="00AC6B87"/>
    <w:rsid w:val="00AC7353"/>
    <w:rsid w:val="00AC77E4"/>
    <w:rsid w:val="00AC7A4D"/>
    <w:rsid w:val="00AC7D17"/>
    <w:rsid w:val="00AD08F2"/>
    <w:rsid w:val="00AD0CE9"/>
    <w:rsid w:val="00AD2B38"/>
    <w:rsid w:val="00AD3179"/>
    <w:rsid w:val="00AD320F"/>
    <w:rsid w:val="00AD363C"/>
    <w:rsid w:val="00AD4085"/>
    <w:rsid w:val="00AD44C5"/>
    <w:rsid w:val="00AD46D5"/>
    <w:rsid w:val="00AD4CD7"/>
    <w:rsid w:val="00AD69AA"/>
    <w:rsid w:val="00AD707A"/>
    <w:rsid w:val="00AD7923"/>
    <w:rsid w:val="00AE0398"/>
    <w:rsid w:val="00AE0DDA"/>
    <w:rsid w:val="00AE1B0E"/>
    <w:rsid w:val="00AE203B"/>
    <w:rsid w:val="00AE284C"/>
    <w:rsid w:val="00AE2C09"/>
    <w:rsid w:val="00AE2E18"/>
    <w:rsid w:val="00AE2E27"/>
    <w:rsid w:val="00AE4F9A"/>
    <w:rsid w:val="00AE57F1"/>
    <w:rsid w:val="00AE5B97"/>
    <w:rsid w:val="00AE639A"/>
    <w:rsid w:val="00AE77CF"/>
    <w:rsid w:val="00AE789A"/>
    <w:rsid w:val="00AE7BEC"/>
    <w:rsid w:val="00AF0BB1"/>
    <w:rsid w:val="00AF0E7E"/>
    <w:rsid w:val="00AF1309"/>
    <w:rsid w:val="00AF1C25"/>
    <w:rsid w:val="00AF1CD5"/>
    <w:rsid w:val="00AF1D81"/>
    <w:rsid w:val="00AF2B02"/>
    <w:rsid w:val="00AF2C59"/>
    <w:rsid w:val="00AF33F5"/>
    <w:rsid w:val="00AF3452"/>
    <w:rsid w:val="00AF381F"/>
    <w:rsid w:val="00AF3B4A"/>
    <w:rsid w:val="00AF3ED2"/>
    <w:rsid w:val="00AF5210"/>
    <w:rsid w:val="00AF5338"/>
    <w:rsid w:val="00AF6E5C"/>
    <w:rsid w:val="00AF7362"/>
    <w:rsid w:val="00B001C1"/>
    <w:rsid w:val="00B01B9F"/>
    <w:rsid w:val="00B01E07"/>
    <w:rsid w:val="00B02568"/>
    <w:rsid w:val="00B0284C"/>
    <w:rsid w:val="00B03871"/>
    <w:rsid w:val="00B03D0C"/>
    <w:rsid w:val="00B03D9C"/>
    <w:rsid w:val="00B04133"/>
    <w:rsid w:val="00B04452"/>
    <w:rsid w:val="00B045D7"/>
    <w:rsid w:val="00B0482A"/>
    <w:rsid w:val="00B05315"/>
    <w:rsid w:val="00B0617B"/>
    <w:rsid w:val="00B06C44"/>
    <w:rsid w:val="00B07AA1"/>
    <w:rsid w:val="00B1055C"/>
    <w:rsid w:val="00B10CA9"/>
    <w:rsid w:val="00B119CC"/>
    <w:rsid w:val="00B11AC9"/>
    <w:rsid w:val="00B11DCF"/>
    <w:rsid w:val="00B120A5"/>
    <w:rsid w:val="00B12FE0"/>
    <w:rsid w:val="00B13C02"/>
    <w:rsid w:val="00B14CB5"/>
    <w:rsid w:val="00B15683"/>
    <w:rsid w:val="00B20AEF"/>
    <w:rsid w:val="00B21C83"/>
    <w:rsid w:val="00B21F39"/>
    <w:rsid w:val="00B22106"/>
    <w:rsid w:val="00B221E3"/>
    <w:rsid w:val="00B22558"/>
    <w:rsid w:val="00B22816"/>
    <w:rsid w:val="00B22866"/>
    <w:rsid w:val="00B22D30"/>
    <w:rsid w:val="00B22E50"/>
    <w:rsid w:val="00B23A3F"/>
    <w:rsid w:val="00B2449B"/>
    <w:rsid w:val="00B25488"/>
    <w:rsid w:val="00B25A2F"/>
    <w:rsid w:val="00B2640D"/>
    <w:rsid w:val="00B26A83"/>
    <w:rsid w:val="00B305D6"/>
    <w:rsid w:val="00B30BC4"/>
    <w:rsid w:val="00B30E11"/>
    <w:rsid w:val="00B31457"/>
    <w:rsid w:val="00B31624"/>
    <w:rsid w:val="00B3172D"/>
    <w:rsid w:val="00B317C5"/>
    <w:rsid w:val="00B31CBC"/>
    <w:rsid w:val="00B320CE"/>
    <w:rsid w:val="00B3238D"/>
    <w:rsid w:val="00B326E1"/>
    <w:rsid w:val="00B32BAE"/>
    <w:rsid w:val="00B33192"/>
    <w:rsid w:val="00B3338E"/>
    <w:rsid w:val="00B336A3"/>
    <w:rsid w:val="00B34877"/>
    <w:rsid w:val="00B34B53"/>
    <w:rsid w:val="00B35107"/>
    <w:rsid w:val="00B35726"/>
    <w:rsid w:val="00B3671B"/>
    <w:rsid w:val="00B375BB"/>
    <w:rsid w:val="00B37BAA"/>
    <w:rsid w:val="00B37DEB"/>
    <w:rsid w:val="00B40998"/>
    <w:rsid w:val="00B40B5E"/>
    <w:rsid w:val="00B40B9C"/>
    <w:rsid w:val="00B40E36"/>
    <w:rsid w:val="00B4135E"/>
    <w:rsid w:val="00B44406"/>
    <w:rsid w:val="00B455A4"/>
    <w:rsid w:val="00B461E3"/>
    <w:rsid w:val="00B465B4"/>
    <w:rsid w:val="00B47A6A"/>
    <w:rsid w:val="00B50B19"/>
    <w:rsid w:val="00B517B7"/>
    <w:rsid w:val="00B51E41"/>
    <w:rsid w:val="00B520A1"/>
    <w:rsid w:val="00B52B41"/>
    <w:rsid w:val="00B5327E"/>
    <w:rsid w:val="00B5339B"/>
    <w:rsid w:val="00B534AB"/>
    <w:rsid w:val="00B536DA"/>
    <w:rsid w:val="00B53C6C"/>
    <w:rsid w:val="00B53D1E"/>
    <w:rsid w:val="00B54061"/>
    <w:rsid w:val="00B553AD"/>
    <w:rsid w:val="00B55BE5"/>
    <w:rsid w:val="00B56083"/>
    <w:rsid w:val="00B56887"/>
    <w:rsid w:val="00B574B0"/>
    <w:rsid w:val="00B60119"/>
    <w:rsid w:val="00B606A3"/>
    <w:rsid w:val="00B60D97"/>
    <w:rsid w:val="00B61E9D"/>
    <w:rsid w:val="00B623B3"/>
    <w:rsid w:val="00B62AE9"/>
    <w:rsid w:val="00B641D6"/>
    <w:rsid w:val="00B64444"/>
    <w:rsid w:val="00B648DE"/>
    <w:rsid w:val="00B64B86"/>
    <w:rsid w:val="00B64E3A"/>
    <w:rsid w:val="00B65842"/>
    <w:rsid w:val="00B65BA4"/>
    <w:rsid w:val="00B66F75"/>
    <w:rsid w:val="00B70771"/>
    <w:rsid w:val="00B7154F"/>
    <w:rsid w:val="00B71734"/>
    <w:rsid w:val="00B7176E"/>
    <w:rsid w:val="00B71D1D"/>
    <w:rsid w:val="00B71E0E"/>
    <w:rsid w:val="00B72078"/>
    <w:rsid w:val="00B72F0F"/>
    <w:rsid w:val="00B73946"/>
    <w:rsid w:val="00B73DDB"/>
    <w:rsid w:val="00B73FC7"/>
    <w:rsid w:val="00B73FD2"/>
    <w:rsid w:val="00B744AC"/>
    <w:rsid w:val="00B749B5"/>
    <w:rsid w:val="00B74D92"/>
    <w:rsid w:val="00B75829"/>
    <w:rsid w:val="00B7583C"/>
    <w:rsid w:val="00B758D6"/>
    <w:rsid w:val="00B76811"/>
    <w:rsid w:val="00B80B5B"/>
    <w:rsid w:val="00B80C0A"/>
    <w:rsid w:val="00B818C2"/>
    <w:rsid w:val="00B818F5"/>
    <w:rsid w:val="00B822B6"/>
    <w:rsid w:val="00B82D8E"/>
    <w:rsid w:val="00B8337B"/>
    <w:rsid w:val="00B835C5"/>
    <w:rsid w:val="00B836F9"/>
    <w:rsid w:val="00B83FA9"/>
    <w:rsid w:val="00B840C2"/>
    <w:rsid w:val="00B84F48"/>
    <w:rsid w:val="00B8509D"/>
    <w:rsid w:val="00B85589"/>
    <w:rsid w:val="00B867CE"/>
    <w:rsid w:val="00B86CC1"/>
    <w:rsid w:val="00B8756B"/>
    <w:rsid w:val="00B87989"/>
    <w:rsid w:val="00B903F2"/>
    <w:rsid w:val="00B90D96"/>
    <w:rsid w:val="00B90DCA"/>
    <w:rsid w:val="00B90F4C"/>
    <w:rsid w:val="00B92477"/>
    <w:rsid w:val="00B92A85"/>
    <w:rsid w:val="00B937FB"/>
    <w:rsid w:val="00B94C2E"/>
    <w:rsid w:val="00B950F3"/>
    <w:rsid w:val="00B95891"/>
    <w:rsid w:val="00B95A80"/>
    <w:rsid w:val="00B95EE6"/>
    <w:rsid w:val="00B96112"/>
    <w:rsid w:val="00B9668E"/>
    <w:rsid w:val="00B96986"/>
    <w:rsid w:val="00B96A02"/>
    <w:rsid w:val="00B9743D"/>
    <w:rsid w:val="00B9776F"/>
    <w:rsid w:val="00B977C0"/>
    <w:rsid w:val="00BA1591"/>
    <w:rsid w:val="00BA1602"/>
    <w:rsid w:val="00BA1725"/>
    <w:rsid w:val="00BA1B72"/>
    <w:rsid w:val="00BA28E3"/>
    <w:rsid w:val="00BA2B84"/>
    <w:rsid w:val="00BA2D41"/>
    <w:rsid w:val="00BA2EBA"/>
    <w:rsid w:val="00BA30B0"/>
    <w:rsid w:val="00BA33A3"/>
    <w:rsid w:val="00BA34D2"/>
    <w:rsid w:val="00BA3674"/>
    <w:rsid w:val="00BA3793"/>
    <w:rsid w:val="00BA433B"/>
    <w:rsid w:val="00BA43F0"/>
    <w:rsid w:val="00BA49C6"/>
    <w:rsid w:val="00BA49E6"/>
    <w:rsid w:val="00BA4D88"/>
    <w:rsid w:val="00BA4EE9"/>
    <w:rsid w:val="00BA5B51"/>
    <w:rsid w:val="00BA72F1"/>
    <w:rsid w:val="00BB016E"/>
    <w:rsid w:val="00BB0CE1"/>
    <w:rsid w:val="00BB1237"/>
    <w:rsid w:val="00BB135E"/>
    <w:rsid w:val="00BB1502"/>
    <w:rsid w:val="00BB225C"/>
    <w:rsid w:val="00BB25B4"/>
    <w:rsid w:val="00BB38CC"/>
    <w:rsid w:val="00BB3B13"/>
    <w:rsid w:val="00BB4187"/>
    <w:rsid w:val="00BB47EF"/>
    <w:rsid w:val="00BB5111"/>
    <w:rsid w:val="00BB517D"/>
    <w:rsid w:val="00BB56BE"/>
    <w:rsid w:val="00BB57D5"/>
    <w:rsid w:val="00BB69F2"/>
    <w:rsid w:val="00BB6E8B"/>
    <w:rsid w:val="00BB796A"/>
    <w:rsid w:val="00BB7A32"/>
    <w:rsid w:val="00BB7BEA"/>
    <w:rsid w:val="00BC07E0"/>
    <w:rsid w:val="00BC0918"/>
    <w:rsid w:val="00BC131E"/>
    <w:rsid w:val="00BC1DA8"/>
    <w:rsid w:val="00BC23EE"/>
    <w:rsid w:val="00BC278D"/>
    <w:rsid w:val="00BC2A6C"/>
    <w:rsid w:val="00BC31DB"/>
    <w:rsid w:val="00BC323C"/>
    <w:rsid w:val="00BC32F1"/>
    <w:rsid w:val="00BC33E8"/>
    <w:rsid w:val="00BC34FE"/>
    <w:rsid w:val="00BC3654"/>
    <w:rsid w:val="00BC3DCF"/>
    <w:rsid w:val="00BC495D"/>
    <w:rsid w:val="00BC4CC7"/>
    <w:rsid w:val="00BC520D"/>
    <w:rsid w:val="00BC5C29"/>
    <w:rsid w:val="00BC5D00"/>
    <w:rsid w:val="00BC65D3"/>
    <w:rsid w:val="00BC6DB9"/>
    <w:rsid w:val="00BC7A80"/>
    <w:rsid w:val="00BC7B11"/>
    <w:rsid w:val="00BD02BF"/>
    <w:rsid w:val="00BD05CC"/>
    <w:rsid w:val="00BD1576"/>
    <w:rsid w:val="00BD37BB"/>
    <w:rsid w:val="00BD3B2B"/>
    <w:rsid w:val="00BD3CE1"/>
    <w:rsid w:val="00BD4E76"/>
    <w:rsid w:val="00BD6609"/>
    <w:rsid w:val="00BD70B3"/>
    <w:rsid w:val="00BD7534"/>
    <w:rsid w:val="00BE0CE2"/>
    <w:rsid w:val="00BE0E79"/>
    <w:rsid w:val="00BE1585"/>
    <w:rsid w:val="00BE166F"/>
    <w:rsid w:val="00BE1952"/>
    <w:rsid w:val="00BE1E2E"/>
    <w:rsid w:val="00BE2844"/>
    <w:rsid w:val="00BE294A"/>
    <w:rsid w:val="00BE29D4"/>
    <w:rsid w:val="00BE45A4"/>
    <w:rsid w:val="00BE6658"/>
    <w:rsid w:val="00BE6D87"/>
    <w:rsid w:val="00BE739D"/>
    <w:rsid w:val="00BE766A"/>
    <w:rsid w:val="00BE7BAA"/>
    <w:rsid w:val="00BF049E"/>
    <w:rsid w:val="00BF0DBE"/>
    <w:rsid w:val="00BF0FDC"/>
    <w:rsid w:val="00BF37AC"/>
    <w:rsid w:val="00BF3B28"/>
    <w:rsid w:val="00BF471D"/>
    <w:rsid w:val="00BF49C3"/>
    <w:rsid w:val="00BF56DD"/>
    <w:rsid w:val="00BF5B25"/>
    <w:rsid w:val="00BF5B91"/>
    <w:rsid w:val="00BF5E79"/>
    <w:rsid w:val="00BF6C4F"/>
    <w:rsid w:val="00BF6E8D"/>
    <w:rsid w:val="00BF6FD9"/>
    <w:rsid w:val="00BF7286"/>
    <w:rsid w:val="00BF7A93"/>
    <w:rsid w:val="00C00DAE"/>
    <w:rsid w:val="00C01C74"/>
    <w:rsid w:val="00C01E83"/>
    <w:rsid w:val="00C02291"/>
    <w:rsid w:val="00C03612"/>
    <w:rsid w:val="00C0439E"/>
    <w:rsid w:val="00C045DA"/>
    <w:rsid w:val="00C04796"/>
    <w:rsid w:val="00C059C5"/>
    <w:rsid w:val="00C05CED"/>
    <w:rsid w:val="00C0649C"/>
    <w:rsid w:val="00C065B9"/>
    <w:rsid w:val="00C06834"/>
    <w:rsid w:val="00C06BED"/>
    <w:rsid w:val="00C06CF1"/>
    <w:rsid w:val="00C07093"/>
    <w:rsid w:val="00C076B1"/>
    <w:rsid w:val="00C10543"/>
    <w:rsid w:val="00C130C8"/>
    <w:rsid w:val="00C13453"/>
    <w:rsid w:val="00C13994"/>
    <w:rsid w:val="00C13C3F"/>
    <w:rsid w:val="00C14103"/>
    <w:rsid w:val="00C14821"/>
    <w:rsid w:val="00C1510D"/>
    <w:rsid w:val="00C15346"/>
    <w:rsid w:val="00C15AC0"/>
    <w:rsid w:val="00C15AC5"/>
    <w:rsid w:val="00C15ED1"/>
    <w:rsid w:val="00C17888"/>
    <w:rsid w:val="00C17C94"/>
    <w:rsid w:val="00C20AE9"/>
    <w:rsid w:val="00C20D6A"/>
    <w:rsid w:val="00C20EA5"/>
    <w:rsid w:val="00C21734"/>
    <w:rsid w:val="00C21907"/>
    <w:rsid w:val="00C21C8D"/>
    <w:rsid w:val="00C21F7A"/>
    <w:rsid w:val="00C220BC"/>
    <w:rsid w:val="00C23733"/>
    <w:rsid w:val="00C24223"/>
    <w:rsid w:val="00C24A2F"/>
    <w:rsid w:val="00C25A1F"/>
    <w:rsid w:val="00C25CC8"/>
    <w:rsid w:val="00C26932"/>
    <w:rsid w:val="00C26A47"/>
    <w:rsid w:val="00C26F1D"/>
    <w:rsid w:val="00C27B07"/>
    <w:rsid w:val="00C3018E"/>
    <w:rsid w:val="00C30C1E"/>
    <w:rsid w:val="00C3100B"/>
    <w:rsid w:val="00C311A4"/>
    <w:rsid w:val="00C323FE"/>
    <w:rsid w:val="00C32719"/>
    <w:rsid w:val="00C32C2B"/>
    <w:rsid w:val="00C32C9D"/>
    <w:rsid w:val="00C33314"/>
    <w:rsid w:val="00C333AB"/>
    <w:rsid w:val="00C3396D"/>
    <w:rsid w:val="00C34455"/>
    <w:rsid w:val="00C34B5F"/>
    <w:rsid w:val="00C34C72"/>
    <w:rsid w:val="00C3660F"/>
    <w:rsid w:val="00C369B0"/>
    <w:rsid w:val="00C37B14"/>
    <w:rsid w:val="00C4039E"/>
    <w:rsid w:val="00C41082"/>
    <w:rsid w:val="00C4125B"/>
    <w:rsid w:val="00C41BDC"/>
    <w:rsid w:val="00C41C55"/>
    <w:rsid w:val="00C42348"/>
    <w:rsid w:val="00C42A81"/>
    <w:rsid w:val="00C42CF4"/>
    <w:rsid w:val="00C4358F"/>
    <w:rsid w:val="00C4361C"/>
    <w:rsid w:val="00C43845"/>
    <w:rsid w:val="00C4419A"/>
    <w:rsid w:val="00C44319"/>
    <w:rsid w:val="00C443F6"/>
    <w:rsid w:val="00C4446D"/>
    <w:rsid w:val="00C46085"/>
    <w:rsid w:val="00C46299"/>
    <w:rsid w:val="00C46395"/>
    <w:rsid w:val="00C4769D"/>
    <w:rsid w:val="00C47F22"/>
    <w:rsid w:val="00C50046"/>
    <w:rsid w:val="00C50138"/>
    <w:rsid w:val="00C50D9C"/>
    <w:rsid w:val="00C51BC9"/>
    <w:rsid w:val="00C51D40"/>
    <w:rsid w:val="00C51E69"/>
    <w:rsid w:val="00C52447"/>
    <w:rsid w:val="00C52761"/>
    <w:rsid w:val="00C52D79"/>
    <w:rsid w:val="00C531B7"/>
    <w:rsid w:val="00C537FE"/>
    <w:rsid w:val="00C542E8"/>
    <w:rsid w:val="00C5461D"/>
    <w:rsid w:val="00C54625"/>
    <w:rsid w:val="00C55431"/>
    <w:rsid w:val="00C5616E"/>
    <w:rsid w:val="00C5640D"/>
    <w:rsid w:val="00C56510"/>
    <w:rsid w:val="00C567DC"/>
    <w:rsid w:val="00C56861"/>
    <w:rsid w:val="00C56D4E"/>
    <w:rsid w:val="00C56D8D"/>
    <w:rsid w:val="00C56DF9"/>
    <w:rsid w:val="00C5747A"/>
    <w:rsid w:val="00C60548"/>
    <w:rsid w:val="00C616C3"/>
    <w:rsid w:val="00C616D0"/>
    <w:rsid w:val="00C61FB1"/>
    <w:rsid w:val="00C6264D"/>
    <w:rsid w:val="00C6381A"/>
    <w:rsid w:val="00C65943"/>
    <w:rsid w:val="00C65B77"/>
    <w:rsid w:val="00C65E5C"/>
    <w:rsid w:val="00C677A6"/>
    <w:rsid w:val="00C702F3"/>
    <w:rsid w:val="00C70676"/>
    <w:rsid w:val="00C70D39"/>
    <w:rsid w:val="00C710F1"/>
    <w:rsid w:val="00C72040"/>
    <w:rsid w:val="00C73952"/>
    <w:rsid w:val="00C73BF1"/>
    <w:rsid w:val="00C744A0"/>
    <w:rsid w:val="00C7715B"/>
    <w:rsid w:val="00C77F73"/>
    <w:rsid w:val="00C80127"/>
    <w:rsid w:val="00C815D9"/>
    <w:rsid w:val="00C81EF9"/>
    <w:rsid w:val="00C833EC"/>
    <w:rsid w:val="00C83E72"/>
    <w:rsid w:val="00C85295"/>
    <w:rsid w:val="00C855A8"/>
    <w:rsid w:val="00C85D55"/>
    <w:rsid w:val="00C867D8"/>
    <w:rsid w:val="00C86F52"/>
    <w:rsid w:val="00C86F55"/>
    <w:rsid w:val="00C8756A"/>
    <w:rsid w:val="00C917B2"/>
    <w:rsid w:val="00C91F54"/>
    <w:rsid w:val="00C93342"/>
    <w:rsid w:val="00C93670"/>
    <w:rsid w:val="00C93767"/>
    <w:rsid w:val="00C937D0"/>
    <w:rsid w:val="00C93B5E"/>
    <w:rsid w:val="00C94890"/>
    <w:rsid w:val="00C94D33"/>
    <w:rsid w:val="00C94E4F"/>
    <w:rsid w:val="00C952A7"/>
    <w:rsid w:val="00C96A27"/>
    <w:rsid w:val="00C96D80"/>
    <w:rsid w:val="00C97813"/>
    <w:rsid w:val="00CA148E"/>
    <w:rsid w:val="00CA14BB"/>
    <w:rsid w:val="00CA1C4C"/>
    <w:rsid w:val="00CA269F"/>
    <w:rsid w:val="00CA29A7"/>
    <w:rsid w:val="00CA391C"/>
    <w:rsid w:val="00CA3A21"/>
    <w:rsid w:val="00CA3D21"/>
    <w:rsid w:val="00CA47C2"/>
    <w:rsid w:val="00CA4980"/>
    <w:rsid w:val="00CA4DA7"/>
    <w:rsid w:val="00CA5196"/>
    <w:rsid w:val="00CA5D77"/>
    <w:rsid w:val="00CA5DF4"/>
    <w:rsid w:val="00CA7EBB"/>
    <w:rsid w:val="00CB263F"/>
    <w:rsid w:val="00CB27AD"/>
    <w:rsid w:val="00CB3A2C"/>
    <w:rsid w:val="00CB5EA7"/>
    <w:rsid w:val="00CB6C5F"/>
    <w:rsid w:val="00CB7180"/>
    <w:rsid w:val="00CB7F04"/>
    <w:rsid w:val="00CC0070"/>
    <w:rsid w:val="00CC0081"/>
    <w:rsid w:val="00CC0093"/>
    <w:rsid w:val="00CC00EA"/>
    <w:rsid w:val="00CC08FF"/>
    <w:rsid w:val="00CC0C8C"/>
    <w:rsid w:val="00CC13AA"/>
    <w:rsid w:val="00CC2632"/>
    <w:rsid w:val="00CC27EE"/>
    <w:rsid w:val="00CC3457"/>
    <w:rsid w:val="00CC366B"/>
    <w:rsid w:val="00CC3B6E"/>
    <w:rsid w:val="00CC41B4"/>
    <w:rsid w:val="00CC4B72"/>
    <w:rsid w:val="00CC51EC"/>
    <w:rsid w:val="00CC57A7"/>
    <w:rsid w:val="00CC634D"/>
    <w:rsid w:val="00CC6382"/>
    <w:rsid w:val="00CC656B"/>
    <w:rsid w:val="00CC7E65"/>
    <w:rsid w:val="00CD0CB6"/>
    <w:rsid w:val="00CD1775"/>
    <w:rsid w:val="00CD1834"/>
    <w:rsid w:val="00CD18AF"/>
    <w:rsid w:val="00CD1DF6"/>
    <w:rsid w:val="00CD2026"/>
    <w:rsid w:val="00CD2523"/>
    <w:rsid w:val="00CD2ADD"/>
    <w:rsid w:val="00CD2F0F"/>
    <w:rsid w:val="00CD34A6"/>
    <w:rsid w:val="00CD3EC8"/>
    <w:rsid w:val="00CD4E6B"/>
    <w:rsid w:val="00CD5206"/>
    <w:rsid w:val="00CD60C6"/>
    <w:rsid w:val="00CD72C6"/>
    <w:rsid w:val="00CD7B35"/>
    <w:rsid w:val="00CE0AAD"/>
    <w:rsid w:val="00CE0B4A"/>
    <w:rsid w:val="00CE0EE5"/>
    <w:rsid w:val="00CE146C"/>
    <w:rsid w:val="00CE1BEF"/>
    <w:rsid w:val="00CE285C"/>
    <w:rsid w:val="00CE38B2"/>
    <w:rsid w:val="00CE4A6E"/>
    <w:rsid w:val="00CE4B13"/>
    <w:rsid w:val="00CE60F2"/>
    <w:rsid w:val="00CE69FB"/>
    <w:rsid w:val="00CE6D25"/>
    <w:rsid w:val="00CE6DE6"/>
    <w:rsid w:val="00CE7B4E"/>
    <w:rsid w:val="00CE7C58"/>
    <w:rsid w:val="00CF006D"/>
    <w:rsid w:val="00CF0A3E"/>
    <w:rsid w:val="00CF13BC"/>
    <w:rsid w:val="00CF16B5"/>
    <w:rsid w:val="00CF2381"/>
    <w:rsid w:val="00CF33A4"/>
    <w:rsid w:val="00CF409E"/>
    <w:rsid w:val="00CF4275"/>
    <w:rsid w:val="00CF4378"/>
    <w:rsid w:val="00CF4401"/>
    <w:rsid w:val="00CF478B"/>
    <w:rsid w:val="00CF6877"/>
    <w:rsid w:val="00CF6A4E"/>
    <w:rsid w:val="00CF7070"/>
    <w:rsid w:val="00CF75B6"/>
    <w:rsid w:val="00CF76D0"/>
    <w:rsid w:val="00D00238"/>
    <w:rsid w:val="00D011A5"/>
    <w:rsid w:val="00D01517"/>
    <w:rsid w:val="00D03092"/>
    <w:rsid w:val="00D03B0F"/>
    <w:rsid w:val="00D03D44"/>
    <w:rsid w:val="00D04A42"/>
    <w:rsid w:val="00D04B82"/>
    <w:rsid w:val="00D05AD1"/>
    <w:rsid w:val="00D05ADF"/>
    <w:rsid w:val="00D06AC9"/>
    <w:rsid w:val="00D07A70"/>
    <w:rsid w:val="00D10460"/>
    <w:rsid w:val="00D10DF4"/>
    <w:rsid w:val="00D11414"/>
    <w:rsid w:val="00D12397"/>
    <w:rsid w:val="00D124A3"/>
    <w:rsid w:val="00D12788"/>
    <w:rsid w:val="00D12F64"/>
    <w:rsid w:val="00D13176"/>
    <w:rsid w:val="00D13733"/>
    <w:rsid w:val="00D13BBE"/>
    <w:rsid w:val="00D13EAF"/>
    <w:rsid w:val="00D14290"/>
    <w:rsid w:val="00D145A3"/>
    <w:rsid w:val="00D14E16"/>
    <w:rsid w:val="00D15255"/>
    <w:rsid w:val="00D16A43"/>
    <w:rsid w:val="00D16D54"/>
    <w:rsid w:val="00D17E1F"/>
    <w:rsid w:val="00D20408"/>
    <w:rsid w:val="00D20906"/>
    <w:rsid w:val="00D209A7"/>
    <w:rsid w:val="00D213FF"/>
    <w:rsid w:val="00D21C10"/>
    <w:rsid w:val="00D21D47"/>
    <w:rsid w:val="00D224D1"/>
    <w:rsid w:val="00D22C53"/>
    <w:rsid w:val="00D230D6"/>
    <w:rsid w:val="00D23FD5"/>
    <w:rsid w:val="00D2429A"/>
    <w:rsid w:val="00D2448E"/>
    <w:rsid w:val="00D2459D"/>
    <w:rsid w:val="00D24C73"/>
    <w:rsid w:val="00D24E28"/>
    <w:rsid w:val="00D254FC"/>
    <w:rsid w:val="00D25BB0"/>
    <w:rsid w:val="00D261AC"/>
    <w:rsid w:val="00D2685B"/>
    <w:rsid w:val="00D2741D"/>
    <w:rsid w:val="00D27821"/>
    <w:rsid w:val="00D27F4F"/>
    <w:rsid w:val="00D30307"/>
    <w:rsid w:val="00D31810"/>
    <w:rsid w:val="00D31A1D"/>
    <w:rsid w:val="00D32259"/>
    <w:rsid w:val="00D324F6"/>
    <w:rsid w:val="00D34680"/>
    <w:rsid w:val="00D34AE3"/>
    <w:rsid w:val="00D34C87"/>
    <w:rsid w:val="00D3511A"/>
    <w:rsid w:val="00D352D7"/>
    <w:rsid w:val="00D35393"/>
    <w:rsid w:val="00D35A70"/>
    <w:rsid w:val="00D36538"/>
    <w:rsid w:val="00D365AF"/>
    <w:rsid w:val="00D36C41"/>
    <w:rsid w:val="00D406F3"/>
    <w:rsid w:val="00D41C56"/>
    <w:rsid w:val="00D41F5D"/>
    <w:rsid w:val="00D42AD2"/>
    <w:rsid w:val="00D43228"/>
    <w:rsid w:val="00D432AB"/>
    <w:rsid w:val="00D43AB5"/>
    <w:rsid w:val="00D44590"/>
    <w:rsid w:val="00D44A55"/>
    <w:rsid w:val="00D44E36"/>
    <w:rsid w:val="00D453DB"/>
    <w:rsid w:val="00D45ED4"/>
    <w:rsid w:val="00D50D5D"/>
    <w:rsid w:val="00D50E25"/>
    <w:rsid w:val="00D5152D"/>
    <w:rsid w:val="00D51F69"/>
    <w:rsid w:val="00D534ED"/>
    <w:rsid w:val="00D5352F"/>
    <w:rsid w:val="00D53D1A"/>
    <w:rsid w:val="00D55022"/>
    <w:rsid w:val="00D55C4C"/>
    <w:rsid w:val="00D5600C"/>
    <w:rsid w:val="00D56634"/>
    <w:rsid w:val="00D56FB8"/>
    <w:rsid w:val="00D5713C"/>
    <w:rsid w:val="00D6020A"/>
    <w:rsid w:val="00D60954"/>
    <w:rsid w:val="00D60EB6"/>
    <w:rsid w:val="00D60FEB"/>
    <w:rsid w:val="00D619D6"/>
    <w:rsid w:val="00D62185"/>
    <w:rsid w:val="00D63E07"/>
    <w:rsid w:val="00D65CB7"/>
    <w:rsid w:val="00D66083"/>
    <w:rsid w:val="00D6636A"/>
    <w:rsid w:val="00D66681"/>
    <w:rsid w:val="00D66EA8"/>
    <w:rsid w:val="00D6739E"/>
    <w:rsid w:val="00D67C5F"/>
    <w:rsid w:val="00D67EB1"/>
    <w:rsid w:val="00D67F8F"/>
    <w:rsid w:val="00D70469"/>
    <w:rsid w:val="00D708BA"/>
    <w:rsid w:val="00D712CF"/>
    <w:rsid w:val="00D71445"/>
    <w:rsid w:val="00D7149C"/>
    <w:rsid w:val="00D71CBE"/>
    <w:rsid w:val="00D7274D"/>
    <w:rsid w:val="00D72763"/>
    <w:rsid w:val="00D72D4D"/>
    <w:rsid w:val="00D72F82"/>
    <w:rsid w:val="00D73924"/>
    <w:rsid w:val="00D740F7"/>
    <w:rsid w:val="00D74242"/>
    <w:rsid w:val="00D74288"/>
    <w:rsid w:val="00D74748"/>
    <w:rsid w:val="00D74B71"/>
    <w:rsid w:val="00D74F2A"/>
    <w:rsid w:val="00D753AD"/>
    <w:rsid w:val="00D75D3E"/>
    <w:rsid w:val="00D75F51"/>
    <w:rsid w:val="00D761F4"/>
    <w:rsid w:val="00D76B16"/>
    <w:rsid w:val="00D777F2"/>
    <w:rsid w:val="00D77F2F"/>
    <w:rsid w:val="00D80040"/>
    <w:rsid w:val="00D81404"/>
    <w:rsid w:val="00D81D50"/>
    <w:rsid w:val="00D834D8"/>
    <w:rsid w:val="00D83A47"/>
    <w:rsid w:val="00D83F05"/>
    <w:rsid w:val="00D83FEC"/>
    <w:rsid w:val="00D84D21"/>
    <w:rsid w:val="00D8581C"/>
    <w:rsid w:val="00D85913"/>
    <w:rsid w:val="00D85A3E"/>
    <w:rsid w:val="00D861DB"/>
    <w:rsid w:val="00D872B7"/>
    <w:rsid w:val="00D87876"/>
    <w:rsid w:val="00D87F43"/>
    <w:rsid w:val="00D9023B"/>
    <w:rsid w:val="00D91E75"/>
    <w:rsid w:val="00D920B0"/>
    <w:rsid w:val="00D924A1"/>
    <w:rsid w:val="00D93FAF"/>
    <w:rsid w:val="00D94761"/>
    <w:rsid w:val="00D95335"/>
    <w:rsid w:val="00D9567F"/>
    <w:rsid w:val="00D95762"/>
    <w:rsid w:val="00D957ED"/>
    <w:rsid w:val="00D9588F"/>
    <w:rsid w:val="00D95AC6"/>
    <w:rsid w:val="00D95B23"/>
    <w:rsid w:val="00D960F4"/>
    <w:rsid w:val="00D96902"/>
    <w:rsid w:val="00D96A89"/>
    <w:rsid w:val="00D97D1D"/>
    <w:rsid w:val="00DA069B"/>
    <w:rsid w:val="00DA08F3"/>
    <w:rsid w:val="00DA1D09"/>
    <w:rsid w:val="00DA1FE0"/>
    <w:rsid w:val="00DA21B7"/>
    <w:rsid w:val="00DA2C52"/>
    <w:rsid w:val="00DA34BA"/>
    <w:rsid w:val="00DA42CC"/>
    <w:rsid w:val="00DA44EF"/>
    <w:rsid w:val="00DA4F64"/>
    <w:rsid w:val="00DA5665"/>
    <w:rsid w:val="00DA59AC"/>
    <w:rsid w:val="00DA6775"/>
    <w:rsid w:val="00DA6DF7"/>
    <w:rsid w:val="00DA73E8"/>
    <w:rsid w:val="00DA788E"/>
    <w:rsid w:val="00DB050D"/>
    <w:rsid w:val="00DB0996"/>
    <w:rsid w:val="00DB0F1C"/>
    <w:rsid w:val="00DB170E"/>
    <w:rsid w:val="00DB1961"/>
    <w:rsid w:val="00DB27D0"/>
    <w:rsid w:val="00DB3622"/>
    <w:rsid w:val="00DB3B99"/>
    <w:rsid w:val="00DB3EC5"/>
    <w:rsid w:val="00DB4412"/>
    <w:rsid w:val="00DB4F5A"/>
    <w:rsid w:val="00DB5254"/>
    <w:rsid w:val="00DB530D"/>
    <w:rsid w:val="00DB5728"/>
    <w:rsid w:val="00DB584A"/>
    <w:rsid w:val="00DB5A81"/>
    <w:rsid w:val="00DB5B45"/>
    <w:rsid w:val="00DB5E42"/>
    <w:rsid w:val="00DB5E81"/>
    <w:rsid w:val="00DB672C"/>
    <w:rsid w:val="00DB76D5"/>
    <w:rsid w:val="00DB7E7D"/>
    <w:rsid w:val="00DB7FF5"/>
    <w:rsid w:val="00DC0DB0"/>
    <w:rsid w:val="00DC1207"/>
    <w:rsid w:val="00DC130D"/>
    <w:rsid w:val="00DC1828"/>
    <w:rsid w:val="00DC19F4"/>
    <w:rsid w:val="00DC2602"/>
    <w:rsid w:val="00DC2777"/>
    <w:rsid w:val="00DC296B"/>
    <w:rsid w:val="00DC2F44"/>
    <w:rsid w:val="00DC2F62"/>
    <w:rsid w:val="00DC321E"/>
    <w:rsid w:val="00DC3BA8"/>
    <w:rsid w:val="00DC49D3"/>
    <w:rsid w:val="00DC4A01"/>
    <w:rsid w:val="00DC5298"/>
    <w:rsid w:val="00DC5B37"/>
    <w:rsid w:val="00DC616E"/>
    <w:rsid w:val="00DC64E6"/>
    <w:rsid w:val="00DC661B"/>
    <w:rsid w:val="00DC6BAD"/>
    <w:rsid w:val="00DD03F8"/>
    <w:rsid w:val="00DD07BE"/>
    <w:rsid w:val="00DD0A64"/>
    <w:rsid w:val="00DD0CBE"/>
    <w:rsid w:val="00DD1004"/>
    <w:rsid w:val="00DD1808"/>
    <w:rsid w:val="00DD2455"/>
    <w:rsid w:val="00DD329C"/>
    <w:rsid w:val="00DD34CE"/>
    <w:rsid w:val="00DD39DC"/>
    <w:rsid w:val="00DD4433"/>
    <w:rsid w:val="00DD4CC3"/>
    <w:rsid w:val="00DD4EAA"/>
    <w:rsid w:val="00DD4EB6"/>
    <w:rsid w:val="00DD5167"/>
    <w:rsid w:val="00DD5C4C"/>
    <w:rsid w:val="00DD5DBA"/>
    <w:rsid w:val="00DD625D"/>
    <w:rsid w:val="00DD668A"/>
    <w:rsid w:val="00DD66CD"/>
    <w:rsid w:val="00DD6AEA"/>
    <w:rsid w:val="00DD6DD5"/>
    <w:rsid w:val="00DD6DDD"/>
    <w:rsid w:val="00DD6E92"/>
    <w:rsid w:val="00DD78C4"/>
    <w:rsid w:val="00DD7921"/>
    <w:rsid w:val="00DD7CDE"/>
    <w:rsid w:val="00DE07D4"/>
    <w:rsid w:val="00DE099B"/>
    <w:rsid w:val="00DE0B89"/>
    <w:rsid w:val="00DE1B8E"/>
    <w:rsid w:val="00DE1F6D"/>
    <w:rsid w:val="00DE21C2"/>
    <w:rsid w:val="00DE26D7"/>
    <w:rsid w:val="00DE2A55"/>
    <w:rsid w:val="00DE33F1"/>
    <w:rsid w:val="00DE34F8"/>
    <w:rsid w:val="00DE3B30"/>
    <w:rsid w:val="00DE3C92"/>
    <w:rsid w:val="00DE411F"/>
    <w:rsid w:val="00DE589D"/>
    <w:rsid w:val="00DE5B93"/>
    <w:rsid w:val="00DE5F49"/>
    <w:rsid w:val="00DE603B"/>
    <w:rsid w:val="00DE61AA"/>
    <w:rsid w:val="00DE66AC"/>
    <w:rsid w:val="00DE6DF1"/>
    <w:rsid w:val="00DE7890"/>
    <w:rsid w:val="00DF0571"/>
    <w:rsid w:val="00DF0583"/>
    <w:rsid w:val="00DF0D02"/>
    <w:rsid w:val="00DF1BC4"/>
    <w:rsid w:val="00DF20CF"/>
    <w:rsid w:val="00DF25A4"/>
    <w:rsid w:val="00DF2AF6"/>
    <w:rsid w:val="00DF3297"/>
    <w:rsid w:val="00DF32D0"/>
    <w:rsid w:val="00DF344E"/>
    <w:rsid w:val="00DF526F"/>
    <w:rsid w:val="00DF5B09"/>
    <w:rsid w:val="00DF5E64"/>
    <w:rsid w:val="00DF691A"/>
    <w:rsid w:val="00DF77DC"/>
    <w:rsid w:val="00E00091"/>
    <w:rsid w:val="00E007DB"/>
    <w:rsid w:val="00E00BA2"/>
    <w:rsid w:val="00E01049"/>
    <w:rsid w:val="00E01783"/>
    <w:rsid w:val="00E01FD7"/>
    <w:rsid w:val="00E02BA0"/>
    <w:rsid w:val="00E038BA"/>
    <w:rsid w:val="00E04008"/>
    <w:rsid w:val="00E040A8"/>
    <w:rsid w:val="00E04278"/>
    <w:rsid w:val="00E0491C"/>
    <w:rsid w:val="00E05B2D"/>
    <w:rsid w:val="00E05C5F"/>
    <w:rsid w:val="00E075FA"/>
    <w:rsid w:val="00E1032E"/>
    <w:rsid w:val="00E10918"/>
    <w:rsid w:val="00E1197C"/>
    <w:rsid w:val="00E11A2C"/>
    <w:rsid w:val="00E12BD9"/>
    <w:rsid w:val="00E13286"/>
    <w:rsid w:val="00E13F9D"/>
    <w:rsid w:val="00E145B3"/>
    <w:rsid w:val="00E1498E"/>
    <w:rsid w:val="00E14EA0"/>
    <w:rsid w:val="00E1532B"/>
    <w:rsid w:val="00E15775"/>
    <w:rsid w:val="00E15CA2"/>
    <w:rsid w:val="00E15D0B"/>
    <w:rsid w:val="00E16443"/>
    <w:rsid w:val="00E167EF"/>
    <w:rsid w:val="00E16AAF"/>
    <w:rsid w:val="00E177B5"/>
    <w:rsid w:val="00E17ADF"/>
    <w:rsid w:val="00E2036D"/>
    <w:rsid w:val="00E206B0"/>
    <w:rsid w:val="00E20B19"/>
    <w:rsid w:val="00E2190F"/>
    <w:rsid w:val="00E21B2C"/>
    <w:rsid w:val="00E21BCC"/>
    <w:rsid w:val="00E21F31"/>
    <w:rsid w:val="00E229A1"/>
    <w:rsid w:val="00E22BB5"/>
    <w:rsid w:val="00E23D8C"/>
    <w:rsid w:val="00E24113"/>
    <w:rsid w:val="00E2534F"/>
    <w:rsid w:val="00E25600"/>
    <w:rsid w:val="00E25BB9"/>
    <w:rsid w:val="00E2711E"/>
    <w:rsid w:val="00E274F0"/>
    <w:rsid w:val="00E279FC"/>
    <w:rsid w:val="00E31CBD"/>
    <w:rsid w:val="00E323DA"/>
    <w:rsid w:val="00E326D4"/>
    <w:rsid w:val="00E32EFC"/>
    <w:rsid w:val="00E3317B"/>
    <w:rsid w:val="00E339AC"/>
    <w:rsid w:val="00E33BA4"/>
    <w:rsid w:val="00E33EB2"/>
    <w:rsid w:val="00E34E76"/>
    <w:rsid w:val="00E34EAF"/>
    <w:rsid w:val="00E35320"/>
    <w:rsid w:val="00E35CFD"/>
    <w:rsid w:val="00E363D9"/>
    <w:rsid w:val="00E36751"/>
    <w:rsid w:val="00E37B84"/>
    <w:rsid w:val="00E4034B"/>
    <w:rsid w:val="00E4038F"/>
    <w:rsid w:val="00E416D0"/>
    <w:rsid w:val="00E41859"/>
    <w:rsid w:val="00E4197B"/>
    <w:rsid w:val="00E41B29"/>
    <w:rsid w:val="00E42252"/>
    <w:rsid w:val="00E422C0"/>
    <w:rsid w:val="00E4292B"/>
    <w:rsid w:val="00E432CC"/>
    <w:rsid w:val="00E43464"/>
    <w:rsid w:val="00E43E8B"/>
    <w:rsid w:val="00E4569F"/>
    <w:rsid w:val="00E45C6E"/>
    <w:rsid w:val="00E46307"/>
    <w:rsid w:val="00E4633D"/>
    <w:rsid w:val="00E4642A"/>
    <w:rsid w:val="00E46C7C"/>
    <w:rsid w:val="00E46E4E"/>
    <w:rsid w:val="00E4755D"/>
    <w:rsid w:val="00E47AA4"/>
    <w:rsid w:val="00E47C8A"/>
    <w:rsid w:val="00E50422"/>
    <w:rsid w:val="00E52204"/>
    <w:rsid w:val="00E526A2"/>
    <w:rsid w:val="00E52DDF"/>
    <w:rsid w:val="00E532D7"/>
    <w:rsid w:val="00E5381A"/>
    <w:rsid w:val="00E53879"/>
    <w:rsid w:val="00E53F4D"/>
    <w:rsid w:val="00E546B4"/>
    <w:rsid w:val="00E5586B"/>
    <w:rsid w:val="00E55D01"/>
    <w:rsid w:val="00E55F12"/>
    <w:rsid w:val="00E5626F"/>
    <w:rsid w:val="00E5630E"/>
    <w:rsid w:val="00E5755C"/>
    <w:rsid w:val="00E57B91"/>
    <w:rsid w:val="00E57C7C"/>
    <w:rsid w:val="00E608CF"/>
    <w:rsid w:val="00E60A7E"/>
    <w:rsid w:val="00E619FD"/>
    <w:rsid w:val="00E61FAE"/>
    <w:rsid w:val="00E62103"/>
    <w:rsid w:val="00E621A9"/>
    <w:rsid w:val="00E62F66"/>
    <w:rsid w:val="00E63AE3"/>
    <w:rsid w:val="00E63EF4"/>
    <w:rsid w:val="00E64A18"/>
    <w:rsid w:val="00E650B8"/>
    <w:rsid w:val="00E65181"/>
    <w:rsid w:val="00E651DF"/>
    <w:rsid w:val="00E654C5"/>
    <w:rsid w:val="00E65F4F"/>
    <w:rsid w:val="00E663E6"/>
    <w:rsid w:val="00E679A5"/>
    <w:rsid w:val="00E705E7"/>
    <w:rsid w:val="00E7077A"/>
    <w:rsid w:val="00E70BFE"/>
    <w:rsid w:val="00E718A8"/>
    <w:rsid w:val="00E72173"/>
    <w:rsid w:val="00E730D2"/>
    <w:rsid w:val="00E73286"/>
    <w:rsid w:val="00E73770"/>
    <w:rsid w:val="00E73C5F"/>
    <w:rsid w:val="00E73D78"/>
    <w:rsid w:val="00E74217"/>
    <w:rsid w:val="00E74362"/>
    <w:rsid w:val="00E74419"/>
    <w:rsid w:val="00E74B0D"/>
    <w:rsid w:val="00E75C1D"/>
    <w:rsid w:val="00E75FDD"/>
    <w:rsid w:val="00E769C0"/>
    <w:rsid w:val="00E77181"/>
    <w:rsid w:val="00E7742A"/>
    <w:rsid w:val="00E7788D"/>
    <w:rsid w:val="00E80664"/>
    <w:rsid w:val="00E81F83"/>
    <w:rsid w:val="00E82413"/>
    <w:rsid w:val="00E82429"/>
    <w:rsid w:val="00E828AC"/>
    <w:rsid w:val="00E82F1D"/>
    <w:rsid w:val="00E8343E"/>
    <w:rsid w:val="00E834E8"/>
    <w:rsid w:val="00E853BE"/>
    <w:rsid w:val="00E87228"/>
    <w:rsid w:val="00E87C8F"/>
    <w:rsid w:val="00E87F04"/>
    <w:rsid w:val="00E908AF"/>
    <w:rsid w:val="00E90C46"/>
    <w:rsid w:val="00E91585"/>
    <w:rsid w:val="00E917DD"/>
    <w:rsid w:val="00E91C79"/>
    <w:rsid w:val="00E91FB4"/>
    <w:rsid w:val="00E922C5"/>
    <w:rsid w:val="00E93535"/>
    <w:rsid w:val="00E9368D"/>
    <w:rsid w:val="00E936FE"/>
    <w:rsid w:val="00E937AD"/>
    <w:rsid w:val="00E94197"/>
    <w:rsid w:val="00E96069"/>
    <w:rsid w:val="00E968C8"/>
    <w:rsid w:val="00E96913"/>
    <w:rsid w:val="00E96B56"/>
    <w:rsid w:val="00E96C1D"/>
    <w:rsid w:val="00E96EF1"/>
    <w:rsid w:val="00E97064"/>
    <w:rsid w:val="00E970B8"/>
    <w:rsid w:val="00EA06E9"/>
    <w:rsid w:val="00EA20F9"/>
    <w:rsid w:val="00EA44A4"/>
    <w:rsid w:val="00EA460E"/>
    <w:rsid w:val="00EA4A08"/>
    <w:rsid w:val="00EA4BD9"/>
    <w:rsid w:val="00EA4FF6"/>
    <w:rsid w:val="00EA5DCD"/>
    <w:rsid w:val="00EA682F"/>
    <w:rsid w:val="00EA777D"/>
    <w:rsid w:val="00EA78AB"/>
    <w:rsid w:val="00EB0BAF"/>
    <w:rsid w:val="00EB0DF9"/>
    <w:rsid w:val="00EB17DE"/>
    <w:rsid w:val="00EB1E67"/>
    <w:rsid w:val="00EB216A"/>
    <w:rsid w:val="00EB21A0"/>
    <w:rsid w:val="00EB242A"/>
    <w:rsid w:val="00EB3594"/>
    <w:rsid w:val="00EB4FE8"/>
    <w:rsid w:val="00EB549D"/>
    <w:rsid w:val="00EB58AA"/>
    <w:rsid w:val="00EB6B9D"/>
    <w:rsid w:val="00EB7585"/>
    <w:rsid w:val="00EB7E27"/>
    <w:rsid w:val="00EC0226"/>
    <w:rsid w:val="00EC0581"/>
    <w:rsid w:val="00EC0953"/>
    <w:rsid w:val="00EC0A60"/>
    <w:rsid w:val="00EC0F31"/>
    <w:rsid w:val="00EC106F"/>
    <w:rsid w:val="00EC17E4"/>
    <w:rsid w:val="00EC41BF"/>
    <w:rsid w:val="00EC4A6C"/>
    <w:rsid w:val="00EC4FFB"/>
    <w:rsid w:val="00EC506D"/>
    <w:rsid w:val="00EC53BA"/>
    <w:rsid w:val="00EC5B04"/>
    <w:rsid w:val="00EC5D36"/>
    <w:rsid w:val="00EC651E"/>
    <w:rsid w:val="00EC6524"/>
    <w:rsid w:val="00EC6A48"/>
    <w:rsid w:val="00EC6C81"/>
    <w:rsid w:val="00EC6FDE"/>
    <w:rsid w:val="00EC7451"/>
    <w:rsid w:val="00ED05F0"/>
    <w:rsid w:val="00ED06A3"/>
    <w:rsid w:val="00ED10F8"/>
    <w:rsid w:val="00ED19AF"/>
    <w:rsid w:val="00ED3A67"/>
    <w:rsid w:val="00ED3E9D"/>
    <w:rsid w:val="00ED418F"/>
    <w:rsid w:val="00ED4A6D"/>
    <w:rsid w:val="00ED4A9F"/>
    <w:rsid w:val="00ED4AC4"/>
    <w:rsid w:val="00ED52BD"/>
    <w:rsid w:val="00ED5D0A"/>
    <w:rsid w:val="00ED5F6A"/>
    <w:rsid w:val="00EE1454"/>
    <w:rsid w:val="00EE2888"/>
    <w:rsid w:val="00EE327F"/>
    <w:rsid w:val="00EE3389"/>
    <w:rsid w:val="00EE3B5A"/>
    <w:rsid w:val="00EE4B1F"/>
    <w:rsid w:val="00EE50ED"/>
    <w:rsid w:val="00EE5D7F"/>
    <w:rsid w:val="00EE659D"/>
    <w:rsid w:val="00EE66F3"/>
    <w:rsid w:val="00EE69DD"/>
    <w:rsid w:val="00EE6BE0"/>
    <w:rsid w:val="00EE720C"/>
    <w:rsid w:val="00EE783E"/>
    <w:rsid w:val="00EF04DD"/>
    <w:rsid w:val="00EF0A90"/>
    <w:rsid w:val="00EF10A1"/>
    <w:rsid w:val="00EF17DC"/>
    <w:rsid w:val="00EF1839"/>
    <w:rsid w:val="00EF1C9D"/>
    <w:rsid w:val="00EF1D30"/>
    <w:rsid w:val="00EF1E6C"/>
    <w:rsid w:val="00EF2619"/>
    <w:rsid w:val="00EF2665"/>
    <w:rsid w:val="00EF2D97"/>
    <w:rsid w:val="00EF3257"/>
    <w:rsid w:val="00EF3917"/>
    <w:rsid w:val="00EF4855"/>
    <w:rsid w:val="00EF503C"/>
    <w:rsid w:val="00EF5D86"/>
    <w:rsid w:val="00EF633A"/>
    <w:rsid w:val="00EF713B"/>
    <w:rsid w:val="00EF724A"/>
    <w:rsid w:val="00EF7E3E"/>
    <w:rsid w:val="00F00053"/>
    <w:rsid w:val="00F011B4"/>
    <w:rsid w:val="00F01229"/>
    <w:rsid w:val="00F012E9"/>
    <w:rsid w:val="00F0190C"/>
    <w:rsid w:val="00F01DCB"/>
    <w:rsid w:val="00F01E7F"/>
    <w:rsid w:val="00F02C4C"/>
    <w:rsid w:val="00F02F31"/>
    <w:rsid w:val="00F03CE6"/>
    <w:rsid w:val="00F04437"/>
    <w:rsid w:val="00F04A51"/>
    <w:rsid w:val="00F0524C"/>
    <w:rsid w:val="00F05A00"/>
    <w:rsid w:val="00F05F6A"/>
    <w:rsid w:val="00F067E9"/>
    <w:rsid w:val="00F072D7"/>
    <w:rsid w:val="00F075F2"/>
    <w:rsid w:val="00F07831"/>
    <w:rsid w:val="00F105D4"/>
    <w:rsid w:val="00F115E7"/>
    <w:rsid w:val="00F11999"/>
    <w:rsid w:val="00F12045"/>
    <w:rsid w:val="00F131B1"/>
    <w:rsid w:val="00F131D4"/>
    <w:rsid w:val="00F13BC5"/>
    <w:rsid w:val="00F14E9D"/>
    <w:rsid w:val="00F15555"/>
    <w:rsid w:val="00F15A47"/>
    <w:rsid w:val="00F161B6"/>
    <w:rsid w:val="00F16208"/>
    <w:rsid w:val="00F16AD7"/>
    <w:rsid w:val="00F16ED7"/>
    <w:rsid w:val="00F16F95"/>
    <w:rsid w:val="00F1774B"/>
    <w:rsid w:val="00F17EE8"/>
    <w:rsid w:val="00F215E3"/>
    <w:rsid w:val="00F21889"/>
    <w:rsid w:val="00F21A4D"/>
    <w:rsid w:val="00F21F5F"/>
    <w:rsid w:val="00F22168"/>
    <w:rsid w:val="00F225A9"/>
    <w:rsid w:val="00F227B0"/>
    <w:rsid w:val="00F22C79"/>
    <w:rsid w:val="00F22D61"/>
    <w:rsid w:val="00F233F1"/>
    <w:rsid w:val="00F23BA0"/>
    <w:rsid w:val="00F24ED3"/>
    <w:rsid w:val="00F24F1A"/>
    <w:rsid w:val="00F24FB0"/>
    <w:rsid w:val="00F26026"/>
    <w:rsid w:val="00F266CD"/>
    <w:rsid w:val="00F275C6"/>
    <w:rsid w:val="00F27C3D"/>
    <w:rsid w:val="00F3035C"/>
    <w:rsid w:val="00F30851"/>
    <w:rsid w:val="00F312A6"/>
    <w:rsid w:val="00F31ECF"/>
    <w:rsid w:val="00F32EF2"/>
    <w:rsid w:val="00F3483C"/>
    <w:rsid w:val="00F3491D"/>
    <w:rsid w:val="00F36128"/>
    <w:rsid w:val="00F36225"/>
    <w:rsid w:val="00F364E6"/>
    <w:rsid w:val="00F36FAF"/>
    <w:rsid w:val="00F37243"/>
    <w:rsid w:val="00F4127B"/>
    <w:rsid w:val="00F4271C"/>
    <w:rsid w:val="00F434C2"/>
    <w:rsid w:val="00F43C01"/>
    <w:rsid w:val="00F43C1B"/>
    <w:rsid w:val="00F4437A"/>
    <w:rsid w:val="00F444B0"/>
    <w:rsid w:val="00F44698"/>
    <w:rsid w:val="00F45C6A"/>
    <w:rsid w:val="00F46E11"/>
    <w:rsid w:val="00F470B4"/>
    <w:rsid w:val="00F47899"/>
    <w:rsid w:val="00F47ABF"/>
    <w:rsid w:val="00F47BCC"/>
    <w:rsid w:val="00F50048"/>
    <w:rsid w:val="00F50514"/>
    <w:rsid w:val="00F50708"/>
    <w:rsid w:val="00F519E6"/>
    <w:rsid w:val="00F51D59"/>
    <w:rsid w:val="00F52424"/>
    <w:rsid w:val="00F52444"/>
    <w:rsid w:val="00F525ED"/>
    <w:rsid w:val="00F53125"/>
    <w:rsid w:val="00F533CF"/>
    <w:rsid w:val="00F54372"/>
    <w:rsid w:val="00F56066"/>
    <w:rsid w:val="00F5696A"/>
    <w:rsid w:val="00F56B9F"/>
    <w:rsid w:val="00F603D2"/>
    <w:rsid w:val="00F61056"/>
    <w:rsid w:val="00F612A3"/>
    <w:rsid w:val="00F617C9"/>
    <w:rsid w:val="00F6191A"/>
    <w:rsid w:val="00F61A0B"/>
    <w:rsid w:val="00F622D5"/>
    <w:rsid w:val="00F62A9E"/>
    <w:rsid w:val="00F62BDA"/>
    <w:rsid w:val="00F63433"/>
    <w:rsid w:val="00F6363B"/>
    <w:rsid w:val="00F637C9"/>
    <w:rsid w:val="00F63891"/>
    <w:rsid w:val="00F648A0"/>
    <w:rsid w:val="00F649CB"/>
    <w:rsid w:val="00F64AB0"/>
    <w:rsid w:val="00F660FC"/>
    <w:rsid w:val="00F67598"/>
    <w:rsid w:val="00F67698"/>
    <w:rsid w:val="00F677D7"/>
    <w:rsid w:val="00F7066E"/>
    <w:rsid w:val="00F71E78"/>
    <w:rsid w:val="00F7200C"/>
    <w:rsid w:val="00F724DD"/>
    <w:rsid w:val="00F73149"/>
    <w:rsid w:val="00F73D6E"/>
    <w:rsid w:val="00F74141"/>
    <w:rsid w:val="00F7433C"/>
    <w:rsid w:val="00F74702"/>
    <w:rsid w:val="00F7548A"/>
    <w:rsid w:val="00F7647C"/>
    <w:rsid w:val="00F768C6"/>
    <w:rsid w:val="00F76B92"/>
    <w:rsid w:val="00F77019"/>
    <w:rsid w:val="00F771BE"/>
    <w:rsid w:val="00F772DB"/>
    <w:rsid w:val="00F77480"/>
    <w:rsid w:val="00F80651"/>
    <w:rsid w:val="00F806FE"/>
    <w:rsid w:val="00F8077B"/>
    <w:rsid w:val="00F80A7F"/>
    <w:rsid w:val="00F8146F"/>
    <w:rsid w:val="00F81F72"/>
    <w:rsid w:val="00F82114"/>
    <w:rsid w:val="00F83278"/>
    <w:rsid w:val="00F836CF"/>
    <w:rsid w:val="00F83921"/>
    <w:rsid w:val="00F83CBF"/>
    <w:rsid w:val="00F83EE4"/>
    <w:rsid w:val="00F8414B"/>
    <w:rsid w:val="00F841AC"/>
    <w:rsid w:val="00F8616B"/>
    <w:rsid w:val="00F86B4E"/>
    <w:rsid w:val="00F86EBF"/>
    <w:rsid w:val="00F878B5"/>
    <w:rsid w:val="00F87C50"/>
    <w:rsid w:val="00F91BA4"/>
    <w:rsid w:val="00F92FBB"/>
    <w:rsid w:val="00F93085"/>
    <w:rsid w:val="00F957E9"/>
    <w:rsid w:val="00F95EE0"/>
    <w:rsid w:val="00F95FB4"/>
    <w:rsid w:val="00F9610A"/>
    <w:rsid w:val="00F96657"/>
    <w:rsid w:val="00F9732F"/>
    <w:rsid w:val="00F97C29"/>
    <w:rsid w:val="00FA0B64"/>
    <w:rsid w:val="00FA0E23"/>
    <w:rsid w:val="00FA149F"/>
    <w:rsid w:val="00FA1948"/>
    <w:rsid w:val="00FA22CA"/>
    <w:rsid w:val="00FA252C"/>
    <w:rsid w:val="00FA287E"/>
    <w:rsid w:val="00FA2AC1"/>
    <w:rsid w:val="00FA3884"/>
    <w:rsid w:val="00FA3D9B"/>
    <w:rsid w:val="00FA44DB"/>
    <w:rsid w:val="00FA6092"/>
    <w:rsid w:val="00FA6CD0"/>
    <w:rsid w:val="00FA77F7"/>
    <w:rsid w:val="00FA7B47"/>
    <w:rsid w:val="00FB00BE"/>
    <w:rsid w:val="00FB0445"/>
    <w:rsid w:val="00FB0B14"/>
    <w:rsid w:val="00FB10AC"/>
    <w:rsid w:val="00FB10E8"/>
    <w:rsid w:val="00FB146B"/>
    <w:rsid w:val="00FB1A00"/>
    <w:rsid w:val="00FB1C04"/>
    <w:rsid w:val="00FB2A84"/>
    <w:rsid w:val="00FB2AFA"/>
    <w:rsid w:val="00FB2CAF"/>
    <w:rsid w:val="00FB31EB"/>
    <w:rsid w:val="00FB3D31"/>
    <w:rsid w:val="00FB5957"/>
    <w:rsid w:val="00FB60FA"/>
    <w:rsid w:val="00FB6626"/>
    <w:rsid w:val="00FB6728"/>
    <w:rsid w:val="00FB6DAB"/>
    <w:rsid w:val="00FB6DC7"/>
    <w:rsid w:val="00FC06AF"/>
    <w:rsid w:val="00FC08E2"/>
    <w:rsid w:val="00FC0CEA"/>
    <w:rsid w:val="00FC1620"/>
    <w:rsid w:val="00FC1DFE"/>
    <w:rsid w:val="00FC27AD"/>
    <w:rsid w:val="00FC27BE"/>
    <w:rsid w:val="00FC2CF9"/>
    <w:rsid w:val="00FC2DC3"/>
    <w:rsid w:val="00FC2EA1"/>
    <w:rsid w:val="00FC2EC7"/>
    <w:rsid w:val="00FC2FF6"/>
    <w:rsid w:val="00FC31A4"/>
    <w:rsid w:val="00FC52F9"/>
    <w:rsid w:val="00FC5C8E"/>
    <w:rsid w:val="00FC76AC"/>
    <w:rsid w:val="00FD0F49"/>
    <w:rsid w:val="00FD179F"/>
    <w:rsid w:val="00FD1DF5"/>
    <w:rsid w:val="00FD206F"/>
    <w:rsid w:val="00FD2D6D"/>
    <w:rsid w:val="00FD2ECA"/>
    <w:rsid w:val="00FD3813"/>
    <w:rsid w:val="00FD3941"/>
    <w:rsid w:val="00FD469F"/>
    <w:rsid w:val="00FD470B"/>
    <w:rsid w:val="00FD4C8A"/>
    <w:rsid w:val="00FD4CBB"/>
    <w:rsid w:val="00FD56D0"/>
    <w:rsid w:val="00FD5A8A"/>
    <w:rsid w:val="00FD6005"/>
    <w:rsid w:val="00FD6420"/>
    <w:rsid w:val="00FD6C7E"/>
    <w:rsid w:val="00FD6D44"/>
    <w:rsid w:val="00FD6E22"/>
    <w:rsid w:val="00FD6EB4"/>
    <w:rsid w:val="00FD6F89"/>
    <w:rsid w:val="00FD6FB7"/>
    <w:rsid w:val="00FD7F07"/>
    <w:rsid w:val="00FE0373"/>
    <w:rsid w:val="00FE13A7"/>
    <w:rsid w:val="00FE1F39"/>
    <w:rsid w:val="00FE2091"/>
    <w:rsid w:val="00FE2116"/>
    <w:rsid w:val="00FE4205"/>
    <w:rsid w:val="00FE46B0"/>
    <w:rsid w:val="00FE4FAB"/>
    <w:rsid w:val="00FE5225"/>
    <w:rsid w:val="00FE5B8B"/>
    <w:rsid w:val="00FE5E7C"/>
    <w:rsid w:val="00FE6303"/>
    <w:rsid w:val="00FE657B"/>
    <w:rsid w:val="00FE6EEA"/>
    <w:rsid w:val="00FE6F12"/>
    <w:rsid w:val="00FE76CA"/>
    <w:rsid w:val="00FE7D9E"/>
    <w:rsid w:val="00FE7E46"/>
    <w:rsid w:val="00FF012E"/>
    <w:rsid w:val="00FF14DD"/>
    <w:rsid w:val="00FF1506"/>
    <w:rsid w:val="00FF15F6"/>
    <w:rsid w:val="00FF16D0"/>
    <w:rsid w:val="00FF1896"/>
    <w:rsid w:val="00FF27D6"/>
    <w:rsid w:val="00FF2872"/>
    <w:rsid w:val="00FF2C6E"/>
    <w:rsid w:val="00FF37A0"/>
    <w:rsid w:val="00FF3C42"/>
    <w:rsid w:val="00FF41E8"/>
    <w:rsid w:val="00FF4457"/>
    <w:rsid w:val="00FF4FC4"/>
    <w:rsid w:val="00FF5415"/>
    <w:rsid w:val="00FF59DB"/>
    <w:rsid w:val="00FF6689"/>
    <w:rsid w:val="00FF6A7A"/>
    <w:rsid w:val="00FF6E16"/>
    <w:rsid w:val="00FF7053"/>
    <w:rsid w:val="00FF77FE"/>
    <w:rsid w:val="0294A24A"/>
    <w:rsid w:val="06644D91"/>
    <w:rsid w:val="0B59F38A"/>
    <w:rsid w:val="116A8978"/>
    <w:rsid w:val="120F39F9"/>
    <w:rsid w:val="187E5E0F"/>
    <w:rsid w:val="1E6711B9"/>
    <w:rsid w:val="272C9CBB"/>
    <w:rsid w:val="279C083B"/>
    <w:rsid w:val="2AC9157B"/>
    <w:rsid w:val="2C3DF322"/>
    <w:rsid w:val="2F9983CD"/>
    <w:rsid w:val="329474FE"/>
    <w:rsid w:val="36296C18"/>
    <w:rsid w:val="391ED8FC"/>
    <w:rsid w:val="3DA1B72D"/>
    <w:rsid w:val="43FE168E"/>
    <w:rsid w:val="49F66E75"/>
    <w:rsid w:val="4A2827B7"/>
    <w:rsid w:val="4BE1C4FC"/>
    <w:rsid w:val="52A546AF"/>
    <w:rsid w:val="5858059F"/>
    <w:rsid w:val="5EA7478B"/>
    <w:rsid w:val="64BFC85D"/>
    <w:rsid w:val="65423FD9"/>
    <w:rsid w:val="68BD686F"/>
    <w:rsid w:val="6E6A6B76"/>
    <w:rsid w:val="6FDAC001"/>
    <w:rsid w:val="70EC91E4"/>
    <w:rsid w:val="73D1A785"/>
    <w:rsid w:val="75F4818D"/>
    <w:rsid w:val="78382C8B"/>
    <w:rsid w:val="7B590A74"/>
    <w:rsid w:val="7DF1D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C0CC0"/>
  <w15:docId w15:val="{8323B0A2-44EF-402B-B3F1-B75CBE0C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447AF"/>
    <w:rPr>
      <w:sz w:val="24"/>
      <w:szCs w:val="24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3C6691"/>
    <w:pPr>
      <w:keepNext/>
      <w:pBdr>
        <w:bottom w:val="single" w:sz="4" w:space="1" w:color="002060"/>
      </w:pBdr>
      <w:spacing w:after="400"/>
      <w:outlineLvl w:val="0"/>
    </w:pPr>
    <w:rPr>
      <w:rFonts w:ascii="Franklin Gothic Demi Cond" w:hAnsi="Franklin Gothic Demi Cond"/>
      <w:bCs/>
      <w:caps/>
      <w:color w:val="002060"/>
      <w:kern w:val="28"/>
      <w:sz w:val="3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C6691"/>
    <w:pPr>
      <w:keepNext/>
      <w:spacing w:before="480" w:after="200"/>
      <w:outlineLvl w:val="1"/>
    </w:pPr>
    <w:rPr>
      <w:rFonts w:ascii="Franklin Gothic Demi Cond" w:hAnsi="Franklin Gothic Demi Cond"/>
      <w:bCs/>
      <w:color w:val="002060"/>
      <w:sz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4A03D7"/>
    <w:pPr>
      <w:keepNext/>
      <w:spacing w:before="240" w:after="60"/>
      <w:jc w:val="both"/>
      <w:outlineLvl w:val="2"/>
    </w:pPr>
    <w:rPr>
      <w:rFonts w:ascii="Franklin Gothic Demi Cond" w:hAnsi="Franklin Gothic Demi Cond"/>
      <w:bCs/>
      <w:color w:val="002060"/>
    </w:rPr>
  </w:style>
  <w:style w:type="paragraph" w:styleId="Titolo4">
    <w:name w:val="heading 4"/>
    <w:basedOn w:val="Titolo3"/>
    <w:next w:val="Normale"/>
    <w:qFormat/>
    <w:rsid w:val="00FF2C6E"/>
    <w:pPr>
      <w:spacing w:before="120"/>
      <w:ind w:right="170"/>
      <w:outlineLvl w:val="3"/>
    </w:pPr>
    <w:rPr>
      <w:noProof/>
      <w:sz w:val="21"/>
      <w:szCs w:val="21"/>
    </w:rPr>
  </w:style>
  <w:style w:type="paragraph" w:styleId="Titolo5">
    <w:name w:val="heading 5"/>
    <w:basedOn w:val="Normale"/>
    <w:next w:val="Normale"/>
    <w:qFormat/>
    <w:rsid w:val="001931C4"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931C4"/>
    <w:pPr>
      <w:keepNext/>
      <w:numPr>
        <w:ilvl w:val="5"/>
        <w:numId w:val="1"/>
      </w:numPr>
      <w:jc w:val="center"/>
      <w:outlineLvl w:val="5"/>
    </w:pPr>
    <w:rPr>
      <w:b/>
      <w:sz w:val="20"/>
      <w:szCs w:val="20"/>
      <w:lang w:val="en-GB"/>
    </w:rPr>
  </w:style>
  <w:style w:type="paragraph" w:styleId="Titolo7">
    <w:name w:val="heading 7"/>
    <w:basedOn w:val="Normale"/>
    <w:next w:val="Normale"/>
    <w:qFormat/>
    <w:rsid w:val="001931C4"/>
    <w:pPr>
      <w:keepNext/>
      <w:numPr>
        <w:ilvl w:val="6"/>
        <w:numId w:val="1"/>
      </w:numPr>
      <w:spacing w:after="40"/>
      <w:ind w:right="284"/>
      <w:jc w:val="both"/>
      <w:outlineLvl w:val="6"/>
    </w:pPr>
    <w:rPr>
      <w:rFonts w:ascii="Arial" w:hAnsi="Arial"/>
      <w:b/>
      <w:i/>
      <w:sz w:val="18"/>
    </w:rPr>
  </w:style>
  <w:style w:type="paragraph" w:styleId="Titolo8">
    <w:name w:val="heading 8"/>
    <w:basedOn w:val="Normale"/>
    <w:next w:val="Normale"/>
    <w:qFormat/>
    <w:rsid w:val="001931C4"/>
    <w:pPr>
      <w:keepNext/>
      <w:numPr>
        <w:ilvl w:val="7"/>
        <w:numId w:val="1"/>
      </w:numPr>
      <w:jc w:val="center"/>
      <w:outlineLvl w:val="7"/>
    </w:pPr>
    <w:rPr>
      <w:noProof/>
      <w:sz w:val="28"/>
      <w:szCs w:val="20"/>
      <w:lang w:val="en-GB"/>
    </w:rPr>
  </w:style>
  <w:style w:type="paragraph" w:styleId="Titolo9">
    <w:name w:val="heading 9"/>
    <w:basedOn w:val="Normale"/>
    <w:next w:val="Normale"/>
    <w:qFormat/>
    <w:rsid w:val="001931C4"/>
    <w:pPr>
      <w:keepNext/>
      <w:numPr>
        <w:ilvl w:val="8"/>
        <w:numId w:val="1"/>
      </w:numPr>
      <w:jc w:val="center"/>
      <w:outlineLvl w:val="8"/>
    </w:pPr>
    <w:rPr>
      <w:rFonts w:ascii="Arial" w:hAnsi="Arial"/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basedOn w:val="Carpredefinitoparagrafo"/>
    <w:link w:val="Titolo1"/>
    <w:uiPriority w:val="9"/>
    <w:rsid w:val="003C6691"/>
    <w:rPr>
      <w:rFonts w:ascii="Franklin Gothic Demi Cond" w:hAnsi="Franklin Gothic Demi Cond"/>
      <w:bCs/>
      <w:caps/>
      <w:color w:val="002060"/>
      <w:kern w:val="28"/>
      <w:sz w:val="32"/>
      <w:szCs w:val="22"/>
    </w:rPr>
  </w:style>
  <w:style w:type="character" w:customStyle="1" w:styleId="Titolo2Carattere">
    <w:name w:val="Titolo 2 Carattere"/>
    <w:link w:val="Titolo2"/>
    <w:uiPriority w:val="9"/>
    <w:rsid w:val="003C6691"/>
    <w:rPr>
      <w:rFonts w:ascii="Franklin Gothic Demi Cond" w:hAnsi="Franklin Gothic Demi Cond"/>
      <w:bCs/>
      <w:color w:val="002060"/>
      <w:sz w:val="28"/>
      <w:szCs w:val="24"/>
    </w:rPr>
  </w:style>
  <w:style w:type="character" w:customStyle="1" w:styleId="Titolo3Carattere">
    <w:name w:val="Titolo 3 Carattere"/>
    <w:link w:val="Titolo3"/>
    <w:uiPriority w:val="9"/>
    <w:rsid w:val="004A03D7"/>
    <w:rPr>
      <w:rFonts w:ascii="Franklin Gothic Demi Cond" w:hAnsi="Franklin Gothic Demi Cond"/>
      <w:bCs/>
      <w:color w:val="00206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FC1620"/>
    <w:rPr>
      <w:b/>
      <w:lang w:val="en-GB"/>
    </w:rPr>
  </w:style>
  <w:style w:type="paragraph" w:styleId="Corpotesto">
    <w:name w:val="Body Text"/>
    <w:basedOn w:val="Normale"/>
    <w:link w:val="CorpotestoCarattere"/>
    <w:rsid w:val="00FF2C6E"/>
    <w:pPr>
      <w:spacing w:after="100"/>
      <w:jc w:val="both"/>
    </w:pPr>
    <w:rPr>
      <w:rFonts w:ascii="Garamond" w:hAnsi="Garamond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FF2C6E"/>
    <w:rPr>
      <w:rFonts w:ascii="Garamond" w:hAnsi="Garamond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C1620"/>
    <w:rPr>
      <w:sz w:val="24"/>
      <w:szCs w:val="24"/>
    </w:rPr>
  </w:style>
  <w:style w:type="paragraph" w:customStyle="1" w:styleId="autoricontibuti">
    <w:name w:val="autori contibuti"/>
    <w:basedOn w:val="Testonormale"/>
    <w:next w:val="Corpotesto"/>
    <w:link w:val="autoricontibutiCarattere"/>
    <w:rsid w:val="00862D33"/>
    <w:pPr>
      <w:jc w:val="both"/>
    </w:pPr>
    <w:rPr>
      <w:rFonts w:ascii="Times New Roman" w:hAnsi="Times New Roman"/>
    </w:rPr>
  </w:style>
  <w:style w:type="paragraph" w:styleId="Testonormale">
    <w:name w:val="Plain Text"/>
    <w:basedOn w:val="Normale"/>
    <w:link w:val="TestonormaleCarattere"/>
    <w:semiHidden/>
    <w:rPr>
      <w:rFonts w:ascii="Courier New" w:hAnsi="Courier New" w:cs="Helvetica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720842"/>
    <w:rPr>
      <w:rFonts w:ascii="Courier New" w:hAnsi="Courier New" w:cs="Helvetica"/>
      <w:lang w:val="it-IT" w:eastAsia="it-IT" w:bidi="ar-SA"/>
    </w:rPr>
  </w:style>
  <w:style w:type="character" w:customStyle="1" w:styleId="autoricontibutiCarattere">
    <w:name w:val="autori contibuti Carattere"/>
    <w:basedOn w:val="TestonormaleCarattere"/>
    <w:link w:val="autoricontibuti"/>
    <w:rsid w:val="00862D33"/>
    <w:rPr>
      <w:rFonts w:ascii="Courier New" w:hAnsi="Courier New" w:cs="Helvetica"/>
      <w:lang w:val="it-IT" w:eastAsia="it-IT" w:bidi="ar-SA"/>
    </w:rPr>
  </w:style>
  <w:style w:type="paragraph" w:customStyle="1" w:styleId="affiliazionesingola">
    <w:name w:val="affiliazione singola"/>
    <w:basedOn w:val="Corpotesto"/>
    <w:link w:val="affiliazionesingolaCarattereCarattere"/>
    <w:rsid w:val="00E432CC"/>
    <w:pPr>
      <w:spacing w:after="300"/>
      <w:contextualSpacing/>
    </w:pPr>
    <w:rPr>
      <w:i/>
      <w:snapToGrid w:val="0"/>
    </w:rPr>
  </w:style>
  <w:style w:type="character" w:customStyle="1" w:styleId="affiliazionesingolaCarattereCarattere">
    <w:name w:val="affiliazione singola Carattere Carattere"/>
    <w:basedOn w:val="CorpotestoCarattere"/>
    <w:link w:val="affiliazionesingola"/>
    <w:rsid w:val="00E432CC"/>
    <w:rPr>
      <w:rFonts w:ascii="Garamond" w:hAnsi="Garamond"/>
      <w:i/>
      <w:snapToGrid w:val="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C1620"/>
    <w:rPr>
      <w:sz w:val="24"/>
      <w:szCs w:val="24"/>
    </w:rPr>
  </w:style>
  <w:style w:type="paragraph" w:styleId="Rientrocorpodeltesto">
    <w:name w:val="Body Text Indent"/>
    <w:basedOn w:val="Normale"/>
    <w:semiHidden/>
    <w:pPr>
      <w:ind w:left="180"/>
    </w:pPr>
  </w:style>
  <w:style w:type="paragraph" w:styleId="Sommario1">
    <w:name w:val="toc 1"/>
    <w:basedOn w:val="Normale"/>
    <w:next w:val="Normale"/>
    <w:autoRedefine/>
    <w:uiPriority w:val="39"/>
    <w:rsid w:val="0074574E"/>
    <w:pPr>
      <w:tabs>
        <w:tab w:val="right" w:pos="7371"/>
      </w:tabs>
      <w:ind w:right="-11"/>
      <w:jc w:val="both"/>
    </w:pPr>
    <w:rPr>
      <w:rFonts w:ascii="Arial" w:hAnsi="Arial" w:cs="Arial"/>
      <w:b/>
      <w:bCs/>
      <w:noProof/>
      <w:spacing w:val="-6"/>
      <w:sz w:val="20"/>
    </w:rPr>
  </w:style>
  <w:style w:type="paragraph" w:styleId="Sommario2">
    <w:name w:val="toc 2"/>
    <w:basedOn w:val="autoricontibuti"/>
    <w:next w:val="Normale"/>
    <w:autoRedefine/>
    <w:uiPriority w:val="39"/>
    <w:rsid w:val="00C8756A"/>
    <w:pPr>
      <w:tabs>
        <w:tab w:val="left" w:pos="284"/>
        <w:tab w:val="right" w:leader="dot" w:pos="7088"/>
        <w:tab w:val="right" w:pos="7371"/>
      </w:tabs>
      <w:spacing w:after="240"/>
      <w:ind w:left="284" w:right="-11"/>
      <w:jc w:val="left"/>
    </w:pPr>
    <w:rPr>
      <w:bCs/>
      <w:noProof/>
    </w:rPr>
  </w:style>
  <w:style w:type="paragraph" w:styleId="Sommario3">
    <w:name w:val="toc 3"/>
    <w:basedOn w:val="Normale"/>
    <w:next w:val="Normale"/>
    <w:autoRedefine/>
    <w:uiPriority w:val="39"/>
    <w:rsid w:val="004557C1"/>
    <w:pPr>
      <w:tabs>
        <w:tab w:val="right" w:leader="dot" w:pos="7088"/>
      </w:tabs>
      <w:ind w:left="567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rsid w:val="004557C1"/>
    <w:pPr>
      <w:tabs>
        <w:tab w:val="right" w:pos="7088"/>
      </w:tabs>
      <w:ind w:left="48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pPr>
      <w:ind w:left="72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pPr>
      <w:ind w:left="96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pPr>
      <w:ind w:left="120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pPr>
      <w:ind w:left="144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pPr>
      <w:ind w:left="1680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rPr>
      <w:color w:val="0000FF"/>
      <w:u w:val="single"/>
    </w:r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1">
    <w:name w:val="index 1"/>
    <w:basedOn w:val="Normale"/>
    <w:next w:val="Normale"/>
    <w:autoRedefine/>
    <w:semiHidden/>
    <w:rsid w:val="00C5747A"/>
    <w:pPr>
      <w:ind w:left="240" w:hanging="240"/>
    </w:pPr>
    <w:rPr>
      <w:noProof/>
      <w:sz w:val="20"/>
    </w:r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</w:style>
  <w:style w:type="paragraph" w:styleId="Corpodeltesto2">
    <w:name w:val="Body Text 2"/>
    <w:basedOn w:val="Normale"/>
    <w:semiHidden/>
    <w:pPr>
      <w:jc w:val="both"/>
    </w:pPr>
    <w:rPr>
      <w:rFonts w:ascii="Arial" w:hAnsi="Arial" w:cs="Arial"/>
      <w:b/>
    </w:rPr>
  </w:style>
  <w:style w:type="paragraph" w:styleId="Rientrocorpodeltesto2">
    <w:name w:val="Body Text Indent 2"/>
    <w:basedOn w:val="Normale"/>
    <w:semiHidden/>
    <w:pPr>
      <w:ind w:left="1701" w:hanging="1701"/>
      <w:jc w:val="both"/>
    </w:pPr>
    <w:rPr>
      <w:b/>
    </w:rPr>
  </w:style>
  <w:style w:type="paragraph" w:styleId="Corpodeltesto3">
    <w:name w:val="Body Text 3"/>
    <w:basedOn w:val="Normale"/>
    <w:semiHidden/>
    <w:pPr>
      <w:jc w:val="both"/>
    </w:pPr>
    <w:rPr>
      <w:b/>
      <w:bCs/>
      <w:sz w:val="20"/>
    </w:rPr>
  </w:style>
  <w:style w:type="character" w:styleId="Collegamentovisitato">
    <w:name w:val="FollowedHyperlink"/>
    <w:basedOn w:val="Carpredefinitoparagrafo"/>
    <w:semiHidden/>
    <w:rPr>
      <w:color w:val="800080"/>
      <w:u w:val="single"/>
    </w:rPr>
  </w:style>
  <w:style w:type="paragraph" w:customStyle="1" w:styleId="figuradidascalia">
    <w:name w:val="figura didascalia"/>
    <w:basedOn w:val="Normale"/>
    <w:qFormat/>
    <w:rsid w:val="007B73A1"/>
    <w:pPr>
      <w:spacing w:before="200" w:after="400"/>
      <w:jc w:val="center"/>
    </w:pPr>
    <w:rPr>
      <w:rFonts w:ascii="Bahnschrift SemiCondensed" w:hAnsi="Bahnschrift SemiCondensed" w:cs="Calibri"/>
      <w:b/>
      <w:bCs/>
      <w:iCs/>
      <w:color w:val="002060"/>
      <w:sz w:val="18"/>
      <w:szCs w:val="18"/>
    </w:rPr>
  </w:style>
  <w:style w:type="paragraph" w:styleId="Rientrocorpodeltesto3">
    <w:name w:val="Body Text Indent 3"/>
    <w:basedOn w:val="Normale"/>
    <w:semiHidden/>
    <w:pPr>
      <w:ind w:left="360"/>
    </w:pPr>
    <w:rPr>
      <w:bCs/>
    </w:rPr>
  </w:style>
  <w:style w:type="paragraph" w:styleId="Testonotaapidipagina">
    <w:name w:val="footnote text"/>
    <w:basedOn w:val="Normale"/>
    <w:semiHidden/>
    <w:rPr>
      <w:sz w:val="20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rFonts w:ascii="Arial" w:hAnsi="Arial" w:cs="Arial"/>
      <w:b/>
      <w:bCs/>
      <w:sz w:val="28"/>
      <w:bdr w:val="single" w:sz="4" w:space="0" w:color="auto"/>
    </w:rPr>
  </w:style>
  <w:style w:type="character" w:customStyle="1" w:styleId="TitoloCarattere">
    <w:name w:val="Titolo Carattere"/>
    <w:link w:val="Titolo"/>
    <w:rsid w:val="00FC1620"/>
    <w:rPr>
      <w:rFonts w:ascii="Arial" w:hAnsi="Arial" w:cs="Arial"/>
      <w:b/>
      <w:bCs/>
      <w:sz w:val="28"/>
      <w:szCs w:val="24"/>
      <w:bdr w:val="single" w:sz="4" w:space="0" w:color="auto"/>
    </w:rPr>
  </w:style>
  <w:style w:type="paragraph" w:customStyle="1" w:styleId="Corpodeltesto21">
    <w:name w:val="Corpo del testo 21"/>
    <w:basedOn w:val="Normale"/>
    <w:semiHidden/>
    <w:pPr>
      <w:overflowPunct w:val="0"/>
      <w:autoSpaceDE w:val="0"/>
      <w:autoSpaceDN w:val="0"/>
      <w:adjustRightInd w:val="0"/>
      <w:jc w:val="both"/>
      <w:textAlignment w:val="baseline"/>
    </w:pPr>
    <w:rPr>
      <w:color w:val="FFFF00"/>
      <w:szCs w:val="20"/>
    </w:rPr>
  </w:style>
  <w:style w:type="paragraph" w:customStyle="1" w:styleId="Corpodeltesto31">
    <w:name w:val="Corpo del testo 31"/>
    <w:basedOn w:val="Normale"/>
    <w:semiHidden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Testopreformattato">
    <w:name w:val="Testo preformattato"/>
    <w:basedOn w:val="Normale"/>
    <w:semiHidden/>
    <w:pPr>
      <w:widowControl w:val="0"/>
      <w:suppressAutoHyphens/>
    </w:pPr>
    <w:rPr>
      <w:rFonts w:ascii="Bitstream Vera Sans Mono" w:eastAsia="Bitstream Vera Sans Mono" w:hAnsi="Bitstream Vera Sans Mono"/>
      <w:sz w:val="20"/>
      <w:szCs w:val="20"/>
    </w:rPr>
  </w:style>
  <w:style w:type="paragraph" w:customStyle="1" w:styleId="Tabella-titolo">
    <w:name w:val="Tabella - titolo"/>
    <w:basedOn w:val="Corpotesto"/>
    <w:qFormat/>
    <w:rsid w:val="00FF2C6E"/>
    <w:pPr>
      <w:spacing w:before="240"/>
      <w:ind w:left="851" w:hanging="851"/>
    </w:pPr>
    <w:rPr>
      <w:rFonts w:ascii="Franklin Gothic Demi Cond" w:hAnsi="Franklin Gothic Demi Cond"/>
      <w:color w:val="002060"/>
      <w:sz w:val="18"/>
      <w:szCs w:val="18"/>
    </w:rPr>
  </w:style>
  <w:style w:type="paragraph" w:customStyle="1" w:styleId="xl50">
    <w:name w:val="xl50"/>
    <w:basedOn w:val="Normale"/>
    <w:semiHidden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GB"/>
    </w:rPr>
  </w:style>
  <w:style w:type="character" w:customStyle="1" w:styleId="Titolo1Carattere">
    <w:name w:val="Titolo 1 Carattere"/>
    <w:basedOn w:val="Carpredefinitoparagrafo"/>
    <w:uiPriority w:val="9"/>
    <w:rPr>
      <w:rFonts w:ascii="Arial" w:hAnsi="Arial"/>
      <w:b/>
      <w:caps/>
      <w:noProof w:val="0"/>
      <w:kern w:val="28"/>
      <w:sz w:val="28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9D4D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C1620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rsid w:val="0014081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rsid w:val="004E438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E438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FC162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4E438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FC1620"/>
    <w:rPr>
      <w:b/>
      <w:bCs/>
    </w:rPr>
  </w:style>
  <w:style w:type="table" w:styleId="Grigliatabella">
    <w:name w:val="Table Grid"/>
    <w:basedOn w:val="Tabellanormale"/>
    <w:uiPriority w:val="39"/>
    <w:rsid w:val="00E21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toelenco">
    <w:name w:val="List Bullet"/>
    <w:basedOn w:val="Normale"/>
    <w:link w:val="PuntoelencoCarattere"/>
    <w:autoRedefine/>
    <w:rsid w:val="00174C80"/>
    <w:pPr>
      <w:tabs>
        <w:tab w:val="num" w:pos="360"/>
      </w:tabs>
      <w:ind w:left="360" w:hanging="360"/>
    </w:pPr>
  </w:style>
  <w:style w:type="character" w:customStyle="1" w:styleId="PuntoelencoCarattere">
    <w:name w:val="Punto elenco Carattere"/>
    <w:basedOn w:val="Carpredefinitoparagrafo"/>
    <w:link w:val="Puntoelenco"/>
    <w:rsid w:val="00174C80"/>
    <w:rPr>
      <w:sz w:val="24"/>
      <w:szCs w:val="24"/>
      <w:lang w:val="it-IT" w:eastAsia="it-IT" w:bidi="ar-SA"/>
    </w:rPr>
  </w:style>
  <w:style w:type="character" w:styleId="Rimandonotaapidipagina">
    <w:name w:val="footnote reference"/>
    <w:basedOn w:val="Carpredefinitoparagrafo"/>
    <w:semiHidden/>
    <w:rsid w:val="00DC49D3"/>
    <w:rPr>
      <w:vertAlign w:val="superscript"/>
    </w:rPr>
  </w:style>
  <w:style w:type="character" w:customStyle="1" w:styleId="cvoci">
    <w:name w:val="cvoci"/>
    <w:basedOn w:val="Carpredefinitoparagrafo"/>
    <w:semiHidden/>
    <w:rsid w:val="002642F4"/>
    <w:rPr>
      <w:rFonts w:ascii="Arial" w:hAnsi="Arial" w:cs="Arial"/>
      <w:color w:val="auto"/>
      <w:sz w:val="20"/>
      <w:szCs w:val="20"/>
    </w:rPr>
  </w:style>
  <w:style w:type="paragraph" w:customStyle="1" w:styleId="Titindice">
    <w:name w:val="Tit indice"/>
    <w:basedOn w:val="Titolo3"/>
    <w:next w:val="autoricontibuti"/>
    <w:rsid w:val="00E43464"/>
    <w:pPr>
      <w:spacing w:before="0" w:after="0"/>
      <w:ind w:left="170" w:right="340"/>
    </w:pPr>
  </w:style>
  <w:style w:type="paragraph" w:customStyle="1" w:styleId="autoriindice">
    <w:name w:val="autori indice"/>
    <w:basedOn w:val="autoricontibuti"/>
    <w:rsid w:val="00E43464"/>
    <w:pPr>
      <w:tabs>
        <w:tab w:val="left" w:leader="dot" w:pos="7371"/>
      </w:tabs>
      <w:spacing w:after="120"/>
      <w:ind w:left="340" w:right="340"/>
    </w:pPr>
    <w:rPr>
      <w:i/>
    </w:rPr>
  </w:style>
  <w:style w:type="character" w:customStyle="1" w:styleId="testo12b1">
    <w:name w:val="testo12b1"/>
    <w:basedOn w:val="Carpredefinitoparagrafo"/>
    <w:rsid w:val="003C6D54"/>
    <w:rPr>
      <w:rFonts w:ascii="Arial" w:hAnsi="Arial" w:cs="Arial" w:hint="default"/>
      <w:b/>
      <w:bCs/>
      <w:i w:val="0"/>
      <w:iCs w:val="0"/>
      <w:color w:val="494949"/>
      <w:sz w:val="15"/>
      <w:szCs w:val="15"/>
    </w:rPr>
  </w:style>
  <w:style w:type="paragraph" w:customStyle="1" w:styleId="Testo">
    <w:name w:val="Testo"/>
    <w:basedOn w:val="Normale"/>
    <w:rsid w:val="0042422A"/>
    <w:pPr>
      <w:spacing w:line="320" w:lineRule="atLeast"/>
      <w:jc w:val="both"/>
    </w:pPr>
  </w:style>
  <w:style w:type="paragraph" w:styleId="Testodelblocco">
    <w:name w:val="Block Text"/>
    <w:basedOn w:val="Normale"/>
    <w:rsid w:val="0057739E"/>
    <w:pPr>
      <w:keepNext/>
      <w:spacing w:line="264" w:lineRule="auto"/>
      <w:ind w:left="902" w:right="125"/>
      <w:jc w:val="both"/>
    </w:pPr>
    <w:rPr>
      <w:sz w:val="28"/>
    </w:rPr>
  </w:style>
  <w:style w:type="character" w:styleId="Numeropagina">
    <w:name w:val="page number"/>
    <w:basedOn w:val="Carpredefinitoparagrafo"/>
    <w:uiPriority w:val="99"/>
    <w:rsid w:val="0059214C"/>
  </w:style>
  <w:style w:type="paragraph" w:styleId="Primorientrocorpodeltesto2">
    <w:name w:val="Body Text First Indent 2"/>
    <w:basedOn w:val="Rientrocorpodeltesto"/>
    <w:rsid w:val="00690585"/>
    <w:pPr>
      <w:spacing w:after="120"/>
      <w:ind w:left="283" w:firstLine="210"/>
    </w:pPr>
  </w:style>
  <w:style w:type="paragraph" w:customStyle="1" w:styleId="Tabellaintestazionicolonna">
    <w:name w:val="Tabella intestazioni colonna"/>
    <w:basedOn w:val="Tabella-titolo"/>
    <w:qFormat/>
    <w:rsid w:val="003C6691"/>
    <w:pPr>
      <w:spacing w:before="60" w:after="60"/>
    </w:pPr>
    <w:rPr>
      <w:bCs/>
      <w:lang w:val="en-US"/>
    </w:rPr>
  </w:style>
  <w:style w:type="paragraph" w:customStyle="1" w:styleId="xl31">
    <w:name w:val="xl31"/>
    <w:basedOn w:val="Normale"/>
    <w:rsid w:val="00447743"/>
    <w:pPr>
      <w:spacing w:before="100" w:beforeAutospacing="1" w:after="100" w:afterAutospacing="1"/>
    </w:pPr>
    <w:rPr>
      <w:rFonts w:ascii="@Arial Unicode MS" w:eastAsia="@Arial Unicode MS" w:hAnsi="@Arial Unicode MS"/>
    </w:rPr>
  </w:style>
  <w:style w:type="paragraph" w:customStyle="1" w:styleId="Default">
    <w:name w:val="Default"/>
    <w:rsid w:val="006674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iliazioni">
    <w:name w:val="affiliazioni"/>
    <w:basedOn w:val="Corpotesto"/>
    <w:rsid w:val="006F3C8E"/>
    <w:pPr>
      <w:tabs>
        <w:tab w:val="left" w:pos="284"/>
      </w:tabs>
      <w:spacing w:after="300"/>
      <w:ind w:left="284" w:hanging="284"/>
      <w:contextualSpacing/>
    </w:pPr>
    <w:rPr>
      <w:i/>
      <w:iCs/>
    </w:rPr>
  </w:style>
  <w:style w:type="paragraph" w:customStyle="1" w:styleId="Corpodeltestodef">
    <w:name w:val="Corpo del testo def"/>
    <w:basedOn w:val="Corpotesto"/>
    <w:rsid w:val="00E432CC"/>
  </w:style>
  <w:style w:type="character" w:customStyle="1" w:styleId="s1">
    <w:name w:val="s1"/>
    <w:rsid w:val="00FC1620"/>
    <w:rPr>
      <w:color w:val="000000"/>
    </w:rPr>
  </w:style>
  <w:style w:type="character" w:customStyle="1" w:styleId="Menzionenonrisolta1">
    <w:name w:val="Menzione non risolta1"/>
    <w:uiPriority w:val="99"/>
    <w:rsid w:val="00FC1620"/>
    <w:rPr>
      <w:color w:val="605E5C"/>
      <w:shd w:val="clear" w:color="auto" w:fill="E1DFDD"/>
    </w:rPr>
  </w:style>
  <w:style w:type="paragraph" w:customStyle="1" w:styleId="bibliografia">
    <w:name w:val="bibliografia"/>
    <w:basedOn w:val="Corpotesto"/>
    <w:qFormat/>
    <w:rsid w:val="00E37B84"/>
    <w:pPr>
      <w:numPr>
        <w:numId w:val="3"/>
      </w:numPr>
      <w:ind w:left="426" w:hanging="142"/>
    </w:pPr>
    <w:rPr>
      <w:sz w:val="18"/>
      <w:lang w:val="en-US"/>
    </w:rPr>
  </w:style>
  <w:style w:type="paragraph" w:styleId="Didascalia">
    <w:name w:val="caption"/>
    <w:basedOn w:val="Normale"/>
    <w:next w:val="Normale"/>
    <w:uiPriority w:val="35"/>
    <w:unhideWhenUsed/>
    <w:qFormat/>
    <w:rsid w:val="00A352B4"/>
    <w:pPr>
      <w:spacing w:after="200"/>
      <w:ind w:firstLine="284"/>
      <w:jc w:val="both"/>
    </w:pPr>
    <w:rPr>
      <w:rFonts w:ascii="Calibri" w:eastAsia="Calibri" w:hAnsi="Calibri"/>
      <w:b/>
      <w:iCs/>
      <w:color w:val="002060"/>
      <w:sz w:val="18"/>
      <w:szCs w:val="18"/>
      <w:lang w:eastAsia="en-US"/>
    </w:rPr>
  </w:style>
  <w:style w:type="paragraph" w:customStyle="1" w:styleId="EndNoteBibliography">
    <w:name w:val="EndNote Bibliography"/>
    <w:basedOn w:val="Normale"/>
    <w:link w:val="EndNoteBibliographyCarattere"/>
    <w:rsid w:val="00FC1620"/>
    <w:pPr>
      <w:ind w:firstLine="284"/>
      <w:jc w:val="both"/>
    </w:pPr>
    <w:rPr>
      <w:rFonts w:ascii="Calibri" w:hAnsi="Calibri" w:cs="Calibri"/>
      <w:sz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1620"/>
    <w:pPr>
      <w:keepLines/>
      <w:spacing w:before="480" w:after="500" w:line="276" w:lineRule="auto"/>
      <w:jc w:val="both"/>
      <w:outlineLvl w:val="9"/>
    </w:pPr>
    <w:rPr>
      <w:rFonts w:ascii="Calibri Light" w:hAnsi="Calibri Light"/>
      <w:bCs w:val="0"/>
      <w:caps w:val="0"/>
      <w:color w:val="2F5496"/>
      <w:kern w:val="0"/>
      <w:szCs w:val="28"/>
    </w:rPr>
  </w:style>
  <w:style w:type="character" w:customStyle="1" w:styleId="Menzionenonrisolta2">
    <w:name w:val="Menzione non risolta2"/>
    <w:uiPriority w:val="99"/>
    <w:rsid w:val="00FC162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FC1620"/>
    <w:rPr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FC1620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FC1620"/>
    <w:rPr>
      <w:rFonts w:ascii="Calibri" w:hAnsi="Calibri"/>
      <w:sz w:val="22"/>
      <w:szCs w:val="22"/>
    </w:rPr>
  </w:style>
  <w:style w:type="paragraph" w:styleId="Sottotitolo">
    <w:name w:val="Subtitle"/>
    <w:basedOn w:val="Normale"/>
    <w:link w:val="SottotitoloCarattere"/>
    <w:qFormat/>
    <w:rsid w:val="00FC1620"/>
    <w:pPr>
      <w:tabs>
        <w:tab w:val="center" w:pos="9072"/>
      </w:tabs>
      <w:jc w:val="both"/>
    </w:pPr>
    <w:rPr>
      <w:i/>
      <w:snapToGrid w:val="0"/>
      <w:sz w:val="16"/>
    </w:rPr>
  </w:style>
  <w:style w:type="character" w:customStyle="1" w:styleId="SottotitoloCarattere">
    <w:name w:val="Sottotitolo Carattere"/>
    <w:basedOn w:val="Carpredefinitoparagrafo"/>
    <w:link w:val="Sottotitolo"/>
    <w:rsid w:val="00FC1620"/>
    <w:rPr>
      <w:i/>
      <w:snapToGrid w:val="0"/>
      <w:sz w:val="16"/>
      <w:szCs w:val="24"/>
    </w:rPr>
  </w:style>
  <w:style w:type="paragraph" w:customStyle="1" w:styleId="Tabellatesto">
    <w:name w:val="Tabella testo"/>
    <w:basedOn w:val="Tabellaintestazionicolonna"/>
    <w:qFormat/>
    <w:rsid w:val="00EF2665"/>
    <w:pPr>
      <w:spacing w:before="20" w:after="20"/>
      <w:ind w:left="0" w:firstLine="0"/>
      <w:jc w:val="left"/>
    </w:pPr>
    <w:rPr>
      <w:rFonts w:ascii="Franklin Gothic Book" w:hAnsi="Franklin Gothic Book"/>
      <w:color w:val="auto"/>
      <w:spacing w:val="-2"/>
      <w:sz w:val="16"/>
      <w:szCs w:val="16"/>
    </w:rPr>
  </w:style>
  <w:style w:type="paragraph" w:customStyle="1" w:styleId="elenchi">
    <w:name w:val="elenchi"/>
    <w:basedOn w:val="Corpotesto"/>
    <w:qFormat/>
    <w:rsid w:val="00460FCC"/>
    <w:pPr>
      <w:numPr>
        <w:numId w:val="2"/>
      </w:numPr>
      <w:spacing w:before="20" w:after="20"/>
    </w:pPr>
  </w:style>
  <w:style w:type="paragraph" w:styleId="NormaleWeb">
    <w:name w:val="Normal (Web)"/>
    <w:basedOn w:val="Normale"/>
    <w:uiPriority w:val="99"/>
    <w:unhideWhenUsed/>
    <w:rsid w:val="000447AF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391E18"/>
    <w:pPr>
      <w:ind w:left="720"/>
      <w:contextualSpacing/>
    </w:pPr>
    <w:rPr>
      <w:lang w:val="en-CA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873F0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F92FBB"/>
    <w:rPr>
      <w:color w:val="605E5C"/>
      <w:shd w:val="clear" w:color="auto" w:fill="E1DFDD"/>
    </w:rPr>
  </w:style>
  <w:style w:type="paragraph" w:customStyle="1" w:styleId="corpodeltesto">
    <w:name w:val="corpo del testo"/>
    <w:basedOn w:val="Normale"/>
    <w:qFormat/>
    <w:rsid w:val="00967F16"/>
    <w:pPr>
      <w:spacing w:after="120" w:line="259" w:lineRule="auto"/>
      <w:ind w:firstLine="284"/>
      <w:jc w:val="both"/>
    </w:pPr>
    <w:rPr>
      <w:rFonts w:ascii="Arial Narrow" w:eastAsiaTheme="minorHAnsi" w:hAnsi="Arial Narrow" w:cstheme="minorBidi"/>
      <w:sz w:val="22"/>
      <w:szCs w:val="22"/>
      <w:lang w:eastAsia="en-US"/>
    </w:rPr>
  </w:style>
  <w:style w:type="character" w:customStyle="1" w:styleId="jrnl">
    <w:name w:val="jrnl"/>
    <w:basedOn w:val="Carpredefinitoparagrafo"/>
    <w:rsid w:val="00C06CF1"/>
  </w:style>
  <w:style w:type="character" w:customStyle="1" w:styleId="EndNoteBibliographyCarattere">
    <w:name w:val="EndNote Bibliography Carattere"/>
    <w:link w:val="EndNoteBibliography"/>
    <w:rsid w:val="00DE5F49"/>
    <w:rPr>
      <w:rFonts w:ascii="Calibri" w:hAnsi="Calibri" w:cs="Calibri"/>
      <w:sz w:val="22"/>
      <w:szCs w:val="24"/>
    </w:rPr>
  </w:style>
  <w:style w:type="table" w:styleId="Sfondochiaro-Colore1">
    <w:name w:val="Light Shading Accent 1"/>
    <w:basedOn w:val="Tabellanormale"/>
    <w:uiPriority w:val="60"/>
    <w:rsid w:val="00CC57A7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">
    <w:name w:val="Light Shading"/>
    <w:basedOn w:val="Tabellanormale"/>
    <w:uiPriority w:val="60"/>
    <w:rsid w:val="00CC57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orp">
    <w:name w:val="corp"/>
    <w:basedOn w:val="Titolo2"/>
    <w:rsid w:val="00F9610A"/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222BBD"/>
    <w:rPr>
      <w:color w:val="605E5C"/>
      <w:shd w:val="clear" w:color="auto" w:fill="E1DFDD"/>
    </w:rPr>
  </w:style>
  <w:style w:type="character" w:customStyle="1" w:styleId="EndNoteBibliographyChar">
    <w:name w:val="EndNote Bibliography Char"/>
    <w:basedOn w:val="Carpredefinitoparagrafo"/>
    <w:rsid w:val="00DA44EF"/>
    <w:rPr>
      <w:rFonts w:ascii="Times New Roman" w:hAnsi="Times New Roman" w:cs="Times New Roman"/>
      <w:lang w:val="en-US"/>
    </w:rPr>
  </w:style>
  <w:style w:type="paragraph" w:styleId="PreformattatoHTML">
    <w:name w:val="HTML Preformatted"/>
    <w:basedOn w:val="Normale"/>
    <w:link w:val="PreformattatoHTMLCarattere"/>
    <w:semiHidden/>
    <w:unhideWhenUsed/>
    <w:rsid w:val="00174539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semiHidden/>
    <w:rsid w:val="00174539"/>
    <w:rPr>
      <w:rFonts w:ascii="Consolas" w:hAnsi="Consolas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B135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F21A4D"/>
    <w:rPr>
      <w:b/>
      <w:bCs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FC76AC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3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5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062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00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76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al\Downloads\Allegato%201%20(v.1.3)_TEMPLATE_raccomandazioni%20CNT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6E9C5ED44EC42BA42C1EF1300EB2D" ma:contentTypeVersion="12" ma:contentTypeDescription="Creare un nuovo documento." ma:contentTypeScope="" ma:versionID="78318e6fd8ab90b32eacc7c55999c985">
  <xsd:schema xmlns:xsd="http://www.w3.org/2001/XMLSchema" xmlns:xs="http://www.w3.org/2001/XMLSchema" xmlns:p="http://schemas.microsoft.com/office/2006/metadata/properties" xmlns:ns2="d25fcee8-b42a-401f-9ed0-c16b0a4ff11d" xmlns:ns3="4c09e8e2-7836-4343-bf07-061dae6f02f0" targetNamespace="http://schemas.microsoft.com/office/2006/metadata/properties" ma:root="true" ma:fieldsID="82cb12ecf1dbed7d4a9e59c712dd5bc7" ns2:_="" ns3:_="">
    <xsd:import namespace="d25fcee8-b42a-401f-9ed0-c16b0a4ff11d"/>
    <xsd:import namespace="4c09e8e2-7836-4343-bf07-061dae6f0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fcee8-b42a-401f-9ed0-c16b0a4ff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44f18aaa-e4c7-45ab-a08e-e35b85983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e8e2-7836-4343-bf07-061dae6f02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f91a470-3739-492e-9cf7-a7fa27e1034d}" ma:internalName="TaxCatchAll" ma:showField="CatchAllData" ma:web="4c09e8e2-7836-4343-bf07-061dae6f0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9e8e2-7836-4343-bf07-061dae6f02f0" xsi:nil="true"/>
    <lcf76f155ced4ddcb4097134ff3c332f xmlns="d25fcee8-b42a-401f-9ed0-c16b0a4ff11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E4510A-FD37-4182-BFF4-6987E28422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BEC43-6383-4B87-BDFC-8381AB785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fcee8-b42a-401f-9ed0-c16b0a4ff11d"/>
    <ds:schemaRef ds:uri="4c09e8e2-7836-4343-bf07-061dae6f0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910D18-79F3-4247-92D6-21DA8A97081A}">
  <ds:schemaRefs>
    <ds:schemaRef ds:uri="http://schemas.microsoft.com/office/2006/metadata/properties"/>
    <ds:schemaRef ds:uri="http://schemas.microsoft.com/office/infopath/2007/PartnerControls"/>
    <ds:schemaRef ds:uri="4c09e8e2-7836-4343-bf07-061dae6f02f0"/>
    <ds:schemaRef ds:uri="d25fcee8-b42a-401f-9ed0-c16b0a4ff11d"/>
  </ds:schemaRefs>
</ds:datastoreItem>
</file>

<file path=customXml/itemProps4.xml><?xml version="1.0" encoding="utf-8"?>
<ds:datastoreItem xmlns:ds="http://schemas.openxmlformats.org/officeDocument/2006/customXml" ds:itemID="{55A218E9-E627-40CB-A97E-11429380BB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f30c7fd-6616-4b62-ad83-b574b27d5912}" enabled="0" method="" siteId="{cf30c7fd-6616-4b62-ad83-b574b27d59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C:\Users\aleal\Downloads\Allegato 1 (v.1.3)_TEMPLATE_raccomandazioni CNT.dotx</Template>
  <TotalTime>0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ISTITUTO SUPERIORE DI SANITÀ</vt:lpstr>
      <vt:lpstr>ISTITUTO SUPERIORE DI SANITÀ</vt:lpstr>
    </vt:vector>
  </TitlesOfParts>
  <Company>ISS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DI SANITÀ</dc:title>
  <dc:subject/>
  <dc:creator>Alessandra Alteri</dc:creator>
  <cp:keywords/>
  <dc:description/>
  <cp:lastModifiedBy>Facchinetti Gabriella</cp:lastModifiedBy>
  <cp:revision>2</cp:revision>
  <cp:lastPrinted>2026-08-27T08:15:00Z</cp:lastPrinted>
  <dcterms:created xsi:type="dcterms:W3CDTF">2026-08-31T07:45:00Z</dcterms:created>
  <dcterms:modified xsi:type="dcterms:W3CDTF">2026-08-31T07:45:00Z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0x0101007736E9C5ED44EC42BA42C1EF1300EB2D</vt:lpwstr>
  </property>
  <property fmtid="{D5CDD505-2E9C-101B-9397-08002B2CF9AE}" pid="3" name="MediaServiceImageTags">
    <vt:lpwstr/>
  </property>
</Properties>
</file>